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9679F7" w14:textId="4963DAB5" w:rsidR="0083273F" w:rsidRPr="00DD663B" w:rsidRDefault="00DD663B" w:rsidP="0048762F">
      <w:pPr>
        <w:rPr>
          <w:b/>
          <w:color w:val="4F81BD" w:themeColor="accent1"/>
          <w:sz w:val="28"/>
          <w:szCs w:val="28"/>
        </w:rPr>
      </w:pPr>
      <w:r w:rsidRPr="00DD663B">
        <w:rPr>
          <w:b/>
          <w:color w:val="4F81BD" w:themeColor="accent1"/>
          <w:sz w:val="28"/>
          <w:szCs w:val="28"/>
        </w:rPr>
        <w:t xml:space="preserve">           VI ТЕХНИЧЕСКАЯ ЧАСТЬ ЗАКУПОЧНОЙ ДОКУМЕНТАЦИИ</w:t>
      </w:r>
    </w:p>
    <w:p w14:paraId="7B646D6B" w14:textId="56C69389" w:rsidR="0048762F" w:rsidRPr="00DD663B" w:rsidRDefault="0048762F" w:rsidP="0048762F">
      <w:pPr>
        <w:rPr>
          <w:b/>
          <w:color w:val="4F81BD" w:themeColor="accent1"/>
          <w:sz w:val="28"/>
          <w:szCs w:val="28"/>
        </w:rPr>
      </w:pPr>
    </w:p>
    <w:p w14:paraId="1B16DDBE" w14:textId="574575DF" w:rsidR="0048762F" w:rsidRDefault="0048762F" w:rsidP="0048762F">
      <w:pPr>
        <w:rPr>
          <w:sz w:val="28"/>
          <w:szCs w:val="28"/>
        </w:rPr>
      </w:pPr>
    </w:p>
    <w:p w14:paraId="1EC7E087" w14:textId="74FD5FD3" w:rsidR="0048762F" w:rsidRDefault="0048762F" w:rsidP="0048762F">
      <w:pPr>
        <w:rPr>
          <w:sz w:val="28"/>
          <w:szCs w:val="28"/>
        </w:rPr>
      </w:pPr>
    </w:p>
    <w:p w14:paraId="3752181D" w14:textId="6373F11E" w:rsidR="0048762F" w:rsidRDefault="0048762F" w:rsidP="0048762F">
      <w:pPr>
        <w:rPr>
          <w:sz w:val="28"/>
          <w:szCs w:val="28"/>
        </w:rPr>
      </w:pPr>
      <w:bookmarkStart w:id="0" w:name="_GoBack"/>
      <w:bookmarkEnd w:id="0"/>
    </w:p>
    <w:p w14:paraId="71F5EAE8" w14:textId="0241AC6A" w:rsidR="0048762F" w:rsidRDefault="0048762F" w:rsidP="0048762F">
      <w:pPr>
        <w:rPr>
          <w:sz w:val="28"/>
          <w:szCs w:val="28"/>
        </w:rPr>
      </w:pPr>
    </w:p>
    <w:p w14:paraId="2C8001CD" w14:textId="45D1DE28" w:rsidR="0048762F" w:rsidRDefault="0048762F" w:rsidP="0048762F">
      <w:pPr>
        <w:rPr>
          <w:sz w:val="28"/>
          <w:szCs w:val="28"/>
        </w:rPr>
      </w:pPr>
    </w:p>
    <w:p w14:paraId="1F44765B" w14:textId="207D4206" w:rsidR="0048762F" w:rsidRDefault="0048762F" w:rsidP="0048762F">
      <w:pPr>
        <w:rPr>
          <w:sz w:val="28"/>
          <w:szCs w:val="28"/>
        </w:rPr>
      </w:pPr>
    </w:p>
    <w:p w14:paraId="005AA62B" w14:textId="30A565C3" w:rsidR="0048762F" w:rsidRDefault="0048762F" w:rsidP="0048762F">
      <w:pPr>
        <w:rPr>
          <w:sz w:val="28"/>
          <w:szCs w:val="28"/>
        </w:rPr>
      </w:pPr>
    </w:p>
    <w:p w14:paraId="543DAEC6" w14:textId="5D66CE59" w:rsidR="0048762F" w:rsidRDefault="0048762F" w:rsidP="0048762F">
      <w:pPr>
        <w:rPr>
          <w:sz w:val="28"/>
          <w:szCs w:val="28"/>
        </w:rPr>
      </w:pPr>
    </w:p>
    <w:p w14:paraId="4C07262A" w14:textId="4950006F" w:rsidR="0048762F" w:rsidRDefault="0048762F" w:rsidP="0048762F">
      <w:pPr>
        <w:rPr>
          <w:sz w:val="28"/>
          <w:szCs w:val="28"/>
        </w:rPr>
      </w:pPr>
    </w:p>
    <w:p w14:paraId="1D2D80BC" w14:textId="77777777" w:rsidR="0048762F" w:rsidRPr="0048762F" w:rsidRDefault="0048762F" w:rsidP="0048762F">
      <w:pPr>
        <w:rPr>
          <w:sz w:val="28"/>
          <w:szCs w:val="28"/>
        </w:rPr>
      </w:pPr>
    </w:p>
    <w:tbl>
      <w:tblPr>
        <w:tblW w:w="9717" w:type="dxa"/>
        <w:jc w:val="center"/>
        <w:tblLayout w:type="fixed"/>
        <w:tblLook w:val="0000" w:firstRow="0" w:lastRow="0" w:firstColumn="0" w:lastColumn="0" w:noHBand="0" w:noVBand="0"/>
      </w:tblPr>
      <w:tblGrid>
        <w:gridCol w:w="9717"/>
      </w:tblGrid>
      <w:tr w:rsidR="0048762F" w:rsidRPr="0048762F" w14:paraId="18E27AC5" w14:textId="77777777" w:rsidTr="00EC4656">
        <w:trPr>
          <w:jc w:val="center"/>
        </w:trPr>
        <w:tc>
          <w:tcPr>
            <w:tcW w:w="9717" w:type="dxa"/>
          </w:tcPr>
          <w:p w14:paraId="087202CF" w14:textId="200F7722" w:rsidR="0083273F" w:rsidRPr="0048762F" w:rsidRDefault="004C788D" w:rsidP="0048762F">
            <w:pPr>
              <w:pStyle w:val="aff3"/>
              <w:rPr>
                <w:rFonts w:cs="Times New Roman"/>
                <w:b w:val="0"/>
                <w:color w:val="auto"/>
              </w:rPr>
            </w:pPr>
            <w:r w:rsidRPr="0048762F">
              <w:rPr>
                <w:rFonts w:cs="Times New Roman"/>
                <w:color w:val="auto"/>
              </w:rPr>
              <w:t xml:space="preserve">Разработка </w:t>
            </w:r>
            <w:r w:rsidR="00312B7B" w:rsidRPr="0048762F">
              <w:rPr>
                <w:rFonts w:cs="Times New Roman"/>
                <w:color w:val="auto"/>
              </w:rPr>
              <w:t xml:space="preserve">И ВНЕДРЕНИЕ </w:t>
            </w:r>
            <w:r w:rsidR="003B42C0" w:rsidRPr="0048762F">
              <w:rPr>
                <w:rFonts w:cs="Times New Roman"/>
                <w:color w:val="auto"/>
              </w:rPr>
              <w:t>ИНФОРМАЦИОННОЙ СИСТЕМЫ</w:t>
            </w:r>
            <w:r w:rsidRPr="0048762F">
              <w:rPr>
                <w:rFonts w:cs="Times New Roman"/>
                <w:color w:val="auto"/>
              </w:rPr>
              <w:t xml:space="preserve"> «Экспертная сеть»</w:t>
            </w:r>
          </w:p>
        </w:tc>
      </w:tr>
      <w:tr w:rsidR="0048762F" w:rsidRPr="0048762F" w14:paraId="0411FBE7" w14:textId="77777777" w:rsidTr="00EC4656">
        <w:trPr>
          <w:jc w:val="center"/>
        </w:trPr>
        <w:tc>
          <w:tcPr>
            <w:tcW w:w="9717" w:type="dxa"/>
          </w:tcPr>
          <w:p w14:paraId="438C9A8D" w14:textId="77777777" w:rsidR="0083273F" w:rsidRPr="0048762F" w:rsidRDefault="0083273F" w:rsidP="0048762F">
            <w:pPr>
              <w:ind w:firstLine="34"/>
              <w:rPr>
                <w:bCs/>
                <w:sz w:val="16"/>
                <w:szCs w:val="16"/>
              </w:rPr>
            </w:pPr>
          </w:p>
        </w:tc>
      </w:tr>
      <w:tr w:rsidR="0048762F" w:rsidRPr="0048762F" w14:paraId="3D5264CA" w14:textId="77777777" w:rsidTr="00EC4656">
        <w:trPr>
          <w:jc w:val="center"/>
        </w:trPr>
        <w:tc>
          <w:tcPr>
            <w:tcW w:w="9717" w:type="dxa"/>
          </w:tcPr>
          <w:p w14:paraId="40F976E1" w14:textId="77777777" w:rsidR="0083273F" w:rsidRPr="0048762F" w:rsidRDefault="0083273F" w:rsidP="0048762F">
            <w:pPr>
              <w:pStyle w:val="aff3"/>
              <w:rPr>
                <w:rFonts w:cs="Times New Roman"/>
                <w:b w:val="0"/>
                <w:color w:val="auto"/>
              </w:rPr>
            </w:pPr>
          </w:p>
        </w:tc>
      </w:tr>
      <w:tr w:rsidR="0048762F" w:rsidRPr="0048762F" w14:paraId="73BEDBD2" w14:textId="77777777" w:rsidTr="00EC4656">
        <w:trPr>
          <w:trHeight w:val="100"/>
          <w:jc w:val="center"/>
        </w:trPr>
        <w:tc>
          <w:tcPr>
            <w:tcW w:w="9717" w:type="dxa"/>
          </w:tcPr>
          <w:p w14:paraId="1CF16510" w14:textId="77777777" w:rsidR="0083273F" w:rsidRPr="0048762F" w:rsidRDefault="0083273F" w:rsidP="0048762F">
            <w:pPr>
              <w:ind w:firstLine="34"/>
              <w:rPr>
                <w:sz w:val="16"/>
                <w:szCs w:val="16"/>
              </w:rPr>
            </w:pPr>
          </w:p>
        </w:tc>
      </w:tr>
      <w:tr w:rsidR="0048762F" w:rsidRPr="0048762F" w14:paraId="3D8CCD64" w14:textId="77777777" w:rsidTr="00EC4656">
        <w:trPr>
          <w:jc w:val="center"/>
        </w:trPr>
        <w:tc>
          <w:tcPr>
            <w:tcW w:w="9717" w:type="dxa"/>
          </w:tcPr>
          <w:p w14:paraId="52E8CF81" w14:textId="77777777" w:rsidR="0083273F" w:rsidRPr="0048762F" w:rsidRDefault="00EC4656" w:rsidP="0048762F">
            <w:pPr>
              <w:pStyle w:val="aff7"/>
              <w:rPr>
                <w:sz w:val="32"/>
                <w:szCs w:val="32"/>
              </w:rPr>
            </w:pPr>
            <w:r w:rsidRPr="0048762F">
              <w:rPr>
                <w:sz w:val="32"/>
                <w:szCs w:val="32"/>
              </w:rPr>
              <w:t>ТЕХНИЧЕСКОЕ ЗАДАНИЕ</w:t>
            </w:r>
          </w:p>
          <w:p w14:paraId="7C03EC4A" w14:textId="447C5D18" w:rsidR="007152B6" w:rsidRPr="0048762F" w:rsidRDefault="007152B6" w:rsidP="0048762F">
            <w:pPr>
              <w:pStyle w:val="aff6"/>
              <w:jc w:val="center"/>
              <w:rPr>
                <w:rFonts w:cs="Times New Roman"/>
                <w:b/>
              </w:rPr>
            </w:pPr>
            <w:r w:rsidRPr="0048762F">
              <w:rPr>
                <w:rFonts w:cs="Times New Roman"/>
                <w:lang w:eastAsia="ru-RU"/>
              </w:rPr>
              <w:t xml:space="preserve">на </w:t>
            </w:r>
            <w:r w:rsidRPr="0048762F">
              <w:rPr>
                <w:rFonts w:cs="Times New Roman"/>
                <w:u w:val="single"/>
                <w:lang w:eastAsia="ru-RU"/>
              </w:rPr>
              <w:t xml:space="preserve"> </w:t>
            </w:r>
            <w:r w:rsidR="0048762F">
              <w:rPr>
                <w:rFonts w:cs="Times New Roman"/>
                <w:u w:val="single"/>
                <w:lang w:eastAsia="ru-RU"/>
              </w:rPr>
              <w:t>3</w:t>
            </w:r>
            <w:r w:rsidR="009376B2">
              <w:rPr>
                <w:rFonts w:cs="Times New Roman"/>
                <w:u w:val="single"/>
                <w:lang w:eastAsia="ru-RU"/>
              </w:rPr>
              <w:t>8</w:t>
            </w:r>
            <w:r w:rsidRPr="0048762F">
              <w:rPr>
                <w:rFonts w:cs="Times New Roman"/>
                <w:u w:val="single"/>
                <w:lang w:eastAsia="ru-RU"/>
              </w:rPr>
              <w:t xml:space="preserve">  </w:t>
            </w:r>
            <w:r w:rsidRPr="0048762F">
              <w:rPr>
                <w:rFonts w:cs="Times New Roman"/>
                <w:lang w:eastAsia="ru-RU"/>
              </w:rPr>
              <w:t>листах</w:t>
            </w:r>
          </w:p>
        </w:tc>
      </w:tr>
      <w:tr w:rsidR="0048762F" w:rsidRPr="0048762F" w14:paraId="4FC2F754" w14:textId="77777777" w:rsidTr="00EC4656">
        <w:trPr>
          <w:jc w:val="center"/>
        </w:trPr>
        <w:tc>
          <w:tcPr>
            <w:tcW w:w="9717" w:type="dxa"/>
          </w:tcPr>
          <w:p w14:paraId="5DB04E91" w14:textId="77777777" w:rsidR="0083273F" w:rsidRPr="0048762F" w:rsidRDefault="0083273F" w:rsidP="0048762F">
            <w:pPr>
              <w:ind w:firstLine="34"/>
              <w:jc w:val="center"/>
              <w:rPr>
                <w:sz w:val="16"/>
                <w:szCs w:val="16"/>
              </w:rPr>
            </w:pPr>
          </w:p>
        </w:tc>
      </w:tr>
      <w:tr w:rsidR="0048762F" w:rsidRPr="0048762F" w14:paraId="0AC0BC91" w14:textId="77777777" w:rsidTr="00EC4656">
        <w:trPr>
          <w:trHeight w:val="208"/>
          <w:jc w:val="center"/>
        </w:trPr>
        <w:tc>
          <w:tcPr>
            <w:tcW w:w="9717" w:type="dxa"/>
          </w:tcPr>
          <w:p w14:paraId="5AF882DA" w14:textId="77777777" w:rsidR="0083273F" w:rsidRPr="0048762F" w:rsidRDefault="0083273F" w:rsidP="0048762F">
            <w:pPr>
              <w:ind w:firstLine="34"/>
              <w:jc w:val="center"/>
              <w:rPr>
                <w:sz w:val="16"/>
                <w:szCs w:val="16"/>
              </w:rPr>
            </w:pPr>
          </w:p>
        </w:tc>
      </w:tr>
      <w:tr w:rsidR="0048762F" w:rsidRPr="0048762F" w14:paraId="11D7898D" w14:textId="77777777" w:rsidTr="00EC4656">
        <w:trPr>
          <w:jc w:val="center"/>
        </w:trPr>
        <w:tc>
          <w:tcPr>
            <w:tcW w:w="9717" w:type="dxa"/>
          </w:tcPr>
          <w:p w14:paraId="1F0EB236" w14:textId="77777777" w:rsidR="0083273F" w:rsidRPr="0048762F" w:rsidRDefault="0083273F" w:rsidP="0048762F">
            <w:pPr>
              <w:ind w:firstLine="34"/>
              <w:jc w:val="center"/>
              <w:rPr>
                <w:sz w:val="16"/>
                <w:szCs w:val="16"/>
              </w:rPr>
            </w:pPr>
          </w:p>
        </w:tc>
      </w:tr>
      <w:tr w:rsidR="0048762F" w:rsidRPr="0048762F" w14:paraId="577120DE" w14:textId="77777777" w:rsidTr="00EC4656">
        <w:trPr>
          <w:jc w:val="center"/>
        </w:trPr>
        <w:tc>
          <w:tcPr>
            <w:tcW w:w="9717" w:type="dxa"/>
          </w:tcPr>
          <w:p w14:paraId="14C4A816" w14:textId="14FCE8AF" w:rsidR="0083273F" w:rsidRPr="0048762F" w:rsidRDefault="0083273F" w:rsidP="0048762F">
            <w:pPr>
              <w:ind w:firstLine="34"/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2A06CC6D" w14:textId="77777777" w:rsidR="0083273F" w:rsidRPr="0048762F" w:rsidRDefault="0083273F" w:rsidP="0048762F">
      <w:pPr>
        <w:spacing w:before="120"/>
        <w:jc w:val="center"/>
        <w:rPr>
          <w:b/>
          <w:sz w:val="28"/>
          <w:szCs w:val="28"/>
        </w:rPr>
      </w:pPr>
    </w:p>
    <w:p w14:paraId="61DD3B07" w14:textId="77777777" w:rsidR="0083273F" w:rsidRPr="0048762F" w:rsidRDefault="0083273F" w:rsidP="0048762F">
      <w:pPr>
        <w:spacing w:before="120"/>
        <w:jc w:val="center"/>
        <w:rPr>
          <w:b/>
          <w:sz w:val="28"/>
          <w:szCs w:val="28"/>
        </w:rPr>
      </w:pPr>
    </w:p>
    <w:p w14:paraId="7F2E55AE" w14:textId="77777777" w:rsidR="0083273F" w:rsidRPr="0048762F" w:rsidRDefault="0083273F" w:rsidP="0048762F">
      <w:pPr>
        <w:spacing w:before="120"/>
        <w:jc w:val="center"/>
        <w:rPr>
          <w:b/>
          <w:sz w:val="28"/>
          <w:szCs w:val="28"/>
        </w:rPr>
      </w:pPr>
    </w:p>
    <w:p w14:paraId="2F99E1C2" w14:textId="77777777" w:rsidR="0083273F" w:rsidRPr="0048762F" w:rsidRDefault="0083273F" w:rsidP="0048762F">
      <w:pPr>
        <w:spacing w:before="120"/>
        <w:jc w:val="center"/>
        <w:rPr>
          <w:b/>
          <w:sz w:val="28"/>
          <w:szCs w:val="28"/>
        </w:rPr>
      </w:pPr>
    </w:p>
    <w:p w14:paraId="3D769888" w14:textId="77777777" w:rsidR="005D4F8F" w:rsidRPr="0048762F" w:rsidRDefault="005D4F8F" w:rsidP="0048762F">
      <w:pPr>
        <w:spacing w:before="120"/>
        <w:jc w:val="center"/>
        <w:rPr>
          <w:b/>
          <w:sz w:val="28"/>
          <w:szCs w:val="28"/>
        </w:rPr>
      </w:pPr>
    </w:p>
    <w:p w14:paraId="09C67712" w14:textId="77777777" w:rsidR="005D4F8F" w:rsidRPr="0048762F" w:rsidRDefault="005D4F8F" w:rsidP="0048762F">
      <w:pPr>
        <w:spacing w:before="120"/>
        <w:jc w:val="center"/>
        <w:rPr>
          <w:b/>
          <w:sz w:val="28"/>
          <w:szCs w:val="28"/>
        </w:rPr>
      </w:pPr>
    </w:p>
    <w:p w14:paraId="1DD2A2F7" w14:textId="77777777" w:rsidR="005D4F8F" w:rsidRPr="0048762F" w:rsidRDefault="005D4F8F" w:rsidP="0048762F">
      <w:pPr>
        <w:spacing w:before="120"/>
        <w:jc w:val="center"/>
        <w:rPr>
          <w:b/>
          <w:sz w:val="28"/>
          <w:szCs w:val="28"/>
        </w:rPr>
      </w:pPr>
    </w:p>
    <w:p w14:paraId="76B4C146" w14:textId="77777777" w:rsidR="0083273F" w:rsidRPr="0048762F" w:rsidRDefault="0083273F" w:rsidP="0048762F">
      <w:pPr>
        <w:spacing w:before="120"/>
        <w:jc w:val="center"/>
        <w:rPr>
          <w:b/>
          <w:sz w:val="28"/>
          <w:szCs w:val="28"/>
        </w:rPr>
      </w:pPr>
    </w:p>
    <w:p w14:paraId="0F6785A8" w14:textId="42B020DF" w:rsidR="0083273F" w:rsidRPr="0048762F" w:rsidRDefault="00FA5E14" w:rsidP="0048762F">
      <w:pPr>
        <w:pStyle w:val="affd"/>
        <w:spacing w:after="0"/>
        <w:rPr>
          <w:b/>
        </w:rPr>
      </w:pPr>
      <w:r w:rsidRPr="0048762F">
        <w:rPr>
          <w:b/>
        </w:rPr>
        <w:t>Москва</w:t>
      </w:r>
      <w:r w:rsidR="0083273F" w:rsidRPr="0048762F">
        <w:rPr>
          <w:b/>
        </w:rPr>
        <w:t>, 20</w:t>
      </w:r>
      <w:r w:rsidR="00E55462" w:rsidRPr="0048762F">
        <w:rPr>
          <w:b/>
        </w:rPr>
        <w:t>2</w:t>
      </w:r>
      <w:r w:rsidR="00DF6942" w:rsidRPr="0048762F">
        <w:rPr>
          <w:b/>
        </w:rPr>
        <w:t>1</w:t>
      </w:r>
    </w:p>
    <w:p w14:paraId="7D6A2B23" w14:textId="77777777" w:rsidR="00BE02EB" w:rsidRPr="0048762F" w:rsidRDefault="0083273F" w:rsidP="0048762F">
      <w:pPr>
        <w:rPr>
          <w:b/>
          <w:sz w:val="28"/>
          <w:szCs w:val="28"/>
        </w:rPr>
        <w:sectPr w:rsidR="00BE02EB" w:rsidRPr="0048762F" w:rsidSect="00BE02EB">
          <w:headerReference w:type="default" r:id="rId12"/>
          <w:pgSz w:w="11907" w:h="16840" w:code="42"/>
          <w:pgMar w:top="340" w:right="567" w:bottom="284" w:left="1418" w:header="170" w:footer="720" w:gutter="0"/>
          <w:pgNumType w:start="2"/>
          <w:cols w:space="720"/>
        </w:sectPr>
      </w:pPr>
      <w:r w:rsidRPr="0048762F">
        <w:rPr>
          <w:b/>
          <w:sz w:val="28"/>
          <w:szCs w:val="28"/>
        </w:rPr>
        <w:br w:type="page"/>
      </w:r>
    </w:p>
    <w:p w14:paraId="117F2ED0" w14:textId="60281994" w:rsidR="0083273F" w:rsidRPr="0048762F" w:rsidRDefault="0083273F" w:rsidP="0048762F"/>
    <w:p w14:paraId="725681E1" w14:textId="77777777" w:rsidR="006375F5" w:rsidRPr="0048762F" w:rsidRDefault="006375F5" w:rsidP="0048762F">
      <w:pPr>
        <w:pStyle w:val="afff0"/>
        <w:widowControl/>
        <w:suppressAutoHyphens/>
        <w:spacing w:before="120" w:after="120"/>
      </w:pPr>
      <w:r w:rsidRPr="0048762F">
        <w:t>Содержание</w:t>
      </w:r>
    </w:p>
    <w:p w14:paraId="7BC17BD6" w14:textId="77777777" w:rsidR="006375F5" w:rsidRPr="0048762F" w:rsidRDefault="006375F5" w:rsidP="0048762F">
      <w:pPr>
        <w:tabs>
          <w:tab w:val="left" w:pos="480"/>
          <w:tab w:val="right" w:leader="dot" w:pos="10065"/>
        </w:tabs>
        <w:ind w:firstLine="567"/>
        <w:rPr>
          <w:sz w:val="2"/>
          <w:szCs w:val="2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ru-RU" w:eastAsia="ru-RU"/>
        </w:rPr>
        <w:id w:val="73805674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05BA694" w14:textId="282E8DE9" w:rsidR="00E55462" w:rsidRPr="0048762F" w:rsidRDefault="00E55462" w:rsidP="0048762F">
          <w:pPr>
            <w:pStyle w:val="affffff3"/>
            <w:rPr>
              <w:rFonts w:ascii="Times New Roman" w:hAnsi="Times New Roman" w:cs="Times New Roman"/>
              <w:color w:val="auto"/>
              <w:lang w:val="ru-RU"/>
            </w:rPr>
          </w:pPr>
        </w:p>
        <w:p w14:paraId="586EF0BD" w14:textId="583E5B52" w:rsidR="00337EBC" w:rsidRPr="0048762F" w:rsidRDefault="00E55462" w:rsidP="0048762F">
          <w:pPr>
            <w:pStyle w:val="17"/>
            <w:tabs>
              <w:tab w:val="right" w:leader="dot" w:pos="991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r w:rsidRPr="0048762F">
            <w:fldChar w:fldCharType="begin"/>
          </w:r>
          <w:r w:rsidRPr="0048762F">
            <w:instrText xml:space="preserve"> TOC \o "1-3" \h \z \u </w:instrText>
          </w:r>
          <w:r w:rsidRPr="0048762F">
            <w:fldChar w:fldCharType="separate"/>
          </w:r>
          <w:hyperlink w:anchor="_Toc85659401" w:history="1">
            <w:r w:rsidR="00337EBC" w:rsidRPr="0048762F">
              <w:rPr>
                <w:rStyle w:val="afff"/>
                <w:noProof/>
                <w:color w:val="auto"/>
              </w:rPr>
              <w:t>1 ОБЩИЕ СВЕДЕНИЯ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_Toc85659401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3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331665CB" w14:textId="720DC9F1" w:rsidR="00337EBC" w:rsidRPr="0048762F" w:rsidRDefault="00DD663B" w:rsidP="0048762F">
          <w:pPr>
            <w:pStyle w:val="28"/>
            <w:tabs>
              <w:tab w:val="right" w:leader="dot" w:pos="9912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85659402" w:history="1">
            <w:r w:rsidR="00337EBC" w:rsidRPr="0048762F">
              <w:rPr>
                <w:rStyle w:val="afff"/>
                <w:noProof/>
                <w:color w:val="auto"/>
              </w:rPr>
              <w:t>1.1 Наименование Системы и ее условное обозначение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_Toc85659402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3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7D4BDC22" w14:textId="72EF6CD4" w:rsidR="00337EBC" w:rsidRPr="0048762F" w:rsidRDefault="00DD663B" w:rsidP="0048762F">
          <w:pPr>
            <w:pStyle w:val="28"/>
            <w:tabs>
              <w:tab w:val="right" w:leader="dot" w:pos="9912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85659403" w:history="1">
            <w:r w:rsidR="00337EBC" w:rsidRPr="0048762F">
              <w:rPr>
                <w:rStyle w:val="afff"/>
                <w:noProof/>
                <w:color w:val="auto"/>
              </w:rPr>
              <w:t>1.2 Наименование и предмет договора (контракта)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_Toc85659403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3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6248F7D0" w14:textId="3035625F" w:rsidR="00337EBC" w:rsidRPr="0048762F" w:rsidRDefault="00DD663B" w:rsidP="0048762F">
          <w:pPr>
            <w:pStyle w:val="28"/>
            <w:tabs>
              <w:tab w:val="right" w:leader="dot" w:pos="9912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85659404" w:history="1">
            <w:r w:rsidR="00337EBC" w:rsidRPr="0048762F">
              <w:rPr>
                <w:rStyle w:val="afff"/>
                <w:noProof/>
                <w:color w:val="auto"/>
              </w:rPr>
              <w:t>1.3 Наименование организации-заказчика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_Toc85659404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3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2457E352" w14:textId="57F27B77" w:rsidR="00337EBC" w:rsidRPr="0048762F" w:rsidRDefault="00DD663B" w:rsidP="0048762F">
          <w:pPr>
            <w:pStyle w:val="28"/>
            <w:tabs>
              <w:tab w:val="right" w:leader="dot" w:pos="9912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85659405" w:history="1">
            <w:r w:rsidR="00337EBC" w:rsidRPr="0048762F">
              <w:rPr>
                <w:rStyle w:val="afff"/>
                <w:noProof/>
                <w:color w:val="auto"/>
              </w:rPr>
              <w:t>1.4 Перечень документов, на основании которых создается система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_Toc85659405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3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5AB884D3" w14:textId="5B497FBC" w:rsidR="00337EBC" w:rsidRPr="0048762F" w:rsidRDefault="00DD663B" w:rsidP="0048762F">
          <w:pPr>
            <w:pStyle w:val="28"/>
            <w:tabs>
              <w:tab w:val="right" w:leader="dot" w:pos="9912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85659406" w:history="1">
            <w:r w:rsidR="00337EBC" w:rsidRPr="0048762F">
              <w:rPr>
                <w:rStyle w:val="afff"/>
                <w:noProof/>
                <w:color w:val="auto"/>
              </w:rPr>
              <w:t>1.5 Плановые сроки начала и окончания работы по созданию системы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_Toc85659406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3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73CC69CB" w14:textId="41FB8260" w:rsidR="00337EBC" w:rsidRPr="0048762F" w:rsidRDefault="00DD663B" w:rsidP="0048762F">
          <w:pPr>
            <w:pStyle w:val="28"/>
            <w:tabs>
              <w:tab w:val="right" w:leader="dot" w:pos="9912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85659407" w:history="1">
            <w:r w:rsidR="00337EBC" w:rsidRPr="0048762F">
              <w:rPr>
                <w:rStyle w:val="afff"/>
                <w:noProof/>
                <w:color w:val="auto"/>
              </w:rPr>
              <w:t>1.6 Источники и порядок финансирования работ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_Toc85659407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3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0403741B" w14:textId="7B8A6F16" w:rsidR="00337EBC" w:rsidRPr="0048762F" w:rsidRDefault="00DD663B" w:rsidP="0048762F">
          <w:pPr>
            <w:pStyle w:val="28"/>
            <w:tabs>
              <w:tab w:val="right" w:leader="dot" w:pos="9912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85659408" w:history="1">
            <w:r w:rsidR="00337EBC" w:rsidRPr="0048762F">
              <w:rPr>
                <w:rStyle w:val="afff"/>
                <w:noProof/>
                <w:color w:val="auto"/>
              </w:rPr>
              <w:t>1.7 Порядок оформления и предъявления заказчику результатов работ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_Toc85659408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4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1389DDE4" w14:textId="60B829CD" w:rsidR="00337EBC" w:rsidRPr="0048762F" w:rsidRDefault="00DD663B" w:rsidP="0048762F">
          <w:pPr>
            <w:pStyle w:val="28"/>
            <w:tabs>
              <w:tab w:val="right" w:leader="dot" w:pos="9912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85659409" w:history="1">
            <w:r w:rsidR="00337EBC" w:rsidRPr="0048762F">
              <w:rPr>
                <w:rStyle w:val="afff"/>
                <w:noProof/>
                <w:color w:val="auto"/>
              </w:rPr>
              <w:t>1.8 Перечень нормативно-технических документов, методических материалов, использованных при разработке ТЗ и обязательных к соблюдению при разработке Системы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_Toc85659409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5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2B124281" w14:textId="73A079C0" w:rsidR="00337EBC" w:rsidRPr="0048762F" w:rsidRDefault="00DD663B" w:rsidP="0048762F">
          <w:pPr>
            <w:pStyle w:val="17"/>
            <w:tabs>
              <w:tab w:val="right" w:leader="dot" w:pos="991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85659410" w:history="1">
            <w:r w:rsidR="00337EBC" w:rsidRPr="0048762F">
              <w:rPr>
                <w:rStyle w:val="afff"/>
                <w:noProof/>
                <w:color w:val="auto"/>
              </w:rPr>
              <w:t>2 НАЗНАЧЕНИЕ И ЦЕЛИ СОЗДАНИЯ (РАЗВИТИЯ) СИСТЕМЫ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_Toc85659410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6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768E1E0F" w14:textId="36B64B64" w:rsidR="00337EBC" w:rsidRPr="0048762F" w:rsidRDefault="00DD663B" w:rsidP="0048762F">
          <w:pPr>
            <w:pStyle w:val="28"/>
            <w:tabs>
              <w:tab w:val="right" w:leader="dot" w:pos="9912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85659411" w:history="1">
            <w:r w:rsidR="00337EBC" w:rsidRPr="0048762F">
              <w:rPr>
                <w:rStyle w:val="afff"/>
                <w:noProof/>
                <w:color w:val="auto"/>
              </w:rPr>
              <w:t>2.1 Назначение системы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_Toc85659411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6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4524256D" w14:textId="1307003B" w:rsidR="00337EBC" w:rsidRPr="0048762F" w:rsidRDefault="00DD663B" w:rsidP="0048762F">
          <w:pPr>
            <w:pStyle w:val="28"/>
            <w:tabs>
              <w:tab w:val="right" w:leader="dot" w:pos="9912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85659412" w:history="1">
            <w:r w:rsidR="00337EBC" w:rsidRPr="0048762F">
              <w:rPr>
                <w:rStyle w:val="afff"/>
                <w:noProof/>
                <w:color w:val="auto"/>
              </w:rPr>
              <w:t xml:space="preserve"> организация единой информационной среды для совместной работы экспертного сообщества в рамках программ акселерации.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_Toc85659412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6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16BCA9BB" w14:textId="411791A5" w:rsidR="00337EBC" w:rsidRPr="0048762F" w:rsidRDefault="00DD663B" w:rsidP="0048762F">
          <w:pPr>
            <w:pStyle w:val="28"/>
            <w:tabs>
              <w:tab w:val="right" w:leader="dot" w:pos="9912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85659413" w:history="1">
            <w:r w:rsidR="00337EBC" w:rsidRPr="0048762F">
              <w:rPr>
                <w:rStyle w:val="afff"/>
                <w:noProof/>
                <w:color w:val="auto"/>
              </w:rPr>
              <w:t>2.2 Цели создания системы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_Toc85659413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6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5EC82A52" w14:textId="3917AE06" w:rsidR="00337EBC" w:rsidRPr="0048762F" w:rsidRDefault="00DD663B" w:rsidP="0048762F">
          <w:pPr>
            <w:pStyle w:val="17"/>
            <w:tabs>
              <w:tab w:val="right" w:leader="dot" w:pos="991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85659414" w:history="1">
            <w:r w:rsidR="00337EBC" w:rsidRPr="0048762F">
              <w:rPr>
                <w:rStyle w:val="afff"/>
                <w:noProof/>
                <w:color w:val="auto"/>
              </w:rPr>
              <w:t>3 ХАРАКТЕРИСТИКИ ОБЪЕКТА АВТОМАТИЗАЦИИ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_Toc85659414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8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400C7F41" w14:textId="1883478C" w:rsidR="00337EBC" w:rsidRPr="0048762F" w:rsidRDefault="00DD663B" w:rsidP="0048762F">
          <w:pPr>
            <w:pStyle w:val="17"/>
            <w:tabs>
              <w:tab w:val="right" w:leader="dot" w:pos="991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85659415" w:history="1">
            <w:r w:rsidR="00337EBC" w:rsidRPr="0048762F">
              <w:rPr>
                <w:rStyle w:val="afff"/>
                <w:noProof/>
                <w:color w:val="auto"/>
              </w:rPr>
              <w:t>4 ТРЕБОВАНИЯ К СИСТЕМЕ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_Toc85659415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10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3A7AB6EE" w14:textId="1979ABFC" w:rsidR="00337EBC" w:rsidRPr="0048762F" w:rsidRDefault="00DD663B" w:rsidP="0048762F">
          <w:pPr>
            <w:pStyle w:val="28"/>
            <w:tabs>
              <w:tab w:val="right" w:leader="dot" w:pos="9912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85659416" w:history="1">
            <w:r w:rsidR="00337EBC" w:rsidRPr="0048762F">
              <w:rPr>
                <w:rStyle w:val="afff"/>
                <w:noProof/>
                <w:color w:val="auto"/>
              </w:rPr>
              <w:t>4.1 Требования к системе в целом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_Toc85659416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10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10C8ABE5" w14:textId="66E986C6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17" w:history="1">
            <w:r w:rsidR="00337EBC" w:rsidRPr="0048762F">
              <w:rPr>
                <w:rStyle w:val="afff"/>
                <w:noProof/>
                <w:color w:val="auto"/>
              </w:rPr>
              <w:t>4.1.1 Требования к структуре и функционированию системы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_Toc85659417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10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7D772516" w14:textId="7DC1A343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18" w:history="1">
            <w:r w:rsidR="00337EBC" w:rsidRPr="0048762F">
              <w:rPr>
                <w:rStyle w:val="afff"/>
                <w:noProof/>
                <w:color w:val="auto"/>
              </w:rPr>
              <w:t>4.1.2 Требования к численности и квалификации персонала системы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_Toc85659418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12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5ED6C656" w14:textId="2D6202FC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19" w:history="1">
            <w:r w:rsidR="00337EBC" w:rsidRPr="0048762F">
              <w:rPr>
                <w:rStyle w:val="afff"/>
                <w:noProof/>
                <w:color w:val="auto"/>
              </w:rPr>
              <w:t>4.1.3 Требования к надежности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_Toc85659419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13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7083A921" w14:textId="7AF8259C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20" w:history="1">
            <w:r w:rsidR="00337EBC" w:rsidRPr="0048762F">
              <w:rPr>
                <w:rStyle w:val="afff"/>
                <w:noProof/>
                <w:color w:val="auto"/>
              </w:rPr>
              <w:t>4.1.4 Требования к эргономике и технической эстетике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_Toc85659420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13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05FC59AB" w14:textId="35AF1405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21" w:history="1">
            <w:r w:rsidR="00337EBC" w:rsidRPr="0048762F">
              <w:rPr>
                <w:rStyle w:val="afff"/>
                <w:noProof/>
                <w:color w:val="auto"/>
              </w:rPr>
              <w:t>4.1.5 Требования к защите информации от несанкционированного доступа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_Toc85659421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15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3D08A035" w14:textId="48A56097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22" w:history="1">
            <w:r w:rsidR="00337EBC" w:rsidRPr="0048762F">
              <w:rPr>
                <w:rStyle w:val="afff"/>
                <w:noProof/>
                <w:color w:val="auto"/>
              </w:rPr>
              <w:t>4.1.6 Нефункциональные требования к Системе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_Toc85659422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15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0EF6D5BE" w14:textId="7D550B08" w:rsidR="00337EBC" w:rsidRPr="0048762F" w:rsidRDefault="00DD663B" w:rsidP="0048762F">
          <w:pPr>
            <w:pStyle w:val="28"/>
            <w:tabs>
              <w:tab w:val="right" w:leader="dot" w:pos="9912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85659423" w:history="1">
            <w:r w:rsidR="00337EBC" w:rsidRPr="0048762F">
              <w:rPr>
                <w:rStyle w:val="afff"/>
                <w:noProof/>
                <w:color w:val="auto"/>
              </w:rPr>
              <w:t>4.2 Требования к функциям (задачам)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_Toc85659423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16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2E728E40" w14:textId="6E4BE98A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24" w:history="1">
            <w:r w:rsidR="00337EBC" w:rsidRPr="0048762F">
              <w:rPr>
                <w:rStyle w:val="afff"/>
                <w:noProof/>
                <w:color w:val="auto"/>
              </w:rPr>
              <w:t>4.2.1 Общие функциональные требования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_Toc85659424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16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7BC7F7E0" w14:textId="6D5F2EE3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25" w:history="1">
            <w:r w:rsidR="00337EBC" w:rsidRPr="0048762F">
              <w:rPr>
                <w:rStyle w:val="afff"/>
                <w:noProof/>
                <w:color w:val="auto"/>
              </w:rPr>
              <w:t>4.2.2 Требованиям к функциям модуля «Модуль ядра системы»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_Toc85659425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16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417D4948" w14:textId="6A0BA051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26" w:history="1">
            <w:r w:rsidR="00337EBC" w:rsidRPr="0048762F">
              <w:rPr>
                <w:rStyle w:val="afff"/>
                <w:noProof/>
                <w:color w:val="auto"/>
              </w:rPr>
              <w:t>4.2.3 Требованиям к функциям модуля «Модуль экспертов»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_Toc85659426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17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7E712133" w14:textId="6599D617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27" w:history="1">
            <w:r w:rsidR="00337EBC" w:rsidRPr="0048762F">
              <w:rPr>
                <w:rStyle w:val="afff"/>
                <w:noProof/>
                <w:color w:val="auto"/>
              </w:rPr>
              <w:t>4.2.4 Требованиям к функциям модуля «Модуль проектов»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_Toc85659427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21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55139DC2" w14:textId="62420177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28" w:history="1">
            <w:r w:rsidR="00337EBC" w:rsidRPr="0048762F">
              <w:rPr>
                <w:rStyle w:val="afff"/>
                <w:noProof/>
                <w:color w:val="auto"/>
              </w:rPr>
              <w:t>4.2.1 Требованиям к функциям пользовательского модуля «Модуль событий»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_Toc85659428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23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6C97FB9B" w14:textId="276AAA6A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29" w:history="1">
            <w:r w:rsidR="00337EBC" w:rsidRPr="0048762F">
              <w:rPr>
                <w:rStyle w:val="afff"/>
                <w:noProof/>
                <w:color w:val="auto"/>
              </w:rPr>
              <w:t>4.2.2 Требованиям к функциям системного модуля «Модуль учета»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_Toc85659429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25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1D9C6B3D" w14:textId="3CAEDC4E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30" w:history="1">
            <w:r w:rsidR="00337EBC" w:rsidRPr="0048762F">
              <w:rPr>
                <w:rStyle w:val="afff"/>
                <w:noProof/>
                <w:color w:val="auto"/>
              </w:rPr>
              <w:t>4.2.3 Требованиям к функциям системного модуля «Модуль выборок»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_Toc85659430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27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14CAB571" w14:textId="760012BF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31" w:history="1">
            <w:r w:rsidR="00337EBC" w:rsidRPr="0048762F">
              <w:rPr>
                <w:rStyle w:val="afff"/>
                <w:noProof/>
                <w:color w:val="auto"/>
              </w:rPr>
              <w:t>4.2.4 Требования к назначению ролей пользователям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_Toc85659431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27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3F9F5EF5" w14:textId="454EB8F8" w:rsidR="00337EBC" w:rsidRPr="0048762F" w:rsidRDefault="00DD663B" w:rsidP="0048762F">
          <w:pPr>
            <w:pStyle w:val="28"/>
            <w:tabs>
              <w:tab w:val="right" w:leader="dot" w:pos="9912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85659432" w:history="1">
            <w:r w:rsidR="00337EBC" w:rsidRPr="0048762F">
              <w:rPr>
                <w:rStyle w:val="afff"/>
                <w:noProof/>
                <w:color w:val="auto"/>
              </w:rPr>
              <w:t>4.3 Требования к видам обеспечения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_Toc85659432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28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600AAB9A" w14:textId="38CD78FF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33" w:history="1">
            <w:r w:rsidR="00337EBC" w:rsidRPr="0048762F">
              <w:rPr>
                <w:rStyle w:val="afff"/>
                <w:noProof/>
                <w:color w:val="auto"/>
              </w:rPr>
              <w:t>4.3.1 Требования информационному обеспечению системы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_Toc85659433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28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1466218B" w14:textId="65391381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34" w:history="1">
            <w:r w:rsidR="00337EBC" w:rsidRPr="0048762F">
              <w:rPr>
                <w:rStyle w:val="afff"/>
                <w:noProof/>
                <w:color w:val="auto"/>
              </w:rPr>
              <w:t>4.3.2 Требования к программному обеспечению системы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_Toc85659434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28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2D2188DF" w14:textId="0C03ECB2" w:rsidR="00337EBC" w:rsidRPr="0048762F" w:rsidRDefault="00DD663B" w:rsidP="0048762F">
          <w:pPr>
            <w:pStyle w:val="3b"/>
            <w:tabs>
              <w:tab w:val="right" w:leader="dot" w:pos="9912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85659435" w:history="1">
            <w:r w:rsidR="00337EBC" w:rsidRPr="0048762F">
              <w:rPr>
                <w:rStyle w:val="afff"/>
                <w:noProof/>
                <w:color w:val="auto"/>
              </w:rPr>
              <w:t>4.3.3 Требования к техническому обеспечению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_Toc85659435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29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7A8C8F67" w14:textId="3AF5CB79" w:rsidR="00337EBC" w:rsidRPr="0048762F" w:rsidRDefault="00DD663B" w:rsidP="0048762F">
          <w:pPr>
            <w:pStyle w:val="17"/>
            <w:tabs>
              <w:tab w:val="right" w:leader="dot" w:pos="991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85659436" w:history="1">
            <w:r w:rsidR="00337EBC" w:rsidRPr="0048762F">
              <w:rPr>
                <w:rStyle w:val="afff"/>
                <w:noProof/>
                <w:color w:val="auto"/>
              </w:rPr>
              <w:t>5 СОСТАВ И СОДЕРЖАНИЕ РАБОТ ПО СОЗДАНИЮ (РАЗВИТИЮ) СИСТЕМЫ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_Toc85659436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30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7D664BB0" w14:textId="438A4CCD" w:rsidR="00337EBC" w:rsidRPr="0048762F" w:rsidRDefault="00DD663B" w:rsidP="0048762F">
          <w:pPr>
            <w:pStyle w:val="17"/>
            <w:tabs>
              <w:tab w:val="right" w:leader="dot" w:pos="991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85659437" w:history="1">
            <w:r w:rsidR="00337EBC" w:rsidRPr="0048762F">
              <w:rPr>
                <w:rStyle w:val="afff"/>
                <w:noProof/>
                <w:color w:val="auto"/>
              </w:rPr>
              <w:t>6 ТРЕБОВАНИЯ К СОСТАВУ И СОДЕРЖАНИЮ РАБОТ ПО ПОДГОТОВКЕ ОБЪЕКТ АВТОМАТИЗАЦИИ К ВВОДУ СИСТЕМЫ В ДЕЙСТВИе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_Toc85659437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32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5872A715" w14:textId="47EB947F" w:rsidR="00337EBC" w:rsidRPr="0048762F" w:rsidRDefault="00DD663B" w:rsidP="0048762F">
          <w:pPr>
            <w:pStyle w:val="17"/>
            <w:tabs>
              <w:tab w:val="right" w:leader="dot" w:pos="991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85659438" w:history="1">
            <w:r w:rsidR="00337EBC" w:rsidRPr="0048762F">
              <w:rPr>
                <w:rStyle w:val="afff"/>
                <w:noProof/>
                <w:color w:val="auto"/>
              </w:rPr>
              <w:t>7 ПОРЯДОК КОНТРОЛЯ И ПРИЕМКИ СИСТЕМЫ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_Toc85659438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33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4180AC1E" w14:textId="7FE42AF3" w:rsidR="00337EBC" w:rsidRPr="0048762F" w:rsidRDefault="00DD663B" w:rsidP="0048762F">
          <w:pPr>
            <w:pStyle w:val="17"/>
            <w:tabs>
              <w:tab w:val="right" w:leader="dot" w:pos="991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85659439" w:history="1">
            <w:r w:rsidR="00337EBC" w:rsidRPr="0048762F">
              <w:rPr>
                <w:rStyle w:val="afff"/>
                <w:noProof/>
                <w:color w:val="auto"/>
              </w:rPr>
              <w:t>8 ТРЕБОВАНИЯ К ДОКУМЕНТИРОВАНИЮ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_Toc85659439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35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0057CC6D" w14:textId="02077E43" w:rsidR="00337EBC" w:rsidRPr="0048762F" w:rsidRDefault="00DD663B" w:rsidP="0048762F">
          <w:pPr>
            <w:pStyle w:val="17"/>
            <w:tabs>
              <w:tab w:val="left" w:pos="1978"/>
              <w:tab w:val="right" w:leader="dot" w:pos="991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85659440" w:history="1">
            <w:r w:rsidR="00337EBC" w:rsidRPr="0048762F">
              <w:rPr>
                <w:rStyle w:val="afff"/>
                <w:noProof/>
                <w:color w:val="auto"/>
              </w:rPr>
              <w:t>Приложение A.</w:t>
            </w:r>
            <w:r w:rsidR="00337EBC" w:rsidRPr="0048762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337EBC" w:rsidRPr="0048762F">
              <w:rPr>
                <w:rStyle w:val="afff"/>
                <w:noProof/>
                <w:color w:val="auto"/>
              </w:rPr>
              <w:t>ОПРЕДЕЛЕНИЯ, ОБОЗНАЧЕНИЯ И СОКРАЩЕНИЯ</w:t>
            </w:r>
            <w:r w:rsidR="00337EBC" w:rsidRPr="0048762F">
              <w:rPr>
                <w:noProof/>
                <w:webHidden/>
              </w:rPr>
              <w:tab/>
            </w:r>
            <w:r w:rsidR="00337EBC" w:rsidRPr="0048762F">
              <w:rPr>
                <w:noProof/>
                <w:webHidden/>
              </w:rPr>
              <w:fldChar w:fldCharType="begin"/>
            </w:r>
            <w:r w:rsidR="00337EBC" w:rsidRPr="0048762F">
              <w:rPr>
                <w:noProof/>
                <w:webHidden/>
              </w:rPr>
              <w:instrText xml:space="preserve"> PAGEREF _Toc85659440 \h </w:instrText>
            </w:r>
            <w:r w:rsidR="00337EBC" w:rsidRPr="0048762F">
              <w:rPr>
                <w:noProof/>
                <w:webHidden/>
              </w:rPr>
            </w:r>
            <w:r w:rsidR="00337EBC" w:rsidRPr="0048762F">
              <w:rPr>
                <w:noProof/>
                <w:webHidden/>
              </w:rPr>
              <w:fldChar w:fldCharType="separate"/>
            </w:r>
            <w:r w:rsidR="009376B2">
              <w:rPr>
                <w:noProof/>
                <w:webHidden/>
              </w:rPr>
              <w:t>36</w:t>
            </w:r>
            <w:r w:rsidR="00337EBC" w:rsidRPr="0048762F">
              <w:rPr>
                <w:noProof/>
                <w:webHidden/>
              </w:rPr>
              <w:fldChar w:fldCharType="end"/>
            </w:r>
          </w:hyperlink>
        </w:p>
        <w:p w14:paraId="57122D38" w14:textId="45BFC93F" w:rsidR="00E55462" w:rsidRPr="0048762F" w:rsidRDefault="00E55462" w:rsidP="0048762F">
          <w:r w:rsidRPr="0048762F">
            <w:rPr>
              <w:b/>
              <w:bCs/>
              <w:noProof/>
            </w:rPr>
            <w:fldChar w:fldCharType="end"/>
          </w:r>
        </w:p>
      </w:sdtContent>
    </w:sdt>
    <w:p w14:paraId="46FC7236" w14:textId="77777777" w:rsidR="006375F5" w:rsidRPr="0048762F" w:rsidRDefault="006375F5" w:rsidP="0048762F">
      <w:pPr>
        <w:rPr>
          <w:b/>
          <w:bCs/>
          <w:caps/>
          <w:kern w:val="32"/>
          <w:sz w:val="28"/>
          <w:szCs w:val="28"/>
        </w:rPr>
      </w:pPr>
      <w:bookmarkStart w:id="1" w:name="_Toc335913283"/>
      <w:bookmarkStart w:id="2" w:name="_Toc343483188"/>
      <w:bookmarkStart w:id="3" w:name="_Toc343483698"/>
      <w:bookmarkStart w:id="4" w:name="_Toc343484822"/>
      <w:bookmarkStart w:id="5" w:name="_Toc343487166"/>
      <w:bookmarkStart w:id="6" w:name="_Toc343491453"/>
      <w:bookmarkStart w:id="7" w:name="_Toc343499201"/>
      <w:bookmarkStart w:id="8" w:name="_Toc343657725"/>
      <w:bookmarkStart w:id="9" w:name="_Toc344715987"/>
      <w:bookmarkStart w:id="10" w:name="_Toc347377348"/>
      <w:bookmarkStart w:id="11" w:name="_Toc388703591"/>
      <w:bookmarkStart w:id="12" w:name="_Toc389396461"/>
      <w:bookmarkStart w:id="13" w:name="_Toc394920440"/>
      <w:bookmarkStart w:id="14" w:name="_Toc429381476"/>
      <w:bookmarkStart w:id="15" w:name="_Toc523119912"/>
      <w:bookmarkStart w:id="16" w:name="_Toc531438400"/>
      <w:bookmarkStart w:id="17" w:name="_Toc531438430"/>
      <w:bookmarkStart w:id="18" w:name="_Toc531438482"/>
      <w:bookmarkStart w:id="19" w:name="_Toc531438654"/>
      <w:bookmarkStart w:id="20" w:name="_Toc531438699"/>
      <w:bookmarkStart w:id="21" w:name="_Toc531438771"/>
      <w:bookmarkStart w:id="22" w:name="_Toc531438863"/>
      <w:bookmarkStart w:id="23" w:name="_Toc531438952"/>
      <w:r w:rsidRPr="0048762F">
        <w:br w:type="page"/>
      </w:r>
    </w:p>
    <w:p w14:paraId="4CA1F38F" w14:textId="716ABE4F" w:rsidR="00CC7CCF" w:rsidRPr="0048762F" w:rsidRDefault="000B6424" w:rsidP="0048762F">
      <w:pPr>
        <w:pStyle w:val="11"/>
        <w:numPr>
          <w:ilvl w:val="0"/>
          <w:numId w:val="1"/>
        </w:numPr>
      </w:pPr>
      <w:bookmarkStart w:id="24" w:name="_Toc84971907"/>
      <w:bookmarkStart w:id="25" w:name="_Toc84972012"/>
      <w:bookmarkStart w:id="26" w:name="_Toc84972118"/>
      <w:bookmarkStart w:id="27" w:name="_Toc84972336"/>
      <w:bookmarkStart w:id="28" w:name="_Toc84975214"/>
      <w:bookmarkStart w:id="29" w:name="_Toc84985585"/>
      <w:bookmarkStart w:id="30" w:name="_Toc84985775"/>
      <w:bookmarkStart w:id="31" w:name="_Toc505270622"/>
      <w:bookmarkStart w:id="32" w:name="_Toc85659401"/>
      <w:bookmarkEnd w:id="24"/>
      <w:bookmarkEnd w:id="25"/>
      <w:bookmarkEnd w:id="26"/>
      <w:bookmarkEnd w:id="27"/>
      <w:bookmarkEnd w:id="28"/>
      <w:bookmarkEnd w:id="29"/>
      <w:bookmarkEnd w:id="30"/>
      <w:r w:rsidRPr="0048762F">
        <w:rPr>
          <w:caps w:val="0"/>
        </w:rPr>
        <w:lastRenderedPageBreak/>
        <w:t xml:space="preserve">ОБЩИЕ </w:t>
      </w:r>
      <w:bookmarkEnd w:id="1"/>
      <w:bookmarkEnd w:id="31"/>
      <w:r w:rsidR="00875AFC" w:rsidRPr="0048762F">
        <w:rPr>
          <w:caps w:val="0"/>
        </w:rPr>
        <w:t>СВЕДЕНИЯ</w:t>
      </w:r>
      <w:bookmarkEnd w:id="32"/>
    </w:p>
    <w:p w14:paraId="7C098C50" w14:textId="77777777" w:rsidR="00CC7CCF" w:rsidRPr="0048762F" w:rsidRDefault="00CC7CCF" w:rsidP="0048762F">
      <w:pPr>
        <w:pStyle w:val="23"/>
        <w:keepNext/>
        <w:keepLines/>
        <w:spacing w:line="360" w:lineRule="auto"/>
      </w:pPr>
      <w:bookmarkStart w:id="33" w:name="_Toc335913284"/>
      <w:bookmarkStart w:id="34" w:name="_Toc505270623"/>
      <w:bookmarkStart w:id="35" w:name="_Toc85659402"/>
      <w:r w:rsidRPr="0048762F">
        <w:t>Наименование Системы и ее условное обозначение</w:t>
      </w:r>
      <w:bookmarkEnd w:id="33"/>
      <w:bookmarkEnd w:id="34"/>
      <w:bookmarkEnd w:id="35"/>
    </w:p>
    <w:p w14:paraId="6875FAC6" w14:textId="11226A34" w:rsidR="00312B7B" w:rsidRPr="0048762F" w:rsidRDefault="00CC7CCF" w:rsidP="0048762F">
      <w:pPr>
        <w:ind w:firstLine="540"/>
        <w:jc w:val="both"/>
      </w:pPr>
      <w:r w:rsidRPr="0048762F">
        <w:t xml:space="preserve">Полное наименование системы ― </w:t>
      </w:r>
      <w:r w:rsidR="00FA5E14" w:rsidRPr="0048762F">
        <w:t>Информационная система поддержки процессов накопления сведений и привлечения специалистов, обладающих компетенциями и функциями для целей реализации информационно-методического и экспертного сопровождения программ акселерации</w:t>
      </w:r>
      <w:r w:rsidR="00312B7B" w:rsidRPr="0048762F">
        <w:t xml:space="preserve"> проектов по разработке российских решений в сфере информационных технологий.</w:t>
      </w:r>
    </w:p>
    <w:p w14:paraId="16112700" w14:textId="5EFD97EB" w:rsidR="00312B7B" w:rsidRPr="0048762F" w:rsidRDefault="00FA5E14" w:rsidP="0048762F">
      <w:pPr>
        <w:pStyle w:val="main"/>
      </w:pPr>
      <w:r w:rsidRPr="0048762F" w:rsidDel="00FA5E14">
        <w:t xml:space="preserve"> </w:t>
      </w:r>
      <w:r w:rsidR="00015049" w:rsidRPr="0048762F">
        <w:t>.</w:t>
      </w:r>
    </w:p>
    <w:p w14:paraId="74AC6700" w14:textId="2713C2C1" w:rsidR="00EC1B3E" w:rsidRPr="0048762F" w:rsidRDefault="00CC7CCF" w:rsidP="0048762F">
      <w:pPr>
        <w:pStyle w:val="main"/>
      </w:pPr>
      <w:r w:rsidRPr="0048762F">
        <w:t xml:space="preserve">Условное обозначение системы ― </w:t>
      </w:r>
      <w:r w:rsidR="004C788D" w:rsidRPr="0048762F">
        <w:t>«Экспертная сеть».</w:t>
      </w:r>
    </w:p>
    <w:p w14:paraId="3E6A9CE7" w14:textId="41BA00D1" w:rsidR="00D81235" w:rsidRPr="0048762F" w:rsidRDefault="00312B7B" w:rsidP="0048762F">
      <w:pPr>
        <w:pStyle w:val="23"/>
        <w:keepNext/>
        <w:keepLines/>
        <w:spacing w:line="360" w:lineRule="auto"/>
      </w:pPr>
      <w:bookmarkStart w:id="36" w:name="_Toc505270624"/>
      <w:bookmarkStart w:id="37" w:name="_Toc85659403"/>
      <w:r w:rsidRPr="0048762F">
        <w:t xml:space="preserve">Наименование и предмет </w:t>
      </w:r>
      <w:r w:rsidR="006D6327" w:rsidRPr="0048762F">
        <w:t>договора (контракта)</w:t>
      </w:r>
      <w:bookmarkEnd w:id="36"/>
      <w:bookmarkEnd w:id="37"/>
    </w:p>
    <w:p w14:paraId="66AFDA70" w14:textId="67AF3B55" w:rsidR="00EC1B3E" w:rsidRPr="0048762F" w:rsidRDefault="00062CDE" w:rsidP="0048762F">
      <w:pPr>
        <w:pStyle w:val="main"/>
      </w:pPr>
      <w:proofErr w:type="gramStart"/>
      <w:r w:rsidRPr="0048762F">
        <w:t xml:space="preserve">Работы проводятся на основании </w:t>
      </w:r>
      <w:bookmarkStart w:id="38" w:name="_Toc141604890"/>
      <w:bookmarkStart w:id="39" w:name="_Toc141680126"/>
      <w:bookmarkStart w:id="40" w:name="_Toc141681120"/>
      <w:bookmarkStart w:id="41" w:name="_Toc141681158"/>
      <w:bookmarkStart w:id="42" w:name="_Toc142136721"/>
      <w:bookmarkStart w:id="43" w:name="_Toc173065690"/>
      <w:r w:rsidRPr="0048762F">
        <w:t xml:space="preserve">договора </w:t>
      </w:r>
      <w:r w:rsidR="00DF6942" w:rsidRPr="0048762F">
        <w:t xml:space="preserve">на выполнение работ по разработке и внедрению информационной системы </w:t>
      </w:r>
      <w:r w:rsidR="00312B7B" w:rsidRPr="0048762F">
        <w:rPr>
          <w:rFonts w:eastAsia="Times New Roman"/>
        </w:rPr>
        <w:t xml:space="preserve">поддержки процессов накопления сведений и привлечения специалистов, обладающих компетенциями и функциями для целей реализации информационно-методического и экспертного сопровождения программ акселерации </w:t>
      </w:r>
      <w:r w:rsidR="00312B7B" w:rsidRPr="0048762F">
        <w:t>проектов по разработке российских решений в сфере информационных технологий</w:t>
      </w:r>
      <w:r w:rsidR="00DF6942" w:rsidRPr="0048762F">
        <w:t xml:space="preserve"> (Идентификатор соглашения о предоставлении субсидии №000000D507121P0B0002), Реестровый номер закупки </w:t>
      </w:r>
      <w:r w:rsidR="0048762F" w:rsidRPr="0048762F">
        <w:t>________</w:t>
      </w:r>
      <w:r w:rsidR="00FC3192" w:rsidRPr="0048762F">
        <w:t>.</w:t>
      </w:r>
      <w:bookmarkEnd w:id="38"/>
      <w:bookmarkEnd w:id="39"/>
      <w:bookmarkEnd w:id="40"/>
      <w:bookmarkEnd w:id="41"/>
      <w:bookmarkEnd w:id="42"/>
      <w:bookmarkEnd w:id="43"/>
      <w:proofErr w:type="gramEnd"/>
    </w:p>
    <w:p w14:paraId="75955EB9" w14:textId="7BF3CA43" w:rsidR="00CC7CCF" w:rsidRPr="0048762F" w:rsidRDefault="008B6EA6" w:rsidP="0048762F">
      <w:pPr>
        <w:pStyle w:val="23"/>
        <w:keepNext/>
        <w:keepLines/>
        <w:spacing w:line="360" w:lineRule="auto"/>
      </w:pPr>
      <w:bookmarkStart w:id="44" w:name="_Toc85659404"/>
      <w:bookmarkStart w:id="45" w:name="_Toc505270625"/>
      <w:r w:rsidRPr="0048762F">
        <w:t>Наименование организации-заказчика</w:t>
      </w:r>
      <w:bookmarkEnd w:id="44"/>
      <w:r w:rsidRPr="0048762F">
        <w:t xml:space="preserve"> </w:t>
      </w:r>
      <w:bookmarkEnd w:id="45"/>
    </w:p>
    <w:p w14:paraId="3C7B2E61" w14:textId="1981BCD2" w:rsidR="00CC7CCF" w:rsidRPr="0048762F" w:rsidRDefault="00062CDE" w:rsidP="0048762F">
      <w:pPr>
        <w:pStyle w:val="main"/>
      </w:pPr>
      <w:r w:rsidRPr="0048762F">
        <w:t xml:space="preserve">Заказчиком работ является Фонд развития </w:t>
      </w:r>
      <w:proofErr w:type="gramStart"/>
      <w:r w:rsidRPr="0048762F">
        <w:t>интернет-инициатив</w:t>
      </w:r>
      <w:proofErr w:type="gramEnd"/>
      <w:r w:rsidRPr="0048762F">
        <w:t xml:space="preserve"> (ФРИИ).</w:t>
      </w:r>
    </w:p>
    <w:p w14:paraId="5CAF0C30" w14:textId="26FF214A" w:rsidR="00CC7CCF" w:rsidRPr="0048762F" w:rsidRDefault="00CC7CCF" w:rsidP="0048762F">
      <w:pPr>
        <w:pStyle w:val="main"/>
      </w:pPr>
      <w:r w:rsidRPr="0048762F">
        <w:t xml:space="preserve">Адрес: </w:t>
      </w:r>
      <w:r w:rsidR="004E098F" w:rsidRPr="0048762F">
        <w:t>Россия, г. Москва, Мясницкая улица, 13, стр. 18</w:t>
      </w:r>
    </w:p>
    <w:p w14:paraId="03034EFA" w14:textId="5D4B4A1C" w:rsidR="00FF0848" w:rsidRPr="0048762F" w:rsidRDefault="00FF0848" w:rsidP="0048762F">
      <w:pPr>
        <w:pStyle w:val="23"/>
        <w:keepNext/>
        <w:spacing w:line="360" w:lineRule="auto"/>
      </w:pPr>
      <w:bookmarkStart w:id="46" w:name="_Toc85659405"/>
      <w:r w:rsidRPr="0048762F">
        <w:t>Перечень документов, на основании которых создается система</w:t>
      </w:r>
      <w:bookmarkEnd w:id="46"/>
    </w:p>
    <w:p w14:paraId="30F9901B" w14:textId="2B991CE4" w:rsidR="00FF0848" w:rsidRPr="0048762F" w:rsidRDefault="00FF0848" w:rsidP="0048762F">
      <w:pPr>
        <w:ind w:firstLine="540"/>
        <w:jc w:val="both"/>
      </w:pPr>
      <w:proofErr w:type="gramStart"/>
      <w:r w:rsidRPr="0048762F">
        <w:t>Работы выполняется в рамках реализации федерального проекта «Цифровые технологии» национальной программы «Цифровая экономика Российской Федерации» в соответствии с Постановлением Правительства Российской Федерации от 24 декабря 2020 г. № 2254 «Об утверждении Правил предоставления субсидии из федерального бюджета Фонду развития интернет-инициатив на осуществление акселерации проектов по разработке российских решений в сфере информационных технологий»</w:t>
      </w:r>
      <w:r w:rsidR="00312B7B" w:rsidRPr="0048762F">
        <w:t>, Методическими рекомендациями Министерства цифрового развития, связи и массовых коммуникаций</w:t>
      </w:r>
      <w:proofErr w:type="gramEnd"/>
      <w:r w:rsidR="00312B7B" w:rsidRPr="0048762F">
        <w:t xml:space="preserve"> </w:t>
      </w:r>
      <w:proofErr w:type="gramStart"/>
      <w:r w:rsidR="00312B7B" w:rsidRPr="0048762F">
        <w:t>Российской Федерации по достижению результата федерального проекта «Цифровые технологии» национальной программы «Цифровая экономика в Российской Федерации» при осуществлении Фондом развития интернет-инициатив акселерации проектов по разработке российских решений в сфере информационных технологий</w:t>
      </w:r>
      <w:r w:rsidRPr="0048762F">
        <w:t xml:space="preserve"> и Соглашением о предоставлении из федерального бюджета субсидии некоммерческой организации, не являющейся государственным (муниципальным) учреждением от 09.02.2021 № 071-10-2021-005 (идентификатор соглашения о предоставлении субсидии №000000D507121P0B0002).</w:t>
      </w:r>
      <w:proofErr w:type="gramEnd"/>
    </w:p>
    <w:p w14:paraId="4154212A" w14:textId="77777777" w:rsidR="00FF0848" w:rsidRPr="0048762F" w:rsidRDefault="00FF0848" w:rsidP="0048762F">
      <w:pPr>
        <w:pStyle w:val="23"/>
        <w:keepNext/>
        <w:keepLines/>
        <w:spacing w:line="360" w:lineRule="auto"/>
      </w:pPr>
      <w:bookmarkStart w:id="47" w:name="_Toc85659406"/>
      <w:r w:rsidRPr="0048762F">
        <w:t>Плановые сроки начала и окончания работы по созданию системы</w:t>
      </w:r>
      <w:bookmarkEnd w:id="47"/>
    </w:p>
    <w:p w14:paraId="53890C71" w14:textId="64B121EB" w:rsidR="00FF0848" w:rsidRPr="0048762F" w:rsidRDefault="00FF0848" w:rsidP="0048762F">
      <w:pPr>
        <w:pStyle w:val="main"/>
      </w:pPr>
      <w:r w:rsidRPr="0048762F">
        <w:t xml:space="preserve">Сроки выполнения работы </w:t>
      </w:r>
      <w:r w:rsidR="00F309F9" w:rsidRPr="0048762F">
        <w:t xml:space="preserve">по разработке и внедрению информационной системы «Экспертная сеть»  - </w:t>
      </w:r>
      <w:proofErr w:type="gramStart"/>
      <w:r w:rsidR="0074006B" w:rsidRPr="0048762F">
        <w:t>с даты заключения</w:t>
      </w:r>
      <w:proofErr w:type="gramEnd"/>
      <w:r w:rsidR="0074006B" w:rsidRPr="0048762F">
        <w:t xml:space="preserve"> договора </w:t>
      </w:r>
      <w:r w:rsidRPr="0048762F">
        <w:t xml:space="preserve"> – </w:t>
      </w:r>
      <w:r w:rsidR="0048762F" w:rsidRPr="0048762F">
        <w:t>30 июня</w:t>
      </w:r>
      <w:r w:rsidR="0074006B" w:rsidRPr="0048762F">
        <w:t xml:space="preserve"> </w:t>
      </w:r>
      <w:r w:rsidRPr="0048762F">
        <w:t xml:space="preserve"> 2022 г.</w:t>
      </w:r>
    </w:p>
    <w:p w14:paraId="4BAF3021" w14:textId="77777777" w:rsidR="00FF0848" w:rsidRPr="0048762F" w:rsidRDefault="00FF0848" w:rsidP="0048762F">
      <w:pPr>
        <w:pStyle w:val="23"/>
        <w:spacing w:line="360" w:lineRule="auto"/>
      </w:pPr>
      <w:bookmarkStart w:id="48" w:name="_heading=h.1t3h5sf" w:colFirst="0" w:colLast="0"/>
      <w:bookmarkStart w:id="49" w:name="_Toc85659407"/>
      <w:bookmarkEnd w:id="48"/>
      <w:r w:rsidRPr="0048762F">
        <w:t>Источники и порядок финансирования работ</w:t>
      </w:r>
      <w:bookmarkEnd w:id="49"/>
    </w:p>
    <w:p w14:paraId="482F1DB9" w14:textId="04A222C1" w:rsidR="00F309F9" w:rsidRPr="0048762F" w:rsidRDefault="00F309F9" w:rsidP="004876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lang w:eastAsia="en-US"/>
        </w:rPr>
      </w:pPr>
      <w:r w:rsidRPr="0048762F">
        <w:rPr>
          <w:lang w:eastAsia="en-US"/>
        </w:rPr>
        <w:t>Источник финансирования: средства субсидии из федерального бюджета в соответствии с Соглашением о предоставлении из федерального бюджета субсидии некоммерческой организации, не являющейся государственным (муниципальным) учреждением № 071-10-2021-005 от 10 февраля 2021г. (далее – Соглашение). Идентификатор Соглашения № 000000D507121P0B0002.</w:t>
      </w:r>
    </w:p>
    <w:p w14:paraId="6C24FE75" w14:textId="77777777" w:rsidR="00F309F9" w:rsidRPr="0048762F" w:rsidRDefault="00F309F9" w:rsidP="0048762F">
      <w:pPr>
        <w:pStyle w:val="main"/>
        <w:ind w:firstLine="851"/>
        <w:rPr>
          <w:rFonts w:eastAsia="Times New Roman"/>
        </w:rPr>
      </w:pPr>
      <w:r w:rsidRPr="0048762F">
        <w:rPr>
          <w:rFonts w:eastAsia="Times New Roman"/>
        </w:rPr>
        <w:t>Оплата работ по производится по результатам выполнения работ по соответствующему этапу на основании подписанного сторонами акта сдачи-приемки работ в течение 10 (десяти) рабочих дней с момента получения счета от Исполнителя по соответствующему этапу.</w:t>
      </w:r>
    </w:p>
    <w:p w14:paraId="25824AAF" w14:textId="4BCF0E2D" w:rsidR="00F309F9" w:rsidRPr="0048762F" w:rsidRDefault="00F309F9" w:rsidP="0048762F">
      <w:pPr>
        <w:pStyle w:val="main"/>
        <w:ind w:firstLine="851"/>
      </w:pPr>
      <w:r w:rsidRPr="0048762F">
        <w:rPr>
          <w:rFonts w:eastAsia="Times New Roman"/>
        </w:rPr>
        <w:t>.</w:t>
      </w:r>
    </w:p>
    <w:p w14:paraId="11F54E70" w14:textId="77777777" w:rsidR="00585635" w:rsidRPr="0048762F" w:rsidRDefault="008B6EA6" w:rsidP="0048762F">
      <w:pPr>
        <w:pStyle w:val="23"/>
        <w:keepNext/>
        <w:keepLines/>
        <w:spacing w:line="360" w:lineRule="auto"/>
      </w:pPr>
      <w:bookmarkStart w:id="50" w:name="_Toc505270626"/>
      <w:bookmarkStart w:id="51" w:name="_Toc85659408"/>
      <w:r w:rsidRPr="0048762F">
        <w:t xml:space="preserve">Порядок оформления и предъявления заказчику </w:t>
      </w:r>
      <w:r w:rsidR="0081438D" w:rsidRPr="0048762F">
        <w:t>результатов</w:t>
      </w:r>
      <w:r w:rsidRPr="0048762F">
        <w:t xml:space="preserve"> работ</w:t>
      </w:r>
      <w:bookmarkEnd w:id="50"/>
      <w:bookmarkEnd w:id="51"/>
      <w:r w:rsidR="00585635" w:rsidRPr="0048762F">
        <w:t xml:space="preserve"> </w:t>
      </w:r>
    </w:p>
    <w:p w14:paraId="4C1FC309" w14:textId="46FDD44F" w:rsidR="003873E0" w:rsidRPr="0048762F" w:rsidRDefault="003873E0" w:rsidP="0048762F">
      <w:pPr>
        <w:widowControl w:val="0"/>
        <w:spacing w:line="360" w:lineRule="auto"/>
        <w:ind w:firstLine="709"/>
        <w:jc w:val="both"/>
        <w:rPr>
          <w:sz w:val="20"/>
          <w:szCs w:val="20"/>
        </w:rPr>
      </w:pPr>
      <w:r w:rsidRPr="0048762F">
        <w:t>Комплектность документации, порядок оформления и предъявления Заказчику результатов работ приведен в разделах 5, 6</w:t>
      </w:r>
      <w:r w:rsidR="0074006B" w:rsidRPr="0048762F">
        <w:t xml:space="preserve">,7 </w:t>
      </w:r>
      <w:r w:rsidRPr="0048762F">
        <w:t>и 8 настоящего ТЗ.</w:t>
      </w:r>
    </w:p>
    <w:p w14:paraId="798A20BC" w14:textId="71C3EB3B" w:rsidR="003873E0" w:rsidRPr="0048762F" w:rsidRDefault="003873E0" w:rsidP="0048762F">
      <w:pPr>
        <w:widowControl w:val="0"/>
        <w:spacing w:line="360" w:lineRule="auto"/>
        <w:ind w:firstLine="709"/>
        <w:jc w:val="both"/>
      </w:pPr>
      <w:r w:rsidRPr="0048762F">
        <w:t xml:space="preserve">Датой </w:t>
      </w:r>
      <w:r w:rsidR="006504F0" w:rsidRPr="0048762F">
        <w:t>завершения работ по соответствующему этапу является дата приемки указанных работ Заказчиком</w:t>
      </w:r>
      <w:r w:rsidRPr="0048762F">
        <w:t xml:space="preserve">, указанная в </w:t>
      </w:r>
      <w:r w:rsidR="006504F0" w:rsidRPr="0048762F">
        <w:t>Акте</w:t>
      </w:r>
      <w:r w:rsidRPr="0048762F">
        <w:t xml:space="preserve"> сдачи-приемки выполненных работ по соответствующему этапу.</w:t>
      </w:r>
    </w:p>
    <w:p w14:paraId="4316BECA" w14:textId="46B38A0B" w:rsidR="003873E0" w:rsidRPr="0048762F" w:rsidRDefault="003873E0" w:rsidP="0048762F">
      <w:pPr>
        <w:spacing w:line="360" w:lineRule="auto"/>
        <w:ind w:firstLine="709"/>
        <w:jc w:val="both"/>
      </w:pPr>
      <w:r w:rsidRPr="0048762F">
        <w:t xml:space="preserve">Результаты работ передаются Заказчику в порядке, определенном </w:t>
      </w:r>
      <w:r w:rsidR="00B527C1" w:rsidRPr="0048762F">
        <w:t>ТЗ</w:t>
      </w:r>
      <w:r w:rsidRPr="0048762F">
        <w:t xml:space="preserve">, в соответствии с составом и содержанием работ, </w:t>
      </w:r>
      <w:proofErr w:type="gramStart"/>
      <w:r w:rsidRPr="0048762F">
        <w:t>приведенными</w:t>
      </w:r>
      <w:proofErr w:type="gramEnd"/>
      <w:r w:rsidRPr="0048762F">
        <w:t xml:space="preserve"> в разделе 5 настоящего ТЗ.</w:t>
      </w:r>
    </w:p>
    <w:p w14:paraId="1D7067B0" w14:textId="04242C4D" w:rsidR="00585635" w:rsidRPr="0048762F" w:rsidRDefault="00585635" w:rsidP="0048762F">
      <w:pPr>
        <w:pStyle w:val="main"/>
      </w:pPr>
      <w:r w:rsidRPr="0048762F">
        <w:t xml:space="preserve">По окончании выполнения работ по каждому этапу календарного плана (п. 5 настоящего ТЗ) исполнитель представляет заказчику два экземпляра </w:t>
      </w:r>
      <w:r w:rsidR="006504F0" w:rsidRPr="0048762F">
        <w:t xml:space="preserve">Акта </w:t>
      </w:r>
      <w:r w:rsidRPr="0048762F">
        <w:t xml:space="preserve">сдачи-приемки </w:t>
      </w:r>
      <w:r w:rsidR="006504F0" w:rsidRPr="0048762F">
        <w:t xml:space="preserve">выполненных </w:t>
      </w:r>
      <w:r w:rsidRPr="0048762F">
        <w:t>работ и документы, подтверждающие выполнение этапа (в том числе результаты работ, изложенные далее по тексту), подписанные полномочным представителем исполнителя.</w:t>
      </w:r>
    </w:p>
    <w:p w14:paraId="1A9AA15E" w14:textId="1611EAC2" w:rsidR="00585635" w:rsidRPr="0048762F" w:rsidRDefault="00585635" w:rsidP="0048762F">
      <w:pPr>
        <w:pStyle w:val="main"/>
      </w:pPr>
      <w:r w:rsidRPr="0048762F">
        <w:t>При сдаче Системы или отдельных ее компонентов в опытную и промышленную эксплуатацию исполнитель совместно с заказчиком на основании согласованной сторонами программы приемочных испытаний, разрабатываемой в рамках этапа внедрения Системы, проводит приемочные испытания Системы. Результаты испытаний оформляются соответствующим протоколом испытаний, подписываемым представителями сторон.</w:t>
      </w:r>
    </w:p>
    <w:p w14:paraId="34333A86" w14:textId="025262B5" w:rsidR="00B17ABB" w:rsidRPr="0048762F" w:rsidRDefault="00B17ABB" w:rsidP="0048762F">
      <w:pPr>
        <w:widowControl w:val="0"/>
        <w:spacing w:line="360" w:lineRule="auto"/>
        <w:ind w:firstLine="709"/>
        <w:jc w:val="both"/>
        <w:rPr>
          <w:szCs w:val="20"/>
        </w:rPr>
      </w:pPr>
      <w:r w:rsidRPr="0048762F">
        <w:rPr>
          <w:szCs w:val="20"/>
        </w:rPr>
        <w:t>Отчетная документация по выполненным работам передается на бумажных (</w:t>
      </w:r>
      <w:r w:rsidR="00B527C1" w:rsidRPr="0048762F">
        <w:rPr>
          <w:szCs w:val="20"/>
        </w:rPr>
        <w:t>два</w:t>
      </w:r>
      <w:r w:rsidRPr="0048762F">
        <w:rPr>
          <w:szCs w:val="20"/>
        </w:rPr>
        <w:t xml:space="preserve"> экземпляра) и на машинных носителях информации (CD/DVD, два экземпляра). Текстовые документы, передаваемые на машинных носителях информации, должны быть представлены в форматах: «.</w:t>
      </w:r>
      <w:proofErr w:type="spellStart"/>
      <w:r w:rsidRPr="0048762F">
        <w:rPr>
          <w:szCs w:val="20"/>
        </w:rPr>
        <w:t>doc</w:t>
      </w:r>
      <w:proofErr w:type="spellEnd"/>
      <w:r w:rsidRPr="0048762F">
        <w:rPr>
          <w:szCs w:val="20"/>
        </w:rPr>
        <w:t>» или «.</w:t>
      </w:r>
      <w:proofErr w:type="spellStart"/>
      <w:r w:rsidRPr="0048762F">
        <w:rPr>
          <w:szCs w:val="20"/>
        </w:rPr>
        <w:t>doc</w:t>
      </w:r>
      <w:proofErr w:type="gramStart"/>
      <w:r w:rsidRPr="0048762F">
        <w:rPr>
          <w:szCs w:val="20"/>
        </w:rPr>
        <w:t>х</w:t>
      </w:r>
      <w:proofErr w:type="spellEnd"/>
      <w:proofErr w:type="gramEnd"/>
      <w:r w:rsidRPr="0048762F">
        <w:rPr>
          <w:szCs w:val="20"/>
        </w:rPr>
        <w:t>». Язык документации – русский. Документы объемом более 5 листов, передаваемые на бумажном носителе, должны быть сброшюрованы либо сшиты.</w:t>
      </w:r>
    </w:p>
    <w:p w14:paraId="3FF85074" w14:textId="504D0430" w:rsidR="00B17ABB" w:rsidRPr="0048762F" w:rsidRDefault="00B17ABB" w:rsidP="0048762F">
      <w:pPr>
        <w:widowControl w:val="0"/>
        <w:spacing w:line="360" w:lineRule="auto"/>
        <w:ind w:firstLine="709"/>
        <w:jc w:val="both"/>
      </w:pPr>
      <w:r w:rsidRPr="0048762F">
        <w:rPr>
          <w:szCs w:val="20"/>
        </w:rPr>
        <w:t xml:space="preserve">Дистрибутив и исходные коды </w:t>
      </w:r>
      <w:proofErr w:type="gramStart"/>
      <w:r w:rsidRPr="0048762F">
        <w:t>ПО</w:t>
      </w:r>
      <w:proofErr w:type="gramEnd"/>
      <w:r w:rsidRPr="0048762F">
        <w:rPr>
          <w:szCs w:val="20"/>
        </w:rPr>
        <w:t xml:space="preserve"> передаются </w:t>
      </w:r>
      <w:proofErr w:type="gramStart"/>
      <w:r w:rsidRPr="0048762F">
        <w:rPr>
          <w:szCs w:val="20"/>
        </w:rPr>
        <w:t>на</w:t>
      </w:r>
      <w:proofErr w:type="gramEnd"/>
      <w:r w:rsidRPr="0048762F">
        <w:rPr>
          <w:szCs w:val="20"/>
        </w:rPr>
        <w:t xml:space="preserve"> машинных носителях информации (CD/DVD) – один экземпляр.</w:t>
      </w:r>
      <w:r w:rsidR="00B527C1" w:rsidRPr="0048762F">
        <w:rPr>
          <w:szCs w:val="20"/>
        </w:rPr>
        <w:t xml:space="preserve"> </w:t>
      </w:r>
      <w:r w:rsidR="00B527C1" w:rsidRPr="0048762F">
        <w:t>Документы в электронном виде направляются на следующий адрес электронной почты: dmatveev@iidf.ru  с получением уведомления о доставке и прочтении сообщения, а также в бумажном виде, надлежащим образом оформленные и подписанные Исполнителем на следующий почтовый адрес: г. Москва, ул. Мясницкая, д.13, стр.18, ФРИИ.</w:t>
      </w:r>
      <w:r w:rsidR="0048762F" w:rsidRPr="0048762F">
        <w:t xml:space="preserve"> </w:t>
      </w:r>
      <w:r w:rsidRPr="0048762F">
        <w:rPr>
          <w:szCs w:val="20"/>
        </w:rPr>
        <w:t>Все материалы передаются с сопроводительными документами Подрядчика</w:t>
      </w:r>
      <w:r w:rsidR="006504F0" w:rsidRPr="0048762F">
        <w:rPr>
          <w:szCs w:val="20"/>
        </w:rPr>
        <w:t xml:space="preserve"> по акту приема-передачи документации (материалов)</w:t>
      </w:r>
    </w:p>
    <w:p w14:paraId="0ED6A903" w14:textId="1363E429" w:rsidR="00FF0848" w:rsidRPr="0048762F" w:rsidRDefault="00FF0848" w:rsidP="0048762F">
      <w:pPr>
        <w:pStyle w:val="23"/>
        <w:keepNext/>
        <w:keepLines/>
        <w:tabs>
          <w:tab w:val="clear" w:pos="1134"/>
        </w:tabs>
        <w:spacing w:line="360" w:lineRule="auto"/>
        <w:ind w:left="0" w:firstLine="0"/>
      </w:pPr>
      <w:bookmarkStart w:id="52" w:name="_Toc85659409"/>
      <w:r w:rsidRPr="0048762F">
        <w:t>Перечень нормативно-технических документов, методических материалов, использованных при разработке ТЗ и обязательных к соблюдению при разработке Системы</w:t>
      </w:r>
      <w:bookmarkEnd w:id="52"/>
    </w:p>
    <w:p w14:paraId="5C1E9E4C" w14:textId="77777777" w:rsidR="00FF0848" w:rsidRPr="0048762F" w:rsidRDefault="00FF0848" w:rsidP="0048762F">
      <w:pPr>
        <w:pStyle w:val="main"/>
      </w:pPr>
      <w:r w:rsidRPr="0048762F">
        <w:t>ГОСТ 34.602-89 Комплекс стандартов на автоматизированные системы. Техническое задание на создание автоматизированной системы;</w:t>
      </w:r>
    </w:p>
    <w:p w14:paraId="1DABAB05" w14:textId="77777777" w:rsidR="00FF0848" w:rsidRPr="0048762F" w:rsidRDefault="00FF0848" w:rsidP="0048762F">
      <w:pPr>
        <w:pStyle w:val="main"/>
      </w:pPr>
      <w:r w:rsidRPr="0048762F">
        <w:t>ГОСТ 34.201-89 Комплекс стандартов на автоматизированные системы. Виды, комплектность и обозначение документов при создании автоматизированных систем;</w:t>
      </w:r>
    </w:p>
    <w:p w14:paraId="5DCC9763" w14:textId="77777777" w:rsidR="00FF0848" w:rsidRPr="0048762F" w:rsidRDefault="00FF0848" w:rsidP="0048762F">
      <w:pPr>
        <w:pStyle w:val="main"/>
      </w:pPr>
      <w:r w:rsidRPr="0048762F">
        <w:t>ГОСТ 2.105-95 Единая система конструкторской документации. Общие требования к текстовым документам;</w:t>
      </w:r>
    </w:p>
    <w:p w14:paraId="0CD89021" w14:textId="77777777" w:rsidR="00FF0848" w:rsidRPr="0048762F" w:rsidRDefault="00FF0848" w:rsidP="0048762F">
      <w:pPr>
        <w:pStyle w:val="main"/>
      </w:pPr>
      <w:r w:rsidRPr="0048762F">
        <w:t>ГОСТ 2.301-68 Единая система конструкторской документации. Форматы;</w:t>
      </w:r>
    </w:p>
    <w:p w14:paraId="6B1DE953" w14:textId="77777777" w:rsidR="00FF0848" w:rsidRPr="0048762F" w:rsidRDefault="00FF0848" w:rsidP="0048762F">
      <w:pPr>
        <w:pStyle w:val="main"/>
      </w:pPr>
      <w:r w:rsidRPr="0048762F">
        <w:t>ГОСТ 19.101-77 ЕСПД Виды программ и программных документов;</w:t>
      </w:r>
    </w:p>
    <w:p w14:paraId="758CFCDA" w14:textId="7C49B06C" w:rsidR="00FF0848" w:rsidRPr="0048762F" w:rsidRDefault="00FF0848" w:rsidP="0048762F">
      <w:pPr>
        <w:pStyle w:val="main"/>
      </w:pPr>
      <w:r w:rsidRPr="0048762F">
        <w:t>РД 50-34.698-90 Автоматизированные системы. Тре</w:t>
      </w:r>
      <w:r w:rsidR="00C55F8D" w:rsidRPr="0048762F">
        <w:t>бования к содержанию документов;</w:t>
      </w:r>
    </w:p>
    <w:p w14:paraId="63C0FD86" w14:textId="50184BD6" w:rsidR="00507F35" w:rsidRPr="0048762F" w:rsidRDefault="00C55F8D" w:rsidP="0048762F">
      <w:pPr>
        <w:pStyle w:val="main"/>
      </w:pPr>
      <w:r w:rsidRPr="0048762F">
        <w:t>Политика в области обработки и обеспечения безопасности персональных данных ФРИИ (https://www.iidf.ru/upload/documents/politika_zashchity_pdn_v_frii.pdf).</w:t>
      </w:r>
    </w:p>
    <w:p w14:paraId="0809DA51" w14:textId="023855E8" w:rsidR="00CC7CCF" w:rsidRPr="0048762F" w:rsidRDefault="000B6424" w:rsidP="0048762F">
      <w:pPr>
        <w:pStyle w:val="11"/>
        <w:rPr>
          <w:caps w:val="0"/>
        </w:rPr>
      </w:pPr>
      <w:bookmarkStart w:id="53" w:name="_Toc505270627"/>
      <w:bookmarkStart w:id="54" w:name="_Toc85659410"/>
      <w:r w:rsidRPr="0048762F">
        <w:rPr>
          <w:caps w:val="0"/>
        </w:rPr>
        <w:t>НАЗНАЧЕНИЕ И ЦЕЛИ</w:t>
      </w:r>
      <w:r w:rsidR="00875AFC" w:rsidRPr="0048762F">
        <w:rPr>
          <w:caps w:val="0"/>
        </w:rPr>
        <w:t xml:space="preserve"> СОЗДАНИЯ</w:t>
      </w:r>
      <w:r w:rsidRPr="0048762F">
        <w:rPr>
          <w:caps w:val="0"/>
        </w:rPr>
        <w:t xml:space="preserve"> </w:t>
      </w:r>
      <w:r w:rsidR="00875AFC" w:rsidRPr="0048762F">
        <w:rPr>
          <w:caps w:val="0"/>
        </w:rPr>
        <w:t>(</w:t>
      </w:r>
      <w:r w:rsidRPr="0048762F">
        <w:rPr>
          <w:caps w:val="0"/>
        </w:rPr>
        <w:t>РАЗВИТИЯ</w:t>
      </w:r>
      <w:r w:rsidR="00875AFC" w:rsidRPr="0048762F">
        <w:rPr>
          <w:caps w:val="0"/>
        </w:rPr>
        <w:t>)</w:t>
      </w:r>
      <w:r w:rsidRPr="0048762F">
        <w:rPr>
          <w:caps w:val="0"/>
        </w:rPr>
        <w:t xml:space="preserve"> СИСТЕМЫ</w:t>
      </w:r>
      <w:bookmarkEnd w:id="53"/>
      <w:bookmarkEnd w:id="54"/>
    </w:p>
    <w:p w14:paraId="7642E2D8" w14:textId="5F7BFD29" w:rsidR="008B6EA6" w:rsidRPr="0048762F" w:rsidRDefault="00CC7CCF" w:rsidP="0048762F">
      <w:pPr>
        <w:pStyle w:val="23"/>
        <w:keepNext/>
        <w:keepLines/>
        <w:spacing w:line="360" w:lineRule="auto"/>
      </w:pPr>
      <w:bookmarkStart w:id="55" w:name="_Toc505270628"/>
      <w:bookmarkStart w:id="56" w:name="_Toc85659411"/>
      <w:r w:rsidRPr="0048762F">
        <w:t>Назначение системы</w:t>
      </w:r>
      <w:bookmarkEnd w:id="55"/>
      <w:bookmarkEnd w:id="56"/>
    </w:p>
    <w:p w14:paraId="2CB13A50" w14:textId="77777777" w:rsidR="00E43349" w:rsidRPr="0048762F" w:rsidRDefault="00EA43B0" w:rsidP="0048762F">
      <w:pPr>
        <w:pStyle w:val="main"/>
        <w:ind w:firstLine="567"/>
      </w:pPr>
      <w:r w:rsidRPr="0048762F">
        <w:t>Система создается в рамках реализации федерального проекта «Цифровые технологии» национальной программы «Цифровая экономика Российской Федерации»</w:t>
      </w:r>
      <w:r w:rsidR="00E43349" w:rsidRPr="0048762F">
        <w:t xml:space="preserve">. </w:t>
      </w:r>
    </w:p>
    <w:p w14:paraId="0F43F275" w14:textId="7D687DDB" w:rsidR="00EA43B0" w:rsidRPr="0048762F" w:rsidRDefault="00E43349" w:rsidP="0048762F">
      <w:pPr>
        <w:pStyle w:val="main"/>
        <w:ind w:firstLine="567"/>
      </w:pPr>
      <w:r w:rsidRPr="0048762F">
        <w:t>Назначение системы</w:t>
      </w:r>
      <w:r w:rsidR="00EA43B0" w:rsidRPr="0048762F">
        <w:t>:</w:t>
      </w:r>
    </w:p>
    <w:p w14:paraId="3CB9351E" w14:textId="5B989546" w:rsidR="00EA43B0" w:rsidRPr="0048762F" w:rsidRDefault="00046CC1" w:rsidP="0048762F">
      <w:pPr>
        <w:pStyle w:val="affffff0"/>
        <w:numPr>
          <w:ilvl w:val="0"/>
          <w:numId w:val="84"/>
        </w:numPr>
        <w:spacing w:line="360" w:lineRule="auto"/>
        <w:ind w:left="0" w:firstLine="567"/>
        <w:jc w:val="both"/>
      </w:pPr>
      <w:r w:rsidRPr="0048762F">
        <w:t>управление процессами накопления сведений и привлечения специалистов, обладающих компетенциями и функциями для целей реализации информационно-методического и экспертного сопровождения программ акселерации</w:t>
      </w:r>
      <w:r w:rsidR="008D4290" w:rsidRPr="0048762F">
        <w:t xml:space="preserve"> проектов по разработке российских решений в сфере информационных технологий</w:t>
      </w:r>
      <w:r w:rsidR="004A0AF9" w:rsidRPr="0048762F">
        <w:t>;</w:t>
      </w:r>
      <w:r w:rsidR="00EA43B0" w:rsidRPr="0048762F">
        <w:t xml:space="preserve"> </w:t>
      </w:r>
    </w:p>
    <w:p w14:paraId="03363ED2" w14:textId="35A67BD5" w:rsidR="00062CDE" w:rsidRPr="0048762F" w:rsidRDefault="00046CC1" w:rsidP="0048762F">
      <w:pPr>
        <w:pStyle w:val="23"/>
        <w:keepNext/>
        <w:keepLines/>
        <w:spacing w:line="360" w:lineRule="auto"/>
        <w:ind w:left="0"/>
      </w:pPr>
      <w:bookmarkStart w:id="57" w:name="_Toc85659412"/>
      <w:r w:rsidRPr="0048762F">
        <w:t>организация единой информационной среды для совместной работы экспертного сообщества</w:t>
      </w:r>
      <w:r w:rsidR="004A0AF9" w:rsidRPr="0048762F">
        <w:t xml:space="preserve"> в рамках программ акселерации.</w:t>
      </w:r>
      <w:bookmarkEnd w:id="57"/>
      <w:r w:rsidR="0048762F" w:rsidRPr="0048762F">
        <w:t xml:space="preserve"> </w:t>
      </w:r>
      <w:bookmarkStart w:id="58" w:name="_Toc505270629"/>
      <w:bookmarkStart w:id="59" w:name="_Toc85659413"/>
      <w:r w:rsidR="004B4BAD" w:rsidRPr="0048762F">
        <w:t xml:space="preserve">Цели </w:t>
      </w:r>
      <w:r w:rsidR="008B6EA6" w:rsidRPr="0048762F">
        <w:t>создания</w:t>
      </w:r>
      <w:r w:rsidR="00CC7CCF" w:rsidRPr="0048762F">
        <w:t xml:space="preserve"> системы</w:t>
      </w:r>
      <w:bookmarkEnd w:id="58"/>
      <w:bookmarkEnd w:id="59"/>
    </w:p>
    <w:p w14:paraId="6F395007" w14:textId="3A3C55DA" w:rsidR="00062CDE" w:rsidRPr="0048762F" w:rsidRDefault="00062CDE" w:rsidP="0048762F">
      <w:pPr>
        <w:pStyle w:val="main"/>
        <w:ind w:firstLine="567"/>
      </w:pPr>
      <w:r w:rsidRPr="0048762F">
        <w:t xml:space="preserve">Целями создания </w:t>
      </w:r>
      <w:r w:rsidR="00EC783E" w:rsidRPr="0048762F">
        <w:t>Системы</w:t>
      </w:r>
      <w:r w:rsidRPr="0048762F">
        <w:t xml:space="preserve"> являются:</w:t>
      </w:r>
    </w:p>
    <w:p w14:paraId="16F18F0B" w14:textId="76F77577" w:rsidR="00EE7E9D" w:rsidRPr="0048762F" w:rsidRDefault="00EE7E9D" w:rsidP="0048762F">
      <w:pPr>
        <w:pStyle w:val="affffd"/>
        <w:numPr>
          <w:ilvl w:val="0"/>
          <w:numId w:val="85"/>
        </w:numPr>
        <w:spacing w:before="0" w:after="0" w:line="360" w:lineRule="auto"/>
        <w:ind w:left="0" w:firstLine="567"/>
      </w:pPr>
      <w:r w:rsidRPr="0048762F">
        <w:t>консолидация и расширение состава экспертов с различными компетенциями и функционалом, участвующих в проведении исследовательских работ, просветительских и информационных мероприятиях в рамках акселерации проектов</w:t>
      </w:r>
      <w:r w:rsidR="008D4290" w:rsidRPr="0048762F">
        <w:t xml:space="preserve"> по разработке российских решений в сфере информационных технологий</w:t>
      </w:r>
      <w:r w:rsidRPr="0048762F">
        <w:t>;</w:t>
      </w:r>
    </w:p>
    <w:p w14:paraId="00B6FBBB" w14:textId="6E890AA3" w:rsidR="00EE7E9D" w:rsidRPr="0048762F" w:rsidRDefault="00EE7E9D" w:rsidP="0048762F">
      <w:pPr>
        <w:pStyle w:val="affffd"/>
        <w:numPr>
          <w:ilvl w:val="0"/>
          <w:numId w:val="85"/>
        </w:numPr>
        <w:spacing w:before="0" w:after="0" w:line="360" w:lineRule="auto"/>
        <w:ind w:left="0" w:firstLine="567"/>
      </w:pPr>
      <w:r w:rsidRPr="0048762F">
        <w:t xml:space="preserve">увеличение численности экспертов, принимающих активное участие в развитии перспективных российских решений в сфере </w:t>
      </w:r>
      <w:proofErr w:type="gramStart"/>
      <w:r w:rsidRPr="0048762F">
        <w:t>ИТ</w:t>
      </w:r>
      <w:proofErr w:type="gramEnd"/>
      <w:r w:rsidRPr="0048762F">
        <w:t xml:space="preserve"> и НКИТ</w:t>
      </w:r>
    </w:p>
    <w:p w14:paraId="7CAA97E9" w14:textId="37B653FA" w:rsidR="002975AE" w:rsidRPr="0048762F" w:rsidRDefault="00062CDE" w:rsidP="0048762F">
      <w:pPr>
        <w:pStyle w:val="affffd"/>
        <w:numPr>
          <w:ilvl w:val="0"/>
          <w:numId w:val="85"/>
        </w:numPr>
        <w:spacing w:before="0" w:after="0" w:line="360" w:lineRule="auto"/>
        <w:ind w:left="0" w:firstLine="567"/>
      </w:pPr>
      <w:r w:rsidRPr="0048762F">
        <w:t>снижение затрат труда и времени при осуществлении административных процедур формирования списков экспертов</w:t>
      </w:r>
      <w:r w:rsidR="00B05F81" w:rsidRPr="0048762F">
        <w:t>;</w:t>
      </w:r>
    </w:p>
    <w:p w14:paraId="04C007D8" w14:textId="69D7DFA6" w:rsidR="00062CDE" w:rsidRPr="0048762F" w:rsidRDefault="00062CDE" w:rsidP="0048762F">
      <w:pPr>
        <w:pStyle w:val="affffd"/>
        <w:numPr>
          <w:ilvl w:val="0"/>
          <w:numId w:val="85"/>
        </w:numPr>
        <w:spacing w:before="0" w:after="0" w:line="360" w:lineRule="auto"/>
        <w:ind w:left="0" w:firstLine="567"/>
      </w:pPr>
      <w:r w:rsidRPr="0048762F">
        <w:t>ведени</w:t>
      </w:r>
      <w:r w:rsidR="00713A77" w:rsidRPr="0048762F">
        <w:t>е</w:t>
      </w:r>
      <w:r w:rsidRPr="0048762F">
        <w:t xml:space="preserve"> единой базы экспертов </w:t>
      </w:r>
      <w:r w:rsidR="000F5C88" w:rsidRPr="0048762F">
        <w:t>и истории взаимодействия</w:t>
      </w:r>
      <w:r w:rsidR="00EE7E9D" w:rsidRPr="0048762F">
        <w:t xml:space="preserve"> с ними</w:t>
      </w:r>
      <w:r w:rsidR="00B05F81" w:rsidRPr="0048762F">
        <w:t>;</w:t>
      </w:r>
    </w:p>
    <w:p w14:paraId="2E87D404" w14:textId="19ABC6AA" w:rsidR="002975AE" w:rsidRPr="0048762F" w:rsidRDefault="002975AE" w:rsidP="0048762F">
      <w:pPr>
        <w:pStyle w:val="affffd"/>
        <w:numPr>
          <w:ilvl w:val="0"/>
          <w:numId w:val="85"/>
        </w:numPr>
        <w:spacing w:before="0" w:after="0" w:line="360" w:lineRule="auto"/>
        <w:ind w:left="0" w:firstLine="567"/>
      </w:pPr>
      <w:r w:rsidRPr="0048762F">
        <w:t xml:space="preserve">увеличение числа доступных экспертов в </w:t>
      </w:r>
      <w:r w:rsidR="003B3671" w:rsidRPr="0048762F">
        <w:t xml:space="preserve">соответствующих профильных </w:t>
      </w:r>
      <w:r w:rsidRPr="0048762F">
        <w:t>областях</w:t>
      </w:r>
      <w:r w:rsidR="003B3671" w:rsidRPr="0048762F">
        <w:t xml:space="preserve">, необходимых </w:t>
      </w:r>
      <w:r w:rsidR="008D4290" w:rsidRPr="0048762F">
        <w:t>для</w:t>
      </w:r>
      <w:r w:rsidR="003B3671" w:rsidRPr="0048762F">
        <w:t xml:space="preserve"> акселерации проектов</w:t>
      </w:r>
      <w:r w:rsidR="008D4290" w:rsidRPr="0048762F">
        <w:t xml:space="preserve"> по разработке российских решений в сфере информационных технологий</w:t>
      </w:r>
      <w:r w:rsidR="00B05F81" w:rsidRPr="0048762F">
        <w:t>;</w:t>
      </w:r>
    </w:p>
    <w:p w14:paraId="32D63086" w14:textId="2266DA2A" w:rsidR="00713A77" w:rsidRPr="0048762F" w:rsidRDefault="00713A77" w:rsidP="0048762F">
      <w:pPr>
        <w:pStyle w:val="affffd"/>
        <w:numPr>
          <w:ilvl w:val="0"/>
          <w:numId w:val="85"/>
        </w:numPr>
        <w:spacing w:before="0" w:after="0" w:line="360" w:lineRule="auto"/>
        <w:ind w:left="0" w:firstLine="567"/>
      </w:pPr>
      <w:r w:rsidRPr="0048762F">
        <w:t>мотивация экспертов, управление финансовыми потоками</w:t>
      </w:r>
      <w:r w:rsidR="00B05F81" w:rsidRPr="0048762F">
        <w:t>;</w:t>
      </w:r>
    </w:p>
    <w:p w14:paraId="55F9A124" w14:textId="1F226D61" w:rsidR="00062CDE" w:rsidRPr="0048762F" w:rsidRDefault="00062CDE" w:rsidP="0048762F">
      <w:pPr>
        <w:pStyle w:val="affffd"/>
        <w:numPr>
          <w:ilvl w:val="0"/>
          <w:numId w:val="85"/>
        </w:numPr>
        <w:spacing w:before="0" w:after="0" w:line="360" w:lineRule="auto"/>
        <w:ind w:left="0" w:firstLine="567"/>
      </w:pPr>
      <w:r w:rsidRPr="0048762F">
        <w:t xml:space="preserve">оптимизация процесса организации и проведения </w:t>
      </w:r>
      <w:r w:rsidR="00EE7E9D" w:rsidRPr="0048762F">
        <w:t>исследовательских работ, просветительских и информационных мероприятиях в рамках акселерации проектов</w:t>
      </w:r>
      <w:r w:rsidR="00B05F81" w:rsidRPr="0048762F">
        <w:t>;</w:t>
      </w:r>
    </w:p>
    <w:p w14:paraId="64A7BA57" w14:textId="77777777" w:rsidR="00062CDE" w:rsidRPr="0048762F" w:rsidRDefault="00062CDE" w:rsidP="0048762F">
      <w:pPr>
        <w:pStyle w:val="affffd"/>
        <w:numPr>
          <w:ilvl w:val="0"/>
          <w:numId w:val="85"/>
        </w:numPr>
        <w:spacing w:before="0" w:after="0" w:line="360" w:lineRule="auto"/>
        <w:ind w:left="0" w:firstLine="567"/>
      </w:pPr>
      <w:r w:rsidRPr="0048762F">
        <w:t xml:space="preserve">повышение достоверности получаемой, обрабатываемой и хранимой информации по перспективным </w:t>
      </w:r>
      <w:proofErr w:type="gramStart"/>
      <w:r w:rsidRPr="0048762F">
        <w:t>ИТ</w:t>
      </w:r>
      <w:proofErr w:type="gramEnd"/>
      <w:r w:rsidRPr="0048762F">
        <w:t xml:space="preserve"> проектам и технологиям;</w:t>
      </w:r>
    </w:p>
    <w:p w14:paraId="11A49AC3" w14:textId="77777777" w:rsidR="00062CDE" w:rsidRPr="0048762F" w:rsidRDefault="00062CDE" w:rsidP="0048762F">
      <w:pPr>
        <w:pStyle w:val="affffd"/>
        <w:numPr>
          <w:ilvl w:val="0"/>
          <w:numId w:val="85"/>
        </w:numPr>
        <w:spacing w:before="0" w:after="0" w:line="360" w:lineRule="auto"/>
        <w:ind w:left="0" w:firstLine="567"/>
      </w:pPr>
      <w:r w:rsidRPr="0048762F">
        <w:t>повышение эффективности взаимодействия участников заседаний в рамках рабочих групп;</w:t>
      </w:r>
    </w:p>
    <w:p w14:paraId="72D1E7AE" w14:textId="77777777" w:rsidR="00062CDE" w:rsidRPr="0048762F" w:rsidRDefault="00062CDE" w:rsidP="0048762F">
      <w:pPr>
        <w:pStyle w:val="affffd"/>
        <w:numPr>
          <w:ilvl w:val="0"/>
          <w:numId w:val="85"/>
        </w:numPr>
        <w:spacing w:before="0" w:after="0" w:line="360" w:lineRule="auto"/>
        <w:ind w:left="0" w:firstLine="567"/>
      </w:pPr>
      <w:r w:rsidRPr="0048762F">
        <w:t>систематизация итоговых материалов проводимых рабочих встреч, а также обеспечение возможности отслеживания изменений данных материалов различными участниками процесса;</w:t>
      </w:r>
    </w:p>
    <w:p w14:paraId="79B1EAEE" w14:textId="77777777" w:rsidR="00062CDE" w:rsidRPr="0048762F" w:rsidRDefault="00062CDE" w:rsidP="0048762F">
      <w:pPr>
        <w:pStyle w:val="affffd"/>
        <w:numPr>
          <w:ilvl w:val="0"/>
          <w:numId w:val="85"/>
        </w:numPr>
        <w:spacing w:before="0" w:after="0" w:line="360" w:lineRule="auto"/>
        <w:ind w:left="0" w:firstLine="567"/>
      </w:pPr>
      <w:r w:rsidRPr="0048762F">
        <w:t>обеспечение возможности формирования различных аналитических срезов о количестве проведенных заседаний, их тематике, составе участников, подготовленным итоговым материалам и т.д.;</w:t>
      </w:r>
    </w:p>
    <w:p w14:paraId="398E9BE1" w14:textId="65AF4046" w:rsidR="00062CDE" w:rsidRPr="0048762F" w:rsidRDefault="00062CDE" w:rsidP="0048762F">
      <w:pPr>
        <w:pStyle w:val="affffd"/>
        <w:numPr>
          <w:ilvl w:val="0"/>
          <w:numId w:val="85"/>
        </w:numPr>
        <w:spacing w:before="0" w:after="0" w:line="360" w:lineRule="auto"/>
        <w:ind w:left="0" w:firstLine="567"/>
      </w:pPr>
      <w:r w:rsidRPr="0048762F">
        <w:t>обеспечение возможности работы в едином информационном пространстве для организаторов и участников обсуждений.</w:t>
      </w:r>
    </w:p>
    <w:p w14:paraId="0F41B23F" w14:textId="4C64432D" w:rsidR="00E55462" w:rsidRPr="0048762F" w:rsidRDefault="00E55462" w:rsidP="0048762F">
      <w:pPr>
        <w:pStyle w:val="affffd"/>
        <w:spacing w:before="0" w:after="0" w:line="360" w:lineRule="auto"/>
      </w:pPr>
    </w:p>
    <w:p w14:paraId="5ACC6B32" w14:textId="32A9181F" w:rsidR="00062CDE" w:rsidRPr="0048762F" w:rsidRDefault="00062CDE" w:rsidP="0048762F">
      <w:pPr>
        <w:pStyle w:val="main"/>
        <w:ind w:firstLine="567"/>
      </w:pPr>
      <w:r w:rsidRPr="0048762F">
        <w:t xml:space="preserve">Основные задачи </w:t>
      </w:r>
      <w:r w:rsidR="00FE3794" w:rsidRPr="0048762F">
        <w:t>«Экспертной сети»:</w:t>
      </w:r>
      <w:r w:rsidRPr="0048762F">
        <w:t xml:space="preserve"> </w:t>
      </w:r>
      <w:r w:rsidR="008D4290" w:rsidRPr="0048762F">
        <w:rPr>
          <w:rFonts w:eastAsia="Times New Roman"/>
        </w:rPr>
        <w:t xml:space="preserve">увеличение численности экспертов, принимающих активное участие в развитии перспективных российских решений в сфере </w:t>
      </w:r>
      <w:proofErr w:type="gramStart"/>
      <w:r w:rsidR="008D4290" w:rsidRPr="0048762F">
        <w:rPr>
          <w:rFonts w:eastAsia="Times New Roman"/>
        </w:rPr>
        <w:t>ИТ</w:t>
      </w:r>
      <w:proofErr w:type="gramEnd"/>
      <w:r w:rsidR="008D4290" w:rsidRPr="0048762F">
        <w:rPr>
          <w:rFonts w:eastAsia="Times New Roman"/>
        </w:rPr>
        <w:t xml:space="preserve"> и НКИТ</w:t>
      </w:r>
      <w:r w:rsidR="008D4290" w:rsidRPr="0048762F">
        <w:t xml:space="preserve">, </w:t>
      </w:r>
      <w:r w:rsidRPr="0048762F">
        <w:t xml:space="preserve">формирование </w:t>
      </w:r>
      <w:r w:rsidR="008D4290" w:rsidRPr="0048762F">
        <w:t xml:space="preserve">систематизированной </w:t>
      </w:r>
      <w:r w:rsidRPr="0048762F">
        <w:t xml:space="preserve">базы экспертов, обеспечение коммуникации участников через </w:t>
      </w:r>
      <w:r w:rsidR="008D4290" w:rsidRPr="0048762F">
        <w:t xml:space="preserve">информационную </w:t>
      </w:r>
      <w:r w:rsidR="00FE3794" w:rsidRPr="0048762F">
        <w:t xml:space="preserve">систему </w:t>
      </w:r>
      <w:r w:rsidRPr="0048762F">
        <w:t>.</w:t>
      </w:r>
    </w:p>
    <w:p w14:paraId="17F25047" w14:textId="2BE3ED25" w:rsidR="00CC7CCF" w:rsidRPr="0048762F" w:rsidRDefault="000B6424" w:rsidP="0048762F">
      <w:pPr>
        <w:pStyle w:val="11"/>
        <w:rPr>
          <w:caps w:val="0"/>
        </w:rPr>
      </w:pPr>
      <w:bookmarkStart w:id="60" w:name="_Toc505270630"/>
      <w:bookmarkStart w:id="61" w:name="_Toc85659414"/>
      <w:r w:rsidRPr="0048762F">
        <w:rPr>
          <w:caps w:val="0"/>
        </w:rPr>
        <w:t>ХАРАКТЕРИСТИК</w:t>
      </w:r>
      <w:r w:rsidR="00367BA7" w:rsidRPr="0048762F">
        <w:rPr>
          <w:caps w:val="0"/>
        </w:rPr>
        <w:t>И</w:t>
      </w:r>
      <w:r w:rsidRPr="0048762F">
        <w:rPr>
          <w:caps w:val="0"/>
        </w:rPr>
        <w:t xml:space="preserve"> ОБЪЕКТА АВТОМАТИЗАЦИИ</w:t>
      </w:r>
      <w:bookmarkEnd w:id="60"/>
      <w:bookmarkEnd w:id="61"/>
    </w:p>
    <w:p w14:paraId="34E1B2E3" w14:textId="77777777" w:rsidR="00866922" w:rsidRPr="0048762F" w:rsidRDefault="00866922" w:rsidP="0048762F"/>
    <w:p w14:paraId="3C42B28E" w14:textId="1C0F25CB" w:rsidR="00D766F8" w:rsidRPr="0048762F" w:rsidRDefault="00D766F8" w:rsidP="0048762F">
      <w:pPr>
        <w:pStyle w:val="main"/>
      </w:pPr>
      <w:r w:rsidRPr="0048762F">
        <w:t xml:space="preserve">В рамках реализации федерального проекта «Цифровые технологии» национальной программы «Цифровая экономика Российской Федерации» предусмотрено осуществление Фондом развития </w:t>
      </w:r>
      <w:proofErr w:type="gramStart"/>
      <w:r w:rsidRPr="0048762F">
        <w:t>интернет-инициатив</w:t>
      </w:r>
      <w:proofErr w:type="gramEnd"/>
      <w:r w:rsidRPr="0048762F">
        <w:t xml:space="preserve"> (далее – Фонд) акселерации проектов по разработке российских решений в сфере информационных технологий. Акселерация проектов, представляет собой комплекс мероприятий, направленных на ускоренное развитие российских решений в сфере информационных технологий (</w:t>
      </w:r>
      <w:proofErr w:type="gramStart"/>
      <w:r w:rsidRPr="0048762F">
        <w:t>ИТ</w:t>
      </w:r>
      <w:proofErr w:type="gramEnd"/>
      <w:r w:rsidRPr="0048762F">
        <w:t xml:space="preserve">), разрабатываемых российскими технологическими компаниями, включающий проведение акселерационных программ и информационно-методическое и экспертное сопровождение акселерационных программ. При осуществлении Фондом развития </w:t>
      </w:r>
      <w:proofErr w:type="gramStart"/>
      <w:r w:rsidRPr="0048762F">
        <w:t>интернет-инициатив</w:t>
      </w:r>
      <w:proofErr w:type="gramEnd"/>
      <w:r w:rsidRPr="0048762F">
        <w:t xml:space="preserve"> акселерации проектов по разработке российских решений в сфере информационных технологий </w:t>
      </w:r>
      <w:r w:rsidR="00B17ABB" w:rsidRPr="0048762F">
        <w:t xml:space="preserve">в рамках информационно-методического и экспертного сопровождения формируется </w:t>
      </w:r>
      <w:r w:rsidRPr="0048762F">
        <w:t xml:space="preserve">экспертная сеть – информационная система поддержки процессов накопления сведений и привлечения специалистов, обладающих компетенциями и функциями для целей реализации информационно-методического и экспертного сопровождения программ акселерации. </w:t>
      </w:r>
    </w:p>
    <w:p w14:paraId="74885E80" w14:textId="68BA8A3B" w:rsidR="00D766F8" w:rsidRPr="0048762F" w:rsidRDefault="00D766F8" w:rsidP="0048762F">
      <w:pPr>
        <w:pStyle w:val="main"/>
      </w:pPr>
      <w:r w:rsidRPr="0048762F">
        <w:t xml:space="preserve">В рамках информационно-методического сопровождения программ акселерации осуществляется исследование и прогнозирование перспективных технологических направлений в сфере информационных технологий (далее – исследование и прогнозирование) в целях выявления наиболее перспективных технологических направлений и определения условий развития технологических компаний, осуществляющих разработку российских решений в сфере информационных технологий. Процесс организации акселерационных программ должен учитывать цели и задачи федерального проекта, направленные на развитие технологических компаний, разрабатывающих решения в сфере ИТ. При выполнении ежегодного комплекса мероприятий по прогнозированию различных сегментов рынка </w:t>
      </w:r>
      <w:proofErr w:type="gramStart"/>
      <w:r w:rsidRPr="0048762F">
        <w:t>ИТ</w:t>
      </w:r>
      <w:proofErr w:type="gramEnd"/>
      <w:r w:rsidRPr="0048762F">
        <w:t xml:space="preserve">, актуализации разработанных ранее прогнозов, включая работу с российскими организациями и регионами, а также при определении приоритетных направлений развития российских решений в сфере ИТ, решении вопросов </w:t>
      </w:r>
      <w:proofErr w:type="spellStart"/>
      <w:r w:rsidRPr="0048762F">
        <w:t>импортозамещения</w:t>
      </w:r>
      <w:proofErr w:type="spellEnd"/>
      <w:r w:rsidRPr="0048762F">
        <w:t xml:space="preserve"> Фонд осуществляет разработку и внедрение информационной системы для формирования экспертной сети. Экспертная сеть должна обеспечить консолидацию и расширение состава экспертов с различными компетенциями и функционалом, участвующих в проведении исследовательских работ, просветительских и информационных мероприятиях акселерации проектов. Внедрение экспертной сети должно быть направлено на увеличение численности экспертов, принимающих активное участие в развитии перспективных российских решений в сфере </w:t>
      </w:r>
      <w:proofErr w:type="gramStart"/>
      <w:r w:rsidRPr="0048762F">
        <w:t>ИТ</w:t>
      </w:r>
      <w:proofErr w:type="gramEnd"/>
      <w:r w:rsidRPr="0048762F">
        <w:t xml:space="preserve"> и </w:t>
      </w:r>
      <w:r w:rsidR="00B17ABB" w:rsidRPr="0048762F">
        <w:t>новых коммуникационных интернет-технологий (</w:t>
      </w:r>
      <w:r w:rsidRPr="0048762F">
        <w:t>НКИТ</w:t>
      </w:r>
      <w:r w:rsidR="00B17ABB" w:rsidRPr="0048762F">
        <w:t>)</w:t>
      </w:r>
      <w:r w:rsidRPr="0048762F">
        <w:t>.</w:t>
      </w:r>
    </w:p>
    <w:p w14:paraId="3D6921F3" w14:textId="2A5E4181" w:rsidR="00D766F8" w:rsidRPr="0048762F" w:rsidRDefault="00D766F8" w:rsidP="0048762F"/>
    <w:p w14:paraId="100AC700" w14:textId="2C9D51F7" w:rsidR="004037E4" w:rsidRPr="0048762F" w:rsidRDefault="004037E4" w:rsidP="0048762F">
      <w:pPr>
        <w:pStyle w:val="main"/>
        <w:ind w:firstLine="0"/>
      </w:pPr>
      <w:r w:rsidRPr="0048762F">
        <w:t xml:space="preserve"> </w:t>
      </w:r>
    </w:p>
    <w:p w14:paraId="2CB03FEF" w14:textId="1B40F3A9" w:rsidR="00D766F8" w:rsidRPr="0048762F" w:rsidRDefault="004037E4" w:rsidP="0048762F">
      <w:pPr>
        <w:pStyle w:val="main"/>
      </w:pPr>
      <w:r w:rsidRPr="0048762F">
        <w:t>Создаваемая экспертная сеть должна обеспечить консолидацию и расширение состава экспертов с различными компетенциями и функционалом, участвующих в следующих процессах:</w:t>
      </w:r>
    </w:p>
    <w:p w14:paraId="0FBC02C7" w14:textId="03E38641" w:rsidR="004037E4" w:rsidRPr="0048762F" w:rsidRDefault="004037E4" w:rsidP="0048762F">
      <w:pPr>
        <w:pStyle w:val="main"/>
        <w:numPr>
          <w:ilvl w:val="0"/>
          <w:numId w:val="86"/>
        </w:numPr>
      </w:pPr>
      <w:r w:rsidRPr="0048762F">
        <w:t>проведения экспертной и проектной работы по прогнозированию развития рынков, выполнению оценок объема рынков;</w:t>
      </w:r>
    </w:p>
    <w:p w14:paraId="3AC333C8" w14:textId="46699C6C" w:rsidR="004037E4" w:rsidRPr="0048762F" w:rsidRDefault="004037E4" w:rsidP="0048762F">
      <w:pPr>
        <w:pStyle w:val="main"/>
        <w:numPr>
          <w:ilvl w:val="0"/>
          <w:numId w:val="86"/>
        </w:numPr>
      </w:pPr>
      <w:r w:rsidRPr="0048762F">
        <w:t>проведение экспертной и проектной работы по выработке рекомендаций для организаций и органов государственной власти субъектов Российской Федерации по реализации наиболее эффективных мер поддержки технологических компаний;</w:t>
      </w:r>
    </w:p>
    <w:p w14:paraId="6DA64EEE" w14:textId="09EA78D0" w:rsidR="004037E4" w:rsidRPr="0048762F" w:rsidRDefault="004037E4" w:rsidP="0048762F">
      <w:pPr>
        <w:pStyle w:val="main"/>
        <w:numPr>
          <w:ilvl w:val="0"/>
          <w:numId w:val="86"/>
        </w:numPr>
      </w:pPr>
      <w:r w:rsidRPr="0048762F">
        <w:t xml:space="preserve">исследования внедрения технологий </w:t>
      </w:r>
      <w:proofErr w:type="gramStart"/>
      <w:r w:rsidRPr="0048762F">
        <w:t>ИТ</w:t>
      </w:r>
      <w:proofErr w:type="gramEnd"/>
      <w:r w:rsidRPr="0048762F">
        <w:t xml:space="preserve"> на уровне организаций, изучение взаимодействия организаций с технологическими компаниями, доведение опыта работы с организациями до технологических компаний;</w:t>
      </w:r>
    </w:p>
    <w:p w14:paraId="202EE10C" w14:textId="0D096AB1" w:rsidR="004037E4" w:rsidRPr="0048762F" w:rsidRDefault="004037E4" w:rsidP="0048762F">
      <w:pPr>
        <w:pStyle w:val="main"/>
        <w:numPr>
          <w:ilvl w:val="0"/>
          <w:numId w:val="86"/>
        </w:numPr>
      </w:pPr>
      <w:r w:rsidRPr="0048762F">
        <w:t>проведение консультирования технологических компаний</w:t>
      </w:r>
      <w:r w:rsidR="008D4290" w:rsidRPr="0048762F">
        <w:t>, разрабатывающих российские решения в сфере информационных технологий</w:t>
      </w:r>
      <w:r w:rsidRPr="0048762F">
        <w:t xml:space="preserve">, </w:t>
      </w:r>
      <w:r w:rsidR="008D4290" w:rsidRPr="0048762F">
        <w:t xml:space="preserve">в том числе </w:t>
      </w:r>
      <w:r w:rsidR="00B17ABB" w:rsidRPr="0048762F">
        <w:t xml:space="preserve"> прошедших аксел</w:t>
      </w:r>
      <w:r w:rsidR="00C93D6B" w:rsidRPr="0048762F">
        <w:t>ерационную программу</w:t>
      </w:r>
      <w:r w:rsidRPr="0048762F">
        <w:t>;</w:t>
      </w:r>
    </w:p>
    <w:p w14:paraId="417C4215" w14:textId="5AC0903A" w:rsidR="004037E4" w:rsidRPr="0048762F" w:rsidRDefault="004037E4" w:rsidP="0048762F">
      <w:pPr>
        <w:pStyle w:val="main"/>
        <w:numPr>
          <w:ilvl w:val="0"/>
          <w:numId w:val="86"/>
        </w:numPr>
      </w:pPr>
      <w:r w:rsidRPr="0048762F">
        <w:t>участия в публичных просветительских и информационных мероприятиях.</w:t>
      </w:r>
    </w:p>
    <w:p w14:paraId="56FFE65C" w14:textId="77777777" w:rsidR="004037E4" w:rsidRPr="0048762F" w:rsidRDefault="004037E4" w:rsidP="0048762F">
      <w:pPr>
        <w:pStyle w:val="main"/>
      </w:pPr>
      <w:r w:rsidRPr="0048762F">
        <w:t xml:space="preserve">Процессы описания, подбора и привлечения экспертов для вышеуказанных задач требуют поддержки с применением информационных технологий. </w:t>
      </w:r>
    </w:p>
    <w:p w14:paraId="3235433F" w14:textId="77777777" w:rsidR="004037E4" w:rsidRPr="0048762F" w:rsidRDefault="004037E4" w:rsidP="0048762F">
      <w:pPr>
        <w:pStyle w:val="main"/>
      </w:pPr>
      <w:r w:rsidRPr="0048762F">
        <w:t>Результаты применения создаваемой ИС, включая разрабатываемую автоматизированную систему, будут востребованы:</w:t>
      </w:r>
    </w:p>
    <w:p w14:paraId="6D524B2F" w14:textId="0EDD261C" w:rsidR="00D81235" w:rsidRPr="0048762F" w:rsidRDefault="004037E4" w:rsidP="0048762F">
      <w:pPr>
        <w:pStyle w:val="main"/>
        <w:numPr>
          <w:ilvl w:val="0"/>
          <w:numId w:val="87"/>
        </w:numPr>
      </w:pPr>
      <w:r w:rsidRPr="0048762F">
        <w:t>При проведении</w:t>
      </w:r>
      <w:r w:rsidR="00C93D6B" w:rsidRPr="0048762F">
        <w:t xml:space="preserve"> </w:t>
      </w:r>
      <w:r w:rsidR="00C93D6B" w:rsidRPr="0048762F">
        <w:rPr>
          <w:rFonts w:eastAsia="Times New Roman"/>
        </w:rPr>
        <w:t>исследовательских работ, просветительских, экспертных и информационных мероприятий</w:t>
      </w:r>
      <w:r w:rsidR="00C93D6B" w:rsidRPr="0048762F">
        <w:t xml:space="preserve"> в рамках</w:t>
      </w:r>
      <w:r w:rsidR="00C93D6B" w:rsidRPr="0048762F">
        <w:rPr>
          <w:rFonts w:eastAsia="Times New Roman"/>
        </w:rPr>
        <w:t xml:space="preserve"> акселерации проектов</w:t>
      </w:r>
      <w:r w:rsidR="00C93D6B" w:rsidRPr="0048762F">
        <w:t>;</w:t>
      </w:r>
    </w:p>
    <w:p w14:paraId="00E44159" w14:textId="550BAF4D" w:rsidR="00D81235" w:rsidRPr="0048762F" w:rsidRDefault="004037E4" w:rsidP="0048762F">
      <w:pPr>
        <w:pStyle w:val="main"/>
        <w:numPr>
          <w:ilvl w:val="0"/>
          <w:numId w:val="87"/>
        </w:numPr>
      </w:pPr>
      <w:r w:rsidRPr="0048762F">
        <w:t>В рамках обеспечения содействия в подготовке участниками акселератора стратегий развития, бизнес-планов, маркетинговых стратегий и презентаций о проектах</w:t>
      </w:r>
      <w:r w:rsidR="00C93D6B" w:rsidRPr="0048762F">
        <w:t>;</w:t>
      </w:r>
    </w:p>
    <w:p w14:paraId="04BDDDC7" w14:textId="3C51007A" w:rsidR="00D81235" w:rsidRPr="0048762F" w:rsidRDefault="004037E4" w:rsidP="0048762F">
      <w:pPr>
        <w:pStyle w:val="main"/>
        <w:numPr>
          <w:ilvl w:val="0"/>
          <w:numId w:val="87"/>
        </w:numPr>
      </w:pPr>
      <w:r w:rsidRPr="0048762F">
        <w:t>В рамках анализа технологических трендов, социально-культурных и поведенческих трендов, определяющих спрос на новые сервисы и продукты в области НКИТ</w:t>
      </w:r>
      <w:r w:rsidR="00C93D6B" w:rsidRPr="0048762F">
        <w:t>;</w:t>
      </w:r>
    </w:p>
    <w:p w14:paraId="6FBE0084" w14:textId="0A8C2A8E" w:rsidR="00D81235" w:rsidRPr="0048762F" w:rsidRDefault="004037E4" w:rsidP="0048762F">
      <w:pPr>
        <w:pStyle w:val="main"/>
        <w:numPr>
          <w:ilvl w:val="0"/>
          <w:numId w:val="87"/>
        </w:numPr>
      </w:pPr>
      <w:r w:rsidRPr="0048762F">
        <w:t>При анализе деятельности отдельных российских организаций, в части выявления их технологических и бизнес задач, решаемых с помощью проектов в области НКИТ, а также оказании помощи участникам акселератора в организации сотрудничества с российскими организациями</w:t>
      </w:r>
      <w:r w:rsidR="00C93D6B" w:rsidRPr="0048762F">
        <w:t>;</w:t>
      </w:r>
    </w:p>
    <w:p w14:paraId="79B91AC2" w14:textId="6726AFCD" w:rsidR="004037E4" w:rsidRPr="0048762F" w:rsidRDefault="004037E4" w:rsidP="0048762F">
      <w:pPr>
        <w:pStyle w:val="main"/>
        <w:numPr>
          <w:ilvl w:val="0"/>
          <w:numId w:val="87"/>
        </w:numPr>
      </w:pPr>
      <w:r w:rsidRPr="0048762F">
        <w:t xml:space="preserve">При анализе факторов готовности отдельных субъектов Российской Федерации, к реализации </w:t>
      </w:r>
      <w:proofErr w:type="gramStart"/>
      <w:r w:rsidRPr="0048762F">
        <w:t>бизнес-проектов</w:t>
      </w:r>
      <w:proofErr w:type="gramEnd"/>
      <w:r w:rsidRPr="0048762F">
        <w:t xml:space="preserve"> на основе НКИТ.</w:t>
      </w:r>
    </w:p>
    <w:p w14:paraId="4F43E41E" w14:textId="13868D8F" w:rsidR="00643458" w:rsidRPr="0048762F" w:rsidRDefault="00866922" w:rsidP="0048762F">
      <w:pPr>
        <w:pStyle w:val="main"/>
      </w:pPr>
      <w:r w:rsidRPr="0048762F">
        <w:t>Состав процессов, автоматизируемых с использованием Системы, и их рамки будут определены на этапе детального проектирования в соответствии с разделом 4 настоящего ТЗ.</w:t>
      </w:r>
    </w:p>
    <w:p w14:paraId="4867AA1F" w14:textId="1B63B1DD" w:rsidR="00CC7CCF" w:rsidRPr="0048762F" w:rsidRDefault="000B6424" w:rsidP="0048762F">
      <w:pPr>
        <w:pStyle w:val="11"/>
        <w:numPr>
          <w:ilvl w:val="0"/>
          <w:numId w:val="1"/>
        </w:numPr>
        <w:rPr>
          <w:caps w:val="0"/>
        </w:rPr>
      </w:pPr>
      <w:bookmarkStart w:id="62" w:name="_Toc505270633"/>
      <w:bookmarkStart w:id="63" w:name="_Toc85659415"/>
      <w:r w:rsidRPr="0048762F">
        <w:rPr>
          <w:caps w:val="0"/>
        </w:rPr>
        <w:t xml:space="preserve">ТРЕБОВАНИЯ </w:t>
      </w:r>
      <w:r w:rsidR="001F6E1C" w:rsidRPr="0048762F">
        <w:rPr>
          <w:caps w:val="0"/>
        </w:rPr>
        <w:t>К СИСТЕМЕ</w:t>
      </w:r>
      <w:bookmarkEnd w:id="62"/>
      <w:bookmarkEnd w:id="63"/>
    </w:p>
    <w:p w14:paraId="73B80B4B" w14:textId="77345E1C" w:rsidR="0019570A" w:rsidRPr="0048762F" w:rsidRDefault="0019570A" w:rsidP="0048762F">
      <w:pPr>
        <w:pStyle w:val="23"/>
      </w:pPr>
      <w:bookmarkStart w:id="64" w:name="_Toc505270634"/>
      <w:bookmarkStart w:id="65" w:name="_Toc85659416"/>
      <w:r w:rsidRPr="0048762F">
        <w:t>Требования к систем</w:t>
      </w:r>
      <w:r w:rsidR="00367BA7" w:rsidRPr="0048762F">
        <w:t>е в целом</w:t>
      </w:r>
      <w:bookmarkEnd w:id="64"/>
      <w:bookmarkEnd w:id="65"/>
    </w:p>
    <w:p w14:paraId="3FFBE532" w14:textId="77777777" w:rsidR="00367BA7" w:rsidRPr="0048762F" w:rsidRDefault="00367BA7" w:rsidP="0048762F">
      <w:pPr>
        <w:pStyle w:val="33"/>
      </w:pPr>
      <w:bookmarkStart w:id="66" w:name="_Toc85659417"/>
      <w:r w:rsidRPr="0048762F">
        <w:t>Требования к структуре и функционированию системы</w:t>
      </w:r>
      <w:bookmarkEnd w:id="66"/>
    </w:p>
    <w:p w14:paraId="3FCC30AC" w14:textId="3396F2B8" w:rsidR="003F118E" w:rsidRPr="0048762F" w:rsidRDefault="005D66F3" w:rsidP="0048762F">
      <w:pPr>
        <w:pStyle w:val="42"/>
      </w:pPr>
      <w:r w:rsidRPr="0048762F">
        <w:t xml:space="preserve">Требования к технологической архитектуре </w:t>
      </w:r>
      <w:r w:rsidR="001F6E1C" w:rsidRPr="0048762F">
        <w:t>Системы</w:t>
      </w:r>
    </w:p>
    <w:p w14:paraId="2D27770B" w14:textId="4D7DCCB4" w:rsidR="0019570A" w:rsidRPr="0048762F" w:rsidRDefault="001F6E1C" w:rsidP="0048762F">
      <w:pPr>
        <w:pStyle w:val="150"/>
      </w:pPr>
      <w:r w:rsidRPr="0048762F">
        <w:t>Система</w:t>
      </w:r>
      <w:r w:rsidR="005D66F3" w:rsidRPr="0048762F">
        <w:t xml:space="preserve"> долж</w:t>
      </w:r>
      <w:r w:rsidRPr="0048762F">
        <w:t>на</w:t>
      </w:r>
      <w:r w:rsidR="0019570A" w:rsidRPr="0048762F">
        <w:t xml:space="preserve"> включать в себя </w:t>
      </w:r>
      <w:r w:rsidR="0081438D" w:rsidRPr="0048762F">
        <w:t>трёхзвенную</w:t>
      </w:r>
      <w:r w:rsidR="0019570A" w:rsidRPr="0048762F">
        <w:t xml:space="preserve"> централизованную архитектуру:</w:t>
      </w:r>
    </w:p>
    <w:p w14:paraId="767143FF" w14:textId="3C75DD01" w:rsidR="0019570A" w:rsidRPr="0048762F" w:rsidRDefault="00A80CE0" w:rsidP="0048762F">
      <w:pPr>
        <w:pStyle w:val="151"/>
        <w:numPr>
          <w:ilvl w:val="0"/>
          <w:numId w:val="69"/>
        </w:numPr>
        <w:ind w:left="993" w:hanging="425"/>
      </w:pPr>
      <w:r w:rsidRPr="0048762F">
        <w:t>У</w:t>
      </w:r>
      <w:r w:rsidR="0019570A" w:rsidRPr="0048762F">
        <w:t>ровень данных</w:t>
      </w:r>
      <w:r w:rsidR="00EC4656" w:rsidRPr="0048762F">
        <w:t>. Д</w:t>
      </w:r>
      <w:r w:rsidRPr="0048762F">
        <w:t xml:space="preserve">олжен обеспечивать хранение </w:t>
      </w:r>
      <w:r w:rsidR="00DB6EF3" w:rsidRPr="0048762F">
        <w:t>информации</w:t>
      </w:r>
      <w:r w:rsidRPr="0048762F">
        <w:t xml:space="preserve"> </w:t>
      </w:r>
      <w:r w:rsidR="00EC4656" w:rsidRPr="0048762F">
        <w:t>и д</w:t>
      </w:r>
      <w:r w:rsidRPr="0048762F">
        <w:t>олжен быть реализован средствами системы управления реляционными базами данных.</w:t>
      </w:r>
    </w:p>
    <w:p w14:paraId="6C513A46" w14:textId="5148B098" w:rsidR="0019570A" w:rsidRPr="0048762F" w:rsidRDefault="00A80CE0" w:rsidP="0048762F">
      <w:pPr>
        <w:pStyle w:val="151"/>
        <w:numPr>
          <w:ilvl w:val="0"/>
          <w:numId w:val="69"/>
        </w:numPr>
        <w:ind w:left="993" w:hanging="425"/>
      </w:pPr>
      <w:r w:rsidRPr="0048762F">
        <w:t>У</w:t>
      </w:r>
      <w:r w:rsidR="0019570A" w:rsidRPr="0048762F">
        <w:t>ровень логики</w:t>
      </w:r>
      <w:r w:rsidRPr="0048762F">
        <w:t>. На данном уровне должна быть сосредоточена бо</w:t>
      </w:r>
      <w:r w:rsidR="003E033F" w:rsidRPr="0048762F">
        <w:t>льшая часть</w:t>
      </w:r>
      <w:r w:rsidRPr="0048762F">
        <w:t xml:space="preserve"> обработки данных.</w:t>
      </w:r>
    </w:p>
    <w:p w14:paraId="494FD0EF" w14:textId="0753FCE1" w:rsidR="00A80CE0" w:rsidRPr="0048762F" w:rsidRDefault="00A80CE0" w:rsidP="0048762F">
      <w:pPr>
        <w:pStyle w:val="151"/>
        <w:numPr>
          <w:ilvl w:val="0"/>
          <w:numId w:val="69"/>
        </w:numPr>
        <w:ind w:left="993" w:hanging="425"/>
      </w:pPr>
      <w:r w:rsidRPr="0048762F">
        <w:t>У</w:t>
      </w:r>
      <w:r w:rsidR="0019570A" w:rsidRPr="0048762F">
        <w:t xml:space="preserve">ровень </w:t>
      </w:r>
      <w:r w:rsidR="003F118E" w:rsidRPr="0048762F">
        <w:t>клиента.</w:t>
      </w:r>
      <w:r w:rsidRPr="0048762F">
        <w:t xml:space="preserve"> Интерфейсный (графический) компонент системы, предоставляемый конечному пользователю.</w:t>
      </w:r>
    </w:p>
    <w:p w14:paraId="3C1906CD" w14:textId="33A0C0EF" w:rsidR="005D66F3" w:rsidRPr="0048762F" w:rsidRDefault="005D66F3" w:rsidP="0048762F">
      <w:pPr>
        <w:pStyle w:val="main"/>
      </w:pPr>
      <w:r w:rsidRPr="0048762F">
        <w:t xml:space="preserve">Диаграмма технологической архитектуры предоставлена на рисунке </w:t>
      </w:r>
      <w:r w:rsidRPr="0048762F">
        <w:fldChar w:fldCharType="begin"/>
      </w:r>
      <w:r w:rsidRPr="0048762F">
        <w:instrText xml:space="preserve"> REF _Ref467173091 \h </w:instrText>
      </w:r>
      <w:r w:rsidRPr="0048762F">
        <w:rPr>
          <w:bCs/>
          <w:spacing w:val="2"/>
          <w:shd w:val="clear" w:color="auto" w:fill="FFFFFF"/>
        </w:rPr>
        <w:instrText>\# \0</w:instrText>
      </w:r>
      <w:r w:rsidRPr="0048762F">
        <w:instrText xml:space="preserve">  \* MERGEFORMAT </w:instrText>
      </w:r>
      <w:r w:rsidRPr="0048762F">
        <w:fldChar w:fldCharType="separate"/>
      </w:r>
      <w:r w:rsidR="009376B2">
        <w:rPr>
          <w:bCs/>
          <w:spacing w:val="2"/>
          <w:shd w:val="clear" w:color="auto" w:fill="FFFFFF"/>
        </w:rPr>
        <w:t>1</w:t>
      </w:r>
      <w:r w:rsidRPr="0048762F">
        <w:fldChar w:fldCharType="end"/>
      </w:r>
      <w:r w:rsidR="0009327A" w:rsidRPr="0048762F">
        <w:t>:</w:t>
      </w:r>
    </w:p>
    <w:p w14:paraId="514B325C" w14:textId="4250F63D" w:rsidR="0075435A" w:rsidRPr="0048762F" w:rsidRDefault="005D66F3" w:rsidP="0048762F">
      <w:pPr>
        <w:pStyle w:val="151"/>
        <w:numPr>
          <w:ilvl w:val="0"/>
          <w:numId w:val="0"/>
        </w:numPr>
        <w:jc w:val="center"/>
      </w:pPr>
      <w:r w:rsidRPr="0048762F">
        <w:object w:dxaOrig="11310" w:dyaOrig="14757" w14:anchorId="1FCFB1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432.75pt" o:ole="">
            <v:imagedata r:id="rId13" o:title=""/>
          </v:shape>
          <o:OLEObject Type="Embed" ProgID="Visio.Drawing.11" ShapeID="_x0000_i1025" DrawAspect="Content" ObjectID="_1696784117" r:id="rId14"/>
        </w:object>
      </w:r>
    </w:p>
    <w:p w14:paraId="2101E192" w14:textId="3DB86585" w:rsidR="005D66F3" w:rsidRPr="0048762F" w:rsidRDefault="005D66F3" w:rsidP="0048762F">
      <w:pPr>
        <w:pStyle w:val="150"/>
        <w:jc w:val="center"/>
      </w:pPr>
      <w:bookmarkStart w:id="67" w:name="_Ref467173091"/>
      <w:r w:rsidRPr="0048762F">
        <w:t xml:space="preserve">Рисунок </w:t>
      </w:r>
      <w:r w:rsidR="00823A38" w:rsidRPr="0048762F">
        <w:rPr>
          <w:noProof/>
        </w:rPr>
        <w:fldChar w:fldCharType="begin"/>
      </w:r>
      <w:r w:rsidR="00823A38" w:rsidRPr="0048762F">
        <w:rPr>
          <w:noProof/>
        </w:rPr>
        <w:instrText xml:space="preserve"> SEQ Рисунок \* ARABIC </w:instrText>
      </w:r>
      <w:r w:rsidR="00823A38" w:rsidRPr="0048762F">
        <w:rPr>
          <w:noProof/>
        </w:rPr>
        <w:fldChar w:fldCharType="separate"/>
      </w:r>
      <w:r w:rsidR="009376B2">
        <w:rPr>
          <w:noProof/>
        </w:rPr>
        <w:t>1</w:t>
      </w:r>
      <w:r w:rsidR="00823A38" w:rsidRPr="0048762F">
        <w:rPr>
          <w:noProof/>
        </w:rPr>
        <w:fldChar w:fldCharType="end"/>
      </w:r>
      <w:bookmarkEnd w:id="67"/>
      <w:r w:rsidRPr="0048762F">
        <w:t xml:space="preserve"> - Диаграмма технологической архитектуры</w:t>
      </w:r>
      <w:r w:rsidR="00EC783E" w:rsidRPr="0048762F">
        <w:t xml:space="preserve"> Системы</w:t>
      </w:r>
    </w:p>
    <w:p w14:paraId="34E34A08" w14:textId="77777777" w:rsidR="005D66F3" w:rsidRPr="0048762F" w:rsidRDefault="005D66F3" w:rsidP="0048762F">
      <w:pPr>
        <w:pStyle w:val="150"/>
      </w:pPr>
    </w:p>
    <w:p w14:paraId="1502285E" w14:textId="7CEEF89D" w:rsidR="005D66F3" w:rsidRPr="0048762F" w:rsidRDefault="005D66F3" w:rsidP="0048762F">
      <w:pPr>
        <w:pStyle w:val="150"/>
      </w:pPr>
      <w:r w:rsidRPr="0048762F">
        <w:t xml:space="preserve">Спецификация компонентов </w:t>
      </w:r>
      <w:r w:rsidR="005A68DF" w:rsidRPr="0048762F">
        <w:t>технологической</w:t>
      </w:r>
      <w:r w:rsidRPr="0048762F">
        <w:t xml:space="preserve"> архитектуры </w:t>
      </w:r>
      <w:r w:rsidR="00EC783E" w:rsidRPr="0048762F">
        <w:t xml:space="preserve">Системы </w:t>
      </w:r>
      <w:r w:rsidRPr="0048762F">
        <w:t xml:space="preserve">представлена в таблице </w:t>
      </w:r>
      <w:r w:rsidRPr="0048762F">
        <w:fldChar w:fldCharType="begin"/>
      </w:r>
      <w:r w:rsidRPr="0048762F">
        <w:instrText xml:space="preserve"> REF _Ref467173779 \h \# \0  \* MERGEFORMAT </w:instrText>
      </w:r>
      <w:r w:rsidRPr="0048762F">
        <w:fldChar w:fldCharType="separate"/>
      </w:r>
      <w:r w:rsidR="009376B2">
        <w:t>1</w:t>
      </w:r>
      <w:r w:rsidRPr="0048762F">
        <w:fldChar w:fldCharType="end"/>
      </w:r>
      <w:r w:rsidRPr="0048762F">
        <w:t>.</w:t>
      </w:r>
    </w:p>
    <w:p w14:paraId="5F4D91FF" w14:textId="36A9566A" w:rsidR="005D66F3" w:rsidRPr="0048762F" w:rsidRDefault="005D66F3" w:rsidP="0048762F">
      <w:pPr>
        <w:pStyle w:val="150"/>
        <w:ind w:firstLine="0"/>
      </w:pPr>
      <w:bookmarkStart w:id="68" w:name="_Ref467173779"/>
      <w:r w:rsidRPr="0048762F">
        <w:t xml:space="preserve">Таблица </w:t>
      </w:r>
      <w:r w:rsidR="00823A38" w:rsidRPr="0048762F">
        <w:rPr>
          <w:noProof/>
        </w:rPr>
        <w:fldChar w:fldCharType="begin"/>
      </w:r>
      <w:r w:rsidR="00823A38" w:rsidRPr="0048762F">
        <w:rPr>
          <w:noProof/>
        </w:rPr>
        <w:instrText xml:space="preserve"> SEQ Таблица \* ARABIC </w:instrText>
      </w:r>
      <w:r w:rsidR="00823A38" w:rsidRPr="0048762F">
        <w:rPr>
          <w:noProof/>
        </w:rPr>
        <w:fldChar w:fldCharType="separate"/>
      </w:r>
      <w:r w:rsidR="009376B2">
        <w:rPr>
          <w:noProof/>
        </w:rPr>
        <w:t>1</w:t>
      </w:r>
      <w:r w:rsidR="00823A38" w:rsidRPr="0048762F">
        <w:rPr>
          <w:noProof/>
        </w:rPr>
        <w:fldChar w:fldCharType="end"/>
      </w:r>
      <w:bookmarkEnd w:id="68"/>
      <w:r w:rsidRPr="0048762F">
        <w:t xml:space="preserve"> - Спецификация компонентов технологич</w:t>
      </w:r>
      <w:r w:rsidR="005A68DF" w:rsidRPr="0048762F">
        <w:t>ес</w:t>
      </w:r>
      <w:r w:rsidRPr="0048762F">
        <w:t xml:space="preserve">кой архитектуры </w:t>
      </w:r>
      <w:r w:rsidR="00EC783E" w:rsidRPr="0048762F">
        <w:t xml:space="preserve">Системы </w:t>
      </w:r>
    </w:p>
    <w:tbl>
      <w:tblPr>
        <w:tblStyle w:val="afffff0"/>
        <w:tblW w:w="9385" w:type="dxa"/>
        <w:tblInd w:w="108" w:type="dxa"/>
        <w:tblLook w:val="04A0" w:firstRow="1" w:lastRow="0" w:firstColumn="1" w:lastColumn="0" w:noHBand="0" w:noVBand="1"/>
      </w:tblPr>
      <w:tblGrid>
        <w:gridCol w:w="2721"/>
        <w:gridCol w:w="6664"/>
      </w:tblGrid>
      <w:tr w:rsidR="0048762F" w:rsidRPr="0048762F" w14:paraId="092DB506" w14:textId="77777777" w:rsidTr="00F64F10">
        <w:trPr>
          <w:trHeight w:val="632"/>
        </w:trPr>
        <w:tc>
          <w:tcPr>
            <w:tcW w:w="2721" w:type="dxa"/>
            <w:shd w:val="clear" w:color="auto" w:fill="F2F2F2" w:themeFill="background1" w:themeFillShade="F2"/>
            <w:vAlign w:val="center"/>
          </w:tcPr>
          <w:p w14:paraId="3DE6DAB3" w14:textId="77777777" w:rsidR="005D66F3" w:rsidRPr="0048762F" w:rsidRDefault="005D66F3" w:rsidP="0048762F">
            <w:pPr>
              <w:jc w:val="center"/>
              <w:rPr>
                <w:b/>
              </w:rPr>
            </w:pPr>
            <w:r w:rsidRPr="0048762F">
              <w:rPr>
                <w:b/>
              </w:rPr>
              <w:t>Компонент</w:t>
            </w:r>
          </w:p>
        </w:tc>
        <w:tc>
          <w:tcPr>
            <w:tcW w:w="6664" w:type="dxa"/>
            <w:shd w:val="clear" w:color="auto" w:fill="F2F2F2" w:themeFill="background1" w:themeFillShade="F2"/>
            <w:vAlign w:val="center"/>
          </w:tcPr>
          <w:p w14:paraId="5C60D08E" w14:textId="77777777" w:rsidR="005D66F3" w:rsidRPr="0048762F" w:rsidRDefault="005D66F3" w:rsidP="0048762F">
            <w:pPr>
              <w:jc w:val="center"/>
              <w:rPr>
                <w:b/>
              </w:rPr>
            </w:pPr>
            <w:r w:rsidRPr="0048762F">
              <w:rPr>
                <w:b/>
              </w:rPr>
              <w:t>Описание</w:t>
            </w:r>
          </w:p>
        </w:tc>
      </w:tr>
      <w:tr w:rsidR="0048762F" w:rsidRPr="0048762F" w14:paraId="2DD4E477" w14:textId="77777777" w:rsidTr="00F64F10">
        <w:trPr>
          <w:trHeight w:val="900"/>
        </w:trPr>
        <w:tc>
          <w:tcPr>
            <w:tcW w:w="2721" w:type="dxa"/>
            <w:vAlign w:val="center"/>
          </w:tcPr>
          <w:p w14:paraId="39866E10" w14:textId="77777777" w:rsidR="005D66F3" w:rsidRPr="0048762F" w:rsidRDefault="005D66F3" w:rsidP="0048762F">
            <w:pPr>
              <w:rPr>
                <w:b/>
                <w:lang w:val="en-US"/>
              </w:rPr>
            </w:pPr>
            <w:r w:rsidRPr="0048762F">
              <w:rPr>
                <w:b/>
              </w:rPr>
              <w:t>Сервер баз данных</w:t>
            </w:r>
          </w:p>
        </w:tc>
        <w:tc>
          <w:tcPr>
            <w:tcW w:w="6664" w:type="dxa"/>
            <w:vAlign w:val="center"/>
          </w:tcPr>
          <w:p w14:paraId="75392F34" w14:textId="77777777" w:rsidR="005D66F3" w:rsidRPr="0048762F" w:rsidRDefault="005D66F3" w:rsidP="0048762F">
            <w:r w:rsidRPr="0048762F">
              <w:t>Сервер для хранения данных системы, принимает и обрабатывает запросы сервера приложений</w:t>
            </w:r>
          </w:p>
        </w:tc>
      </w:tr>
      <w:tr w:rsidR="0048762F" w:rsidRPr="0048762F" w14:paraId="4EF6F34E" w14:textId="77777777" w:rsidTr="00F64F10">
        <w:trPr>
          <w:trHeight w:val="2118"/>
        </w:trPr>
        <w:tc>
          <w:tcPr>
            <w:tcW w:w="2721" w:type="dxa"/>
            <w:vAlign w:val="center"/>
          </w:tcPr>
          <w:p w14:paraId="5B4D6566" w14:textId="77777777" w:rsidR="005D66F3" w:rsidRPr="0048762F" w:rsidRDefault="005D66F3" w:rsidP="0048762F">
            <w:pPr>
              <w:rPr>
                <w:b/>
              </w:rPr>
            </w:pPr>
            <w:r w:rsidRPr="0048762F">
              <w:rPr>
                <w:b/>
              </w:rPr>
              <w:t>Сервер приложений</w:t>
            </w:r>
          </w:p>
        </w:tc>
        <w:tc>
          <w:tcPr>
            <w:tcW w:w="6664" w:type="dxa"/>
            <w:vAlign w:val="center"/>
          </w:tcPr>
          <w:p w14:paraId="4337CE6D" w14:textId="208EA470" w:rsidR="005D66F3" w:rsidRPr="0048762F" w:rsidRDefault="005D66F3" w:rsidP="0048762F">
            <w:r w:rsidRPr="0048762F">
              <w:t>Принимает запросы с рабочих мест от пользователей системы. Реализует функциональную логику предметной области. Пользователи подключаются напрямую к данному компоненту.</w:t>
            </w:r>
          </w:p>
        </w:tc>
      </w:tr>
      <w:tr w:rsidR="0048762F" w:rsidRPr="0048762F" w14:paraId="7A6C05CA" w14:textId="77777777" w:rsidTr="00F64F10">
        <w:trPr>
          <w:trHeight w:val="1978"/>
        </w:trPr>
        <w:tc>
          <w:tcPr>
            <w:tcW w:w="2721" w:type="dxa"/>
            <w:vAlign w:val="center"/>
          </w:tcPr>
          <w:p w14:paraId="72E0CAA7" w14:textId="77777777" w:rsidR="005D66F3" w:rsidRPr="0048762F" w:rsidRDefault="005D66F3" w:rsidP="0048762F">
            <w:pPr>
              <w:rPr>
                <w:b/>
              </w:rPr>
            </w:pPr>
            <w:r w:rsidRPr="0048762F">
              <w:rPr>
                <w:b/>
              </w:rPr>
              <w:t>Рабочее место</w:t>
            </w:r>
          </w:p>
        </w:tc>
        <w:tc>
          <w:tcPr>
            <w:tcW w:w="6664" w:type="dxa"/>
            <w:vAlign w:val="center"/>
          </w:tcPr>
          <w:p w14:paraId="34CB6846" w14:textId="77777777" w:rsidR="005D66F3" w:rsidRPr="0048762F" w:rsidRDefault="005D66F3" w:rsidP="0048762F">
            <w:r w:rsidRPr="0048762F">
              <w:t xml:space="preserve">Рабочее место пользователей системы, с которых осуществляются обращения к серверу приложений через браузер, в котором отображается интерфейс пользователя. </w:t>
            </w:r>
          </w:p>
        </w:tc>
      </w:tr>
    </w:tbl>
    <w:p w14:paraId="7D2BD11C" w14:textId="77777777" w:rsidR="005D66F3" w:rsidRPr="0048762F" w:rsidRDefault="005D66F3" w:rsidP="0048762F">
      <w:pPr>
        <w:pStyle w:val="150"/>
        <w:rPr>
          <w:b/>
        </w:rPr>
      </w:pPr>
    </w:p>
    <w:p w14:paraId="1C2FDDF0" w14:textId="7A89F720" w:rsidR="00AB4305" w:rsidRPr="0048762F" w:rsidRDefault="0009327A" w:rsidP="0048762F">
      <w:pPr>
        <w:pStyle w:val="150"/>
      </w:pPr>
      <w:r w:rsidRPr="0048762F">
        <w:t>Система,</w:t>
      </w:r>
      <w:r w:rsidR="005D66F3" w:rsidRPr="0048762F">
        <w:t xml:space="preserve"> включающ</w:t>
      </w:r>
      <w:r w:rsidRPr="0048762F">
        <w:t>ая</w:t>
      </w:r>
      <w:r w:rsidR="005D66F3" w:rsidRPr="0048762F">
        <w:t xml:space="preserve"> </w:t>
      </w:r>
      <w:r w:rsidR="003F118E" w:rsidRPr="0048762F">
        <w:t xml:space="preserve">трёхуровневую централизованную архитектуру, </w:t>
      </w:r>
      <w:r w:rsidR="005D66F3" w:rsidRPr="0048762F">
        <w:t>долж</w:t>
      </w:r>
      <w:r w:rsidRPr="0048762F">
        <w:t>на</w:t>
      </w:r>
      <w:r w:rsidR="005D66F3" w:rsidRPr="0048762F">
        <w:t xml:space="preserve"> </w:t>
      </w:r>
      <w:r w:rsidRPr="0048762F">
        <w:t xml:space="preserve">иметь </w:t>
      </w:r>
      <w:r w:rsidR="003F118E" w:rsidRPr="0048762F">
        <w:t>следующие свойства:</w:t>
      </w:r>
    </w:p>
    <w:p w14:paraId="57CFCB8C" w14:textId="4FE3F0E7" w:rsidR="00AB4305" w:rsidRPr="0048762F" w:rsidRDefault="00AB4305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>модульный принцип построения</w:t>
      </w:r>
      <w:r w:rsidR="0009327A" w:rsidRPr="0048762F">
        <w:t>;</w:t>
      </w:r>
      <w:r w:rsidRPr="0048762F">
        <w:t xml:space="preserve"> </w:t>
      </w:r>
    </w:p>
    <w:p w14:paraId="6FBF6186" w14:textId="26A34600" w:rsidR="00AB4305" w:rsidRPr="0048762F" w:rsidRDefault="00AB4305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 xml:space="preserve">кроссплатформенность, работа на </w:t>
      </w:r>
      <w:r w:rsidRPr="0048762F">
        <w:rPr>
          <w:lang w:val="en-US"/>
        </w:rPr>
        <w:t>Windows</w:t>
      </w:r>
      <w:r w:rsidRPr="0048762F">
        <w:t xml:space="preserve"> и </w:t>
      </w:r>
      <w:r w:rsidRPr="0048762F">
        <w:rPr>
          <w:lang w:val="en-US"/>
        </w:rPr>
        <w:t>Linux</w:t>
      </w:r>
      <w:r w:rsidRPr="0048762F">
        <w:t xml:space="preserve"> серверах</w:t>
      </w:r>
      <w:r w:rsidR="0009327A" w:rsidRPr="0048762F">
        <w:t>;</w:t>
      </w:r>
    </w:p>
    <w:p w14:paraId="43C4333D" w14:textId="0B584E26" w:rsidR="00AB4305" w:rsidRPr="0048762F" w:rsidRDefault="00AB4305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>независимость от базы данных, работа с базой данных должна производиться через специальные адаптеры</w:t>
      </w:r>
      <w:r w:rsidR="0009327A" w:rsidRPr="0048762F">
        <w:t>;</w:t>
      </w:r>
    </w:p>
    <w:p w14:paraId="55BAC073" w14:textId="3E5AC3D5" w:rsidR="00EA5360" w:rsidRPr="0048762F" w:rsidRDefault="00EA5360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 xml:space="preserve">возможность легкой </w:t>
      </w:r>
      <w:proofErr w:type="spellStart"/>
      <w:r w:rsidRPr="0048762F">
        <w:t>кастомизации</w:t>
      </w:r>
      <w:proofErr w:type="spellEnd"/>
      <w:r w:rsidRPr="0048762F">
        <w:t xml:space="preserve"> функционала и структуры базы силами заказчика</w:t>
      </w:r>
    </w:p>
    <w:p w14:paraId="4B0ADD6C" w14:textId="5D6BE08F" w:rsidR="00AB4305" w:rsidRPr="0048762F" w:rsidRDefault="00AD0B93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>имплементация</w:t>
      </w:r>
      <w:r w:rsidR="00AB4305" w:rsidRPr="0048762F">
        <w:t xml:space="preserve"> принципов </w:t>
      </w:r>
      <w:r w:rsidR="00AB4305" w:rsidRPr="0048762F">
        <w:rPr>
          <w:lang w:val="en-US"/>
        </w:rPr>
        <w:t>low</w:t>
      </w:r>
      <w:r w:rsidR="00AB4305" w:rsidRPr="0048762F">
        <w:t>-</w:t>
      </w:r>
      <w:r w:rsidR="00AB4305" w:rsidRPr="0048762F">
        <w:rPr>
          <w:lang w:val="en-US"/>
        </w:rPr>
        <w:t>code</w:t>
      </w:r>
      <w:r w:rsidR="00AB4305" w:rsidRPr="0048762F">
        <w:t xml:space="preserve"> разработки для </w:t>
      </w:r>
      <w:r w:rsidRPr="0048762F">
        <w:t>быстрой адаптации функционала под новые требования</w:t>
      </w:r>
      <w:r w:rsidR="003F7BCD" w:rsidRPr="0048762F">
        <w:t xml:space="preserve"> и увеличения скорости разработки в целом</w:t>
      </w:r>
      <w:r w:rsidR="0009327A" w:rsidRPr="0048762F">
        <w:t>;</w:t>
      </w:r>
    </w:p>
    <w:p w14:paraId="3969D418" w14:textId="16DFC25B" w:rsidR="00AD0B93" w:rsidRPr="0048762F" w:rsidRDefault="00E8552D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 xml:space="preserve">поддержка </w:t>
      </w:r>
      <w:r w:rsidR="00AD0B93" w:rsidRPr="0048762F">
        <w:t>быстр</w:t>
      </w:r>
      <w:r w:rsidRPr="0048762F">
        <w:t>ого</w:t>
      </w:r>
      <w:r w:rsidR="00AD0B93" w:rsidRPr="0048762F">
        <w:t xml:space="preserve"> апгрейд</w:t>
      </w:r>
      <w:r w:rsidRPr="0048762F">
        <w:t>а</w:t>
      </w:r>
      <w:r w:rsidR="00AD0B93" w:rsidRPr="0048762F">
        <w:t xml:space="preserve"> </w:t>
      </w:r>
      <w:r w:rsidRPr="0048762F">
        <w:t xml:space="preserve">на новые версии </w:t>
      </w:r>
      <w:r w:rsidR="003F7BCD" w:rsidRPr="0048762F">
        <w:t>для обеспечения безостановочного режима работы</w:t>
      </w:r>
      <w:r w:rsidR="0009327A" w:rsidRPr="0048762F">
        <w:t>;</w:t>
      </w:r>
    </w:p>
    <w:p w14:paraId="57599B20" w14:textId="03E7B252" w:rsidR="00E8552D" w:rsidRPr="0048762F" w:rsidRDefault="00E8552D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 xml:space="preserve">возможность интеграции с внешними источниками данных, а также предоставление </w:t>
      </w:r>
      <w:r w:rsidRPr="0048762F">
        <w:rPr>
          <w:lang w:val="en-US"/>
        </w:rPr>
        <w:t>API</w:t>
      </w:r>
      <w:r w:rsidRPr="0048762F">
        <w:t xml:space="preserve"> для внешних источников</w:t>
      </w:r>
      <w:r w:rsidR="0009327A" w:rsidRPr="0048762F">
        <w:t>;</w:t>
      </w:r>
      <w:r w:rsidRPr="0048762F">
        <w:t xml:space="preserve"> </w:t>
      </w:r>
    </w:p>
    <w:p w14:paraId="3BCBCC11" w14:textId="6833382D" w:rsidR="00E8552D" w:rsidRPr="0048762F" w:rsidRDefault="00E8552D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>возможность установки нескольких серверов приложений в случае больших нагрузок</w:t>
      </w:r>
      <w:r w:rsidR="000C0EFD" w:rsidRPr="0048762F">
        <w:t xml:space="preserve"> на систему</w:t>
      </w:r>
      <w:r w:rsidR="0009327A" w:rsidRPr="0048762F">
        <w:t>;</w:t>
      </w:r>
    </w:p>
    <w:p w14:paraId="7F3116E6" w14:textId="077F739E" w:rsidR="003F118E" w:rsidRPr="0048762F" w:rsidRDefault="00E8552D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>поддержка нескольких каналов уведомлений (</w:t>
      </w:r>
      <w:r w:rsidRPr="0048762F">
        <w:rPr>
          <w:lang w:val="en-US"/>
        </w:rPr>
        <w:t>Email</w:t>
      </w:r>
      <w:r w:rsidRPr="0048762F">
        <w:t xml:space="preserve"> и </w:t>
      </w:r>
      <w:r w:rsidRPr="0048762F">
        <w:rPr>
          <w:lang w:val="en-US"/>
        </w:rPr>
        <w:t>Telegram</w:t>
      </w:r>
      <w:r w:rsidRPr="0048762F">
        <w:t>)</w:t>
      </w:r>
      <w:r w:rsidR="0009327A" w:rsidRPr="0048762F">
        <w:t>;</w:t>
      </w:r>
    </w:p>
    <w:p w14:paraId="3B9CD1F6" w14:textId="0FFF0E76" w:rsidR="00E8552D" w:rsidRPr="0048762F" w:rsidRDefault="00E8552D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 xml:space="preserve">возможность совместного редактирования офисных документов </w:t>
      </w:r>
      <w:r w:rsidR="00EC783E" w:rsidRPr="0048762F">
        <w:t>в Системе</w:t>
      </w:r>
      <w:r w:rsidR="0009327A" w:rsidRPr="0048762F">
        <w:t>;</w:t>
      </w:r>
    </w:p>
    <w:p w14:paraId="07A8BF52" w14:textId="74CCB11D" w:rsidR="00E8552D" w:rsidRPr="0048762F" w:rsidRDefault="00E8552D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>полнотекстовый поиск</w:t>
      </w:r>
      <w:r w:rsidR="000C0EFD" w:rsidRPr="0048762F">
        <w:t>,</w:t>
      </w:r>
      <w:r w:rsidRPr="0048762F">
        <w:t xml:space="preserve"> как по документам, так и по таблицам в базе данных</w:t>
      </w:r>
      <w:r w:rsidR="0009327A" w:rsidRPr="0048762F">
        <w:t>;</w:t>
      </w:r>
    </w:p>
    <w:p w14:paraId="2B00B93B" w14:textId="1788DE9E" w:rsidR="00E8552D" w:rsidRPr="0048762F" w:rsidRDefault="000C0EFD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>широкие возможности по обеспечению безопасности (за счет разделения на уровни</w:t>
      </w:r>
      <w:r w:rsidR="0009327A" w:rsidRPr="0048762F">
        <w:t>,</w:t>
      </w:r>
      <w:r w:rsidRPr="0048762F">
        <w:t xml:space="preserve"> имеющие единые точки доступа)</w:t>
      </w:r>
      <w:r w:rsidR="0009327A" w:rsidRPr="0048762F">
        <w:t>;</w:t>
      </w:r>
    </w:p>
    <w:p w14:paraId="0FAD6453" w14:textId="4E1882D1" w:rsidR="000C0EFD" w:rsidRPr="0048762F" w:rsidRDefault="000C0EFD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>поддержка одно- и двухфакторной аутентификацию (по технологии TOTP), а также работу через SSO (</w:t>
      </w:r>
      <w:proofErr w:type="spellStart"/>
      <w:r w:rsidRPr="0048762F">
        <w:t>Single</w:t>
      </w:r>
      <w:proofErr w:type="spellEnd"/>
      <w:r w:rsidRPr="0048762F">
        <w:t xml:space="preserve"> </w:t>
      </w:r>
      <w:proofErr w:type="spellStart"/>
      <w:r w:rsidRPr="0048762F">
        <w:t>Sign-On</w:t>
      </w:r>
      <w:proofErr w:type="spellEnd"/>
      <w:r w:rsidRPr="0048762F">
        <w:t xml:space="preserve"> для домена на основе </w:t>
      </w:r>
      <w:proofErr w:type="spellStart"/>
      <w:r w:rsidRPr="0048762F">
        <w:t>Microsoft</w:t>
      </w:r>
      <w:proofErr w:type="spellEnd"/>
      <w:r w:rsidRPr="0048762F">
        <w:t xml:space="preserve"> </w:t>
      </w:r>
      <w:proofErr w:type="spellStart"/>
      <w:r w:rsidRPr="0048762F">
        <w:t>Active</w:t>
      </w:r>
      <w:proofErr w:type="spellEnd"/>
      <w:r w:rsidRPr="0048762F">
        <w:t xml:space="preserve"> </w:t>
      </w:r>
      <w:proofErr w:type="spellStart"/>
      <w:r w:rsidRPr="0048762F">
        <w:t>Directory</w:t>
      </w:r>
      <w:proofErr w:type="spellEnd"/>
      <w:r w:rsidRPr="0048762F">
        <w:t>)</w:t>
      </w:r>
      <w:r w:rsidR="0009327A" w:rsidRPr="0048762F">
        <w:t>;</w:t>
      </w:r>
    </w:p>
    <w:p w14:paraId="142076C4" w14:textId="11552AD1" w:rsidR="00EA5360" w:rsidRPr="0048762F" w:rsidRDefault="000C0EFD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 xml:space="preserve">поддержка </w:t>
      </w:r>
      <w:proofErr w:type="spellStart"/>
      <w:r w:rsidRPr="0048762F">
        <w:t>Housekeeping</w:t>
      </w:r>
      <w:proofErr w:type="spellEnd"/>
      <w:r w:rsidR="00A317FF" w:rsidRPr="0048762F">
        <w:t xml:space="preserve"> </w:t>
      </w:r>
      <w:r w:rsidRPr="0048762F">
        <w:t>- управление работой с устаревшими данными</w:t>
      </w:r>
      <w:r w:rsidR="00EA5360" w:rsidRPr="0048762F">
        <w:t>;</w:t>
      </w:r>
    </w:p>
    <w:p w14:paraId="594FD8A7" w14:textId="7870C1C5" w:rsidR="00A21CF3" w:rsidRPr="0048762F" w:rsidRDefault="00A21CF3" w:rsidP="0048762F">
      <w:pPr>
        <w:pStyle w:val="affffd"/>
        <w:numPr>
          <w:ilvl w:val="0"/>
          <w:numId w:val="89"/>
        </w:numPr>
        <w:spacing w:before="0" w:after="0" w:line="360" w:lineRule="auto"/>
      </w:pPr>
      <w:r w:rsidRPr="0048762F">
        <w:t>производительность системы не ниже 1000 операций в секунду</w:t>
      </w:r>
      <w:r w:rsidR="00EA5360" w:rsidRPr="0048762F">
        <w:t>;</w:t>
      </w:r>
    </w:p>
    <w:p w14:paraId="68EC5706" w14:textId="4DD37984" w:rsidR="005A68DF" w:rsidRPr="0048762F" w:rsidRDefault="005A68DF" w:rsidP="0048762F">
      <w:pPr>
        <w:pStyle w:val="affffd"/>
        <w:spacing w:before="0" w:after="0" w:line="360" w:lineRule="auto"/>
      </w:pPr>
    </w:p>
    <w:p w14:paraId="0FF15891" w14:textId="77777777" w:rsidR="005D66F3" w:rsidRPr="0048762F" w:rsidRDefault="005D66F3" w:rsidP="0048762F">
      <w:pPr>
        <w:pStyle w:val="42"/>
      </w:pPr>
      <w:bookmarkStart w:id="69" w:name="_Toc84603371"/>
      <w:bookmarkStart w:id="70" w:name="_Toc84603495"/>
      <w:bookmarkStart w:id="71" w:name="_Toc84961639"/>
      <w:bookmarkStart w:id="72" w:name="_Toc84963155"/>
      <w:bookmarkStart w:id="73" w:name="_Toc84964569"/>
      <w:bookmarkStart w:id="74" w:name="_Toc84971927"/>
      <w:bookmarkStart w:id="75" w:name="_Toc84972032"/>
      <w:bookmarkStart w:id="76" w:name="_Toc84972138"/>
      <w:bookmarkStart w:id="77" w:name="_Toc84972356"/>
      <w:bookmarkStart w:id="78" w:name="_Toc84975234"/>
      <w:bookmarkStart w:id="79" w:name="_Toc84985605"/>
      <w:bookmarkStart w:id="80" w:name="_Toc84985795"/>
      <w:bookmarkStart w:id="81" w:name="_Toc84603372"/>
      <w:bookmarkStart w:id="82" w:name="_Toc84603496"/>
      <w:bookmarkStart w:id="83" w:name="_Toc84961640"/>
      <w:bookmarkStart w:id="84" w:name="_Toc84963156"/>
      <w:bookmarkStart w:id="85" w:name="_Toc84964570"/>
      <w:bookmarkStart w:id="86" w:name="_Toc84971928"/>
      <w:bookmarkStart w:id="87" w:name="_Toc84972033"/>
      <w:bookmarkStart w:id="88" w:name="_Toc84972139"/>
      <w:bookmarkStart w:id="89" w:name="_Toc84972357"/>
      <w:bookmarkStart w:id="90" w:name="_Toc84975235"/>
      <w:bookmarkStart w:id="91" w:name="_Toc84985606"/>
      <w:bookmarkStart w:id="92" w:name="_Toc84985796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r w:rsidRPr="0048762F">
        <w:t>Перечень подсистем, их назначение и основные характеристики</w:t>
      </w:r>
    </w:p>
    <w:p w14:paraId="3F65C2B1" w14:textId="22397909" w:rsidR="00DB6EF3" w:rsidRPr="0048762F" w:rsidRDefault="0009327A" w:rsidP="0048762F">
      <w:pPr>
        <w:pStyle w:val="150"/>
      </w:pPr>
      <w:r w:rsidRPr="0048762F">
        <w:t>Система</w:t>
      </w:r>
      <w:r w:rsidR="00E935CB" w:rsidRPr="0048762F">
        <w:t xml:space="preserve"> долж</w:t>
      </w:r>
      <w:r w:rsidRPr="0048762F">
        <w:t>на</w:t>
      </w:r>
      <w:r w:rsidR="00E935CB" w:rsidRPr="0048762F">
        <w:t xml:space="preserve"> включать в себя следующие модули:</w:t>
      </w:r>
    </w:p>
    <w:p w14:paraId="31F10558" w14:textId="7F55FC50" w:rsidR="003F7BCD" w:rsidRPr="0048762F" w:rsidRDefault="003F7BCD" w:rsidP="0048762F">
      <w:pPr>
        <w:pStyle w:val="affffd"/>
        <w:numPr>
          <w:ilvl w:val="0"/>
          <w:numId w:val="90"/>
        </w:numPr>
        <w:spacing w:before="0" w:after="0" w:line="360" w:lineRule="auto"/>
      </w:pPr>
      <w:r w:rsidRPr="0048762F">
        <w:t>Модуль ядра системы</w:t>
      </w:r>
    </w:p>
    <w:p w14:paraId="20BD85AC" w14:textId="30FA44E1" w:rsidR="00DE623E" w:rsidRPr="0048762F" w:rsidRDefault="00DE623E" w:rsidP="0048762F">
      <w:pPr>
        <w:pStyle w:val="affffd"/>
        <w:numPr>
          <w:ilvl w:val="1"/>
          <w:numId w:val="90"/>
        </w:numPr>
        <w:spacing w:before="0" w:after="0" w:line="360" w:lineRule="auto"/>
      </w:pPr>
      <w:r w:rsidRPr="0048762F">
        <w:t xml:space="preserve">Реализация базовых функций системы, взаимодействие с базой данных и тонким клиентом, </w:t>
      </w:r>
      <w:r w:rsidRPr="0048762F">
        <w:rPr>
          <w:lang w:val="en-US"/>
        </w:rPr>
        <w:t>API</w:t>
      </w:r>
      <w:r w:rsidRPr="0048762F">
        <w:t>, аутентификация и авторизация, права доступа</w:t>
      </w:r>
    </w:p>
    <w:p w14:paraId="69440967" w14:textId="11E504F8" w:rsidR="00E935CB" w:rsidRPr="0048762F" w:rsidRDefault="00166640" w:rsidP="0048762F">
      <w:pPr>
        <w:pStyle w:val="affffd"/>
        <w:numPr>
          <w:ilvl w:val="0"/>
          <w:numId w:val="90"/>
        </w:numPr>
        <w:spacing w:before="0" w:after="0" w:line="360" w:lineRule="auto"/>
      </w:pPr>
      <w:r w:rsidRPr="0048762F">
        <w:t>Модуль экспертов</w:t>
      </w:r>
    </w:p>
    <w:p w14:paraId="5A01E808" w14:textId="1C4E6903" w:rsidR="00DE623E" w:rsidRPr="0048762F" w:rsidRDefault="007A3416" w:rsidP="0048762F">
      <w:pPr>
        <w:pStyle w:val="affffd"/>
        <w:numPr>
          <w:ilvl w:val="1"/>
          <w:numId w:val="90"/>
        </w:numPr>
        <w:spacing w:before="0" w:after="0" w:line="360" w:lineRule="auto"/>
      </w:pPr>
      <w:r w:rsidRPr="0048762F">
        <w:t xml:space="preserve">Работа с экспертами, </w:t>
      </w:r>
      <w:r w:rsidR="00D8135F" w:rsidRPr="0048762F">
        <w:t xml:space="preserve">определение дополнительных параметров экспертов в настройках, </w:t>
      </w:r>
      <w:r w:rsidRPr="0048762F">
        <w:t>заведение данных</w:t>
      </w:r>
      <w:r w:rsidR="00D8135F" w:rsidRPr="0048762F">
        <w:t xml:space="preserve"> экспертов</w:t>
      </w:r>
      <w:r w:rsidRPr="0048762F">
        <w:t>, редактирование, загрузка из файлов, профиль экспертов</w:t>
      </w:r>
    </w:p>
    <w:p w14:paraId="059B6585" w14:textId="3B7BA69A" w:rsidR="00DE623E" w:rsidRPr="0048762F" w:rsidRDefault="00DE623E" w:rsidP="0048762F">
      <w:pPr>
        <w:pStyle w:val="affffd"/>
        <w:numPr>
          <w:ilvl w:val="0"/>
          <w:numId w:val="90"/>
        </w:numPr>
        <w:spacing w:before="0" w:after="0" w:line="360" w:lineRule="auto"/>
      </w:pPr>
      <w:r w:rsidRPr="0048762F">
        <w:t xml:space="preserve">Модуль </w:t>
      </w:r>
      <w:r w:rsidR="007A3416" w:rsidRPr="0048762F">
        <w:t>уведомлений</w:t>
      </w:r>
    </w:p>
    <w:p w14:paraId="2A28DAF4" w14:textId="3E494215" w:rsidR="007A3416" w:rsidRPr="0048762F" w:rsidRDefault="007A3416" w:rsidP="0048762F">
      <w:pPr>
        <w:pStyle w:val="affffd"/>
        <w:numPr>
          <w:ilvl w:val="1"/>
          <w:numId w:val="90"/>
        </w:numPr>
        <w:spacing w:before="0" w:after="0" w:line="360" w:lineRule="auto"/>
      </w:pPr>
      <w:r w:rsidRPr="0048762F">
        <w:t>Работа с уведомлениями, регистрация шаблонов и событий</w:t>
      </w:r>
    </w:p>
    <w:p w14:paraId="11B261E5" w14:textId="4027E64C" w:rsidR="00166640" w:rsidRPr="0048762F" w:rsidRDefault="00166640" w:rsidP="0048762F">
      <w:pPr>
        <w:pStyle w:val="affffd"/>
        <w:numPr>
          <w:ilvl w:val="0"/>
          <w:numId w:val="90"/>
        </w:numPr>
        <w:spacing w:before="0" w:after="0" w:line="360" w:lineRule="auto"/>
      </w:pPr>
      <w:r w:rsidRPr="0048762F">
        <w:t>Модуль проектов</w:t>
      </w:r>
    </w:p>
    <w:p w14:paraId="55BAD5CA" w14:textId="1B78F7D2" w:rsidR="007A3416" w:rsidRPr="0048762F" w:rsidRDefault="007A3416" w:rsidP="0048762F">
      <w:pPr>
        <w:pStyle w:val="affffd"/>
        <w:numPr>
          <w:ilvl w:val="1"/>
          <w:numId w:val="90"/>
        </w:numPr>
        <w:spacing w:before="0" w:after="0" w:line="360" w:lineRule="auto"/>
      </w:pPr>
      <w:r w:rsidRPr="0048762F">
        <w:t>Регистрация и управление проект</w:t>
      </w:r>
      <w:r w:rsidR="00337EBC" w:rsidRPr="0048762F">
        <w:t>ами</w:t>
      </w:r>
    </w:p>
    <w:p w14:paraId="47C2DE03" w14:textId="5B24F1B8" w:rsidR="00166640" w:rsidRPr="0048762F" w:rsidRDefault="00166640" w:rsidP="0048762F">
      <w:pPr>
        <w:pStyle w:val="affffd"/>
        <w:numPr>
          <w:ilvl w:val="0"/>
          <w:numId w:val="90"/>
        </w:numPr>
        <w:spacing w:before="0" w:after="0" w:line="360" w:lineRule="auto"/>
      </w:pPr>
      <w:r w:rsidRPr="0048762F">
        <w:t>Модуль событий</w:t>
      </w:r>
    </w:p>
    <w:p w14:paraId="335A0107" w14:textId="0BF403A3" w:rsidR="007A3416" w:rsidRPr="0048762F" w:rsidRDefault="007A3416" w:rsidP="0048762F">
      <w:pPr>
        <w:pStyle w:val="affffd"/>
        <w:numPr>
          <w:ilvl w:val="1"/>
          <w:numId w:val="90"/>
        </w:numPr>
        <w:spacing w:before="0" w:after="0" w:line="360" w:lineRule="auto"/>
      </w:pPr>
      <w:r w:rsidRPr="0048762F">
        <w:t>Регистрация внешних и внутренних событий, в которых участвуют эксперты, уведомления</w:t>
      </w:r>
      <w:r w:rsidR="00D8135F" w:rsidRPr="0048762F">
        <w:t>, учет истории взаимодействий с экспертами</w:t>
      </w:r>
    </w:p>
    <w:p w14:paraId="38787785" w14:textId="73A62ACC" w:rsidR="00E935CB" w:rsidRPr="0048762F" w:rsidRDefault="00166640" w:rsidP="0048762F">
      <w:pPr>
        <w:pStyle w:val="affffd"/>
        <w:numPr>
          <w:ilvl w:val="0"/>
          <w:numId w:val="90"/>
        </w:numPr>
        <w:spacing w:before="0" w:after="0" w:line="360" w:lineRule="auto"/>
      </w:pPr>
      <w:r w:rsidRPr="0048762F">
        <w:t>Модуль учета</w:t>
      </w:r>
    </w:p>
    <w:p w14:paraId="242EBEB3" w14:textId="750C5516" w:rsidR="00200CFB" w:rsidRPr="0048762F" w:rsidRDefault="00200CFB" w:rsidP="0048762F">
      <w:pPr>
        <w:pStyle w:val="affffd"/>
        <w:numPr>
          <w:ilvl w:val="1"/>
          <w:numId w:val="90"/>
        </w:numPr>
        <w:spacing w:before="0" w:after="0" w:line="360" w:lineRule="auto"/>
      </w:pPr>
      <w:r w:rsidRPr="0048762F">
        <w:t xml:space="preserve">Регистрация шаблонов </w:t>
      </w:r>
      <w:r w:rsidR="00A76080" w:rsidRPr="0048762F">
        <w:t>Форматов участия для экспертов</w:t>
      </w:r>
      <w:r w:rsidRPr="0048762F">
        <w:t xml:space="preserve"> с привязкой к разным событиям в системе, </w:t>
      </w:r>
      <w:r w:rsidR="00A76080" w:rsidRPr="0048762F">
        <w:t>учет</w:t>
      </w:r>
      <w:r w:rsidRPr="0048762F">
        <w:t xml:space="preserve"> платежей между участниками системы </w:t>
      </w:r>
    </w:p>
    <w:p w14:paraId="7529338F" w14:textId="6272D3F9" w:rsidR="00B353BD" w:rsidRPr="0048762F" w:rsidRDefault="00B353BD" w:rsidP="0048762F">
      <w:pPr>
        <w:pStyle w:val="affffd"/>
        <w:numPr>
          <w:ilvl w:val="0"/>
          <w:numId w:val="90"/>
        </w:numPr>
        <w:spacing w:before="0" w:after="0" w:line="360" w:lineRule="auto"/>
      </w:pPr>
      <w:r w:rsidRPr="0048762F">
        <w:t>Модуль выборок</w:t>
      </w:r>
    </w:p>
    <w:p w14:paraId="3B1FD99F" w14:textId="72554927" w:rsidR="00B353BD" w:rsidRPr="0048762F" w:rsidRDefault="00B353BD" w:rsidP="0048762F">
      <w:pPr>
        <w:pStyle w:val="affffd"/>
        <w:numPr>
          <w:ilvl w:val="1"/>
          <w:numId w:val="90"/>
        </w:numPr>
        <w:spacing w:before="0" w:after="0" w:line="360" w:lineRule="auto"/>
      </w:pPr>
      <w:r w:rsidRPr="0048762F">
        <w:t xml:space="preserve">Подбор экспертов с учетом взаимодействий </w:t>
      </w:r>
      <w:r w:rsidR="00D8135F" w:rsidRPr="0048762F">
        <w:t xml:space="preserve">с модулями проектов, событий и учета, а также </w:t>
      </w:r>
      <w:r w:rsidRPr="0048762F">
        <w:t>по аналитическим данным, рассчитываемым рейтингам и дополнительным</w:t>
      </w:r>
      <w:r w:rsidR="00D8135F" w:rsidRPr="0048762F">
        <w:t xml:space="preserve"> параметрам, которые администраторы могут добавить в настройках модуля экспертов</w:t>
      </w:r>
    </w:p>
    <w:p w14:paraId="7B340BB7" w14:textId="77777777" w:rsidR="00C75C03" w:rsidRPr="0048762F" w:rsidRDefault="00C75C03" w:rsidP="0048762F">
      <w:pPr>
        <w:pStyle w:val="33"/>
      </w:pPr>
      <w:bookmarkStart w:id="93" w:name="_Toc85659418"/>
      <w:r w:rsidRPr="0048762F">
        <w:t>Требования к численности и квалификации персонала системы</w:t>
      </w:r>
      <w:bookmarkEnd w:id="93"/>
    </w:p>
    <w:p w14:paraId="528CD058" w14:textId="77777777" w:rsidR="00C75C03" w:rsidRPr="0048762F" w:rsidRDefault="00C75C03" w:rsidP="0048762F">
      <w:pPr>
        <w:pStyle w:val="main"/>
      </w:pPr>
      <w:r w:rsidRPr="0048762F">
        <w:t xml:space="preserve">Количество эксплуатирующего Систему персонала должно определяться текущими потребностями Фонда развития </w:t>
      </w:r>
      <w:proofErr w:type="gramStart"/>
      <w:r w:rsidRPr="0048762F">
        <w:t>интернет-инициатив</w:t>
      </w:r>
      <w:proofErr w:type="gramEnd"/>
      <w:r w:rsidRPr="0048762F">
        <w:t>, но должно быть не менее одного работника на каждом объекте автоматизации.</w:t>
      </w:r>
    </w:p>
    <w:p w14:paraId="7F21904A" w14:textId="77777777" w:rsidR="00C75C03" w:rsidRPr="0048762F" w:rsidRDefault="00C75C03" w:rsidP="0048762F">
      <w:pPr>
        <w:pStyle w:val="main"/>
      </w:pPr>
      <w:r w:rsidRPr="0048762F">
        <w:t>Эксплуатирующий персонал Системы должен:</w:t>
      </w:r>
    </w:p>
    <w:p w14:paraId="45A95C4C" w14:textId="77777777" w:rsidR="00C75C03" w:rsidRPr="0048762F" w:rsidRDefault="00C75C03" w:rsidP="0048762F">
      <w:pPr>
        <w:pStyle w:val="affffff0"/>
        <w:numPr>
          <w:ilvl w:val="0"/>
          <w:numId w:val="91"/>
        </w:numPr>
      </w:pPr>
      <w:r w:rsidRPr="0048762F">
        <w:t>обладать навыками использования IBM PC совместимых компьютеров;</w:t>
      </w:r>
    </w:p>
    <w:p w14:paraId="0D469B5E" w14:textId="77777777" w:rsidR="00C75C03" w:rsidRPr="0048762F" w:rsidRDefault="00C75C03" w:rsidP="0048762F">
      <w:pPr>
        <w:pStyle w:val="affffd"/>
        <w:numPr>
          <w:ilvl w:val="0"/>
          <w:numId w:val="91"/>
        </w:numPr>
        <w:spacing w:before="0" w:after="0" w:line="360" w:lineRule="auto"/>
      </w:pPr>
      <w:r w:rsidRPr="0048762F">
        <w:t>уметь выполнять стандартные процедуры используемой операционной системы;</w:t>
      </w:r>
    </w:p>
    <w:p w14:paraId="68C30AC3" w14:textId="77777777" w:rsidR="00C75C03" w:rsidRPr="0048762F" w:rsidRDefault="00C75C03" w:rsidP="0048762F">
      <w:pPr>
        <w:pStyle w:val="affffd"/>
        <w:numPr>
          <w:ilvl w:val="0"/>
          <w:numId w:val="91"/>
        </w:numPr>
        <w:spacing w:before="0" w:after="0" w:line="360" w:lineRule="auto"/>
      </w:pPr>
      <w:r w:rsidRPr="0048762F">
        <w:t>ориентироваться в деловых процедурах предметной области.</w:t>
      </w:r>
    </w:p>
    <w:p w14:paraId="2792753D" w14:textId="77777777" w:rsidR="00F030E9" w:rsidRPr="0048762F" w:rsidRDefault="00F030E9" w:rsidP="0048762F">
      <w:pPr>
        <w:pStyle w:val="33"/>
      </w:pPr>
      <w:bookmarkStart w:id="94" w:name="_Toc85659419"/>
      <w:r w:rsidRPr="0048762F">
        <w:t>Требования к надежности</w:t>
      </w:r>
      <w:bookmarkEnd w:id="94"/>
    </w:p>
    <w:p w14:paraId="38A861DA" w14:textId="77777777" w:rsidR="00F030E9" w:rsidRPr="0048762F" w:rsidRDefault="00F030E9" w:rsidP="0048762F">
      <w:pPr>
        <w:pStyle w:val="main"/>
      </w:pPr>
      <w:r w:rsidRPr="0048762F">
        <w:t>Система должна обладать надежностью, обеспечивающую круглосуточную работу пользователей и оперативное восстановление работоспособности при сбоях.</w:t>
      </w:r>
    </w:p>
    <w:p w14:paraId="2EBEC6FB" w14:textId="77777777" w:rsidR="00F030E9" w:rsidRPr="0048762F" w:rsidRDefault="00F030E9" w:rsidP="0048762F">
      <w:pPr>
        <w:pStyle w:val="main"/>
      </w:pPr>
      <w:r w:rsidRPr="0048762F">
        <w:t>Для обеспечения возможности оперативного восстановления должна быть реализована возможность регулярного снятия снимка (копии) базы данных Системы.</w:t>
      </w:r>
    </w:p>
    <w:p w14:paraId="67E45C67" w14:textId="77777777" w:rsidR="00F030E9" w:rsidRPr="0048762F" w:rsidRDefault="00F030E9" w:rsidP="0048762F">
      <w:pPr>
        <w:pStyle w:val="main"/>
      </w:pPr>
      <w:r w:rsidRPr="0048762F">
        <w:t>Система не должна терять работоспособность в случае возникновения сбоев, аварий и отказов, возникающих на рабочих станциях, а также сохранять работоспособность при некорректных действиях конечных пользователей.</w:t>
      </w:r>
    </w:p>
    <w:p w14:paraId="3EB9D7B9" w14:textId="77777777" w:rsidR="00F030E9" w:rsidRPr="0048762F" w:rsidRDefault="00F030E9" w:rsidP="0048762F">
      <w:pPr>
        <w:pStyle w:val="main"/>
      </w:pPr>
      <w:r w:rsidRPr="0048762F">
        <w:t xml:space="preserve">В случае нарушения работоспособности прикладного программного обеспечения Системы, требующего, при необходимости, разворачивания и настройки специального </w:t>
      </w:r>
      <w:proofErr w:type="gramStart"/>
      <w:r w:rsidRPr="0048762F">
        <w:t>ПО</w:t>
      </w:r>
      <w:proofErr w:type="gramEnd"/>
      <w:r w:rsidRPr="0048762F">
        <w:t xml:space="preserve"> </w:t>
      </w:r>
      <w:proofErr w:type="gramStart"/>
      <w:r w:rsidRPr="0048762F">
        <w:t>на</w:t>
      </w:r>
      <w:proofErr w:type="gramEnd"/>
      <w:r w:rsidRPr="0048762F">
        <w:t xml:space="preserve"> сервере, должно быть обеспечено восстановление работоспособности за 1 рабочий день после фиксации обращения.</w:t>
      </w:r>
    </w:p>
    <w:p w14:paraId="51E2DC9A" w14:textId="5D1A3EF5" w:rsidR="00233F15" w:rsidRPr="0048762F" w:rsidRDefault="00233F15" w:rsidP="0048762F">
      <w:pPr>
        <w:pStyle w:val="33"/>
      </w:pPr>
      <w:bookmarkStart w:id="95" w:name="_Toc85659420"/>
      <w:r w:rsidRPr="0048762F">
        <w:t>Требования к эргономике и технической эстетике</w:t>
      </w:r>
      <w:bookmarkEnd w:id="95"/>
    </w:p>
    <w:p w14:paraId="3B018263" w14:textId="4CE46191" w:rsidR="00233F15" w:rsidRPr="0048762F" w:rsidRDefault="00D81235" w:rsidP="0048762F">
      <w:pPr>
        <w:pStyle w:val="main"/>
        <w:keepNext w:val="0"/>
      </w:pPr>
      <w:r w:rsidRPr="0048762F">
        <w:t xml:space="preserve">Взаимодействие пользователей с прикладным программным обеспечением, входящим в состав Системы, должен осуществляться посредством визуального графического интерфейса (GUI). Интерфейс Системы должен быть понятен и удобен, не перегружен графическими элементами и обеспечивать быстрое отображение экранных форм. Навигационные элементы должны быть выполнены в удобной для пользователя </w:t>
      </w:r>
      <w:proofErr w:type="spellStart"/>
      <w:r w:rsidRPr="0048762F">
        <w:t>форме</w:t>
      </w:r>
      <w:proofErr w:type="gramStart"/>
      <w:r w:rsidRPr="0048762F">
        <w:t>.</w:t>
      </w:r>
      <w:r w:rsidR="00233F15" w:rsidRPr="0048762F">
        <w:t>В</w:t>
      </w:r>
      <w:proofErr w:type="gramEnd"/>
      <w:r w:rsidR="00233F15" w:rsidRPr="0048762F">
        <w:t>заимодействие</w:t>
      </w:r>
      <w:proofErr w:type="spellEnd"/>
      <w:r w:rsidR="00233F15" w:rsidRPr="0048762F">
        <w:t xml:space="preserve"> пользователей с прикладным программным обеспечением, входящим в состав Системы, должен осуществляться посредством визуального графического интерфейса (GUI). Интерфейс Системы должен быть понятен и удобен, не перегружен графическими элементами и обеспечивать быстрое отображение экранных форм. Навигационные элементы должны быть выполнены в удобной для пользователя форме.                                                                                                                                    </w:t>
      </w:r>
    </w:p>
    <w:p w14:paraId="7D6C0BE1" w14:textId="77777777" w:rsidR="00233F15" w:rsidRPr="0048762F" w:rsidRDefault="00233F15" w:rsidP="0048762F">
      <w:pPr>
        <w:pStyle w:val="main"/>
      </w:pPr>
      <w:proofErr w:type="gramStart"/>
      <w:r w:rsidRPr="0048762F">
        <w:t>Графический интерфейс Системы должен быть адаптирован для работы с разрешением экрана не менее чем 600 точек по горизонтали и вертикали, а также быть адаптивным, т.е. экранные формы системы должны корректно отображаться на мобильных устройствах (планшетах, смартфонах), персональных компьютерах в соответствии с автоматически определяемым типом устройства, разрешением экрана и операционной системы.</w:t>
      </w:r>
      <w:proofErr w:type="gramEnd"/>
    </w:p>
    <w:p w14:paraId="3510A688" w14:textId="77777777" w:rsidR="00233F15" w:rsidRPr="0048762F" w:rsidRDefault="00233F15" w:rsidP="0048762F">
      <w:pPr>
        <w:pStyle w:val="main"/>
      </w:pPr>
      <w:r w:rsidRPr="0048762F">
        <w:t>Средства редактирования информации должны удовлетворять принятым соглашениям в части использования функциональных клавиш, режимов работы, поиска. Ввод-вывод данных, прием управляющих команд и отображение результатов их исполнения должны выполняться в интерактивном режиме. Интерфейс должен соответствовать современным эргономическим требованиям и обеспечивать удобный доступ к основным функциям и операциям Системы. Интерфейсы всех компонентов для функциональных пользователей и администраторов должны быть унифицированы, разделены и отвечать следующим дополнительным требованиям:</w:t>
      </w:r>
    </w:p>
    <w:p w14:paraId="5AD1898B" w14:textId="77777777" w:rsidR="00233F15" w:rsidRPr="0048762F" w:rsidRDefault="00233F15" w:rsidP="0048762F">
      <w:pPr>
        <w:pStyle w:val="main"/>
        <w:numPr>
          <w:ilvl w:val="0"/>
          <w:numId w:val="92"/>
        </w:numPr>
      </w:pPr>
      <w:r w:rsidRPr="0048762F">
        <w:t>простота обучения;</w:t>
      </w:r>
    </w:p>
    <w:p w14:paraId="3396870B" w14:textId="77777777" w:rsidR="00233F15" w:rsidRPr="0048762F" w:rsidRDefault="00233F15" w:rsidP="0048762F">
      <w:pPr>
        <w:pStyle w:val="main"/>
        <w:numPr>
          <w:ilvl w:val="0"/>
          <w:numId w:val="92"/>
        </w:numPr>
      </w:pPr>
      <w:r w:rsidRPr="0048762F">
        <w:t>эффективность использования (пользователь должен выполнять свои функции максимально быстро после того, как он научился работать в Системе);</w:t>
      </w:r>
    </w:p>
    <w:p w14:paraId="122B7D7F" w14:textId="77777777" w:rsidR="00D81235" w:rsidRPr="0048762F" w:rsidRDefault="00233F15" w:rsidP="0048762F">
      <w:pPr>
        <w:pStyle w:val="main"/>
        <w:numPr>
          <w:ilvl w:val="0"/>
          <w:numId w:val="92"/>
        </w:numPr>
      </w:pPr>
      <w:r w:rsidRPr="0048762F">
        <w:t>запоминаемость (пользователь по возможности не должен повторно изучать Систему после длительного перерыва в работе с ними);</w:t>
      </w:r>
    </w:p>
    <w:p w14:paraId="2DD721FA" w14:textId="297A3C71" w:rsidR="00233F15" w:rsidRPr="0048762F" w:rsidRDefault="00233F15" w:rsidP="0048762F">
      <w:pPr>
        <w:pStyle w:val="main"/>
        <w:numPr>
          <w:ilvl w:val="0"/>
          <w:numId w:val="92"/>
        </w:numPr>
      </w:pPr>
      <w:r w:rsidRPr="0048762F">
        <w:t>количество и серьезность ошибок (интерфейс Системы должен способствовать минимизации количества ошибок при работе; исправление ошибок пользователя должно производиться максимально простыми действиями).</w:t>
      </w:r>
    </w:p>
    <w:p w14:paraId="5D81119B" w14:textId="12964F33" w:rsidR="00233F15" w:rsidRPr="0048762F" w:rsidRDefault="00233F15" w:rsidP="0048762F">
      <w:pPr>
        <w:pStyle w:val="main"/>
      </w:pPr>
      <w:r w:rsidRPr="0048762F">
        <w:t>В процессе непосредственного взаимодействия со всеми компонентами Системы,</w:t>
      </w:r>
      <w:r w:rsidR="00C93D6B" w:rsidRPr="0048762F">
        <w:t xml:space="preserve"> </w:t>
      </w:r>
      <w:r w:rsidRPr="0048762F">
        <w:t xml:space="preserve">функциональные пользователи должны получать </w:t>
      </w:r>
      <w:proofErr w:type="gramStart"/>
      <w:r w:rsidRPr="0048762F">
        <w:t>информацию</w:t>
      </w:r>
      <w:proofErr w:type="gramEnd"/>
      <w:r w:rsidRPr="0048762F">
        <w:t xml:space="preserve"> как об успешном завершении операций, так и о возникновении сбоев в ходе их выполнения или невозможности выполнения в понятной для пользователя форме. При выполнении длительных операций, требующих значительного времени для выполнения, функциональные пользователи должны получать информацию о текущем ходе выполнения операции.</w:t>
      </w:r>
    </w:p>
    <w:p w14:paraId="3B8D5408" w14:textId="77777777" w:rsidR="00233F15" w:rsidRPr="0048762F" w:rsidRDefault="00233F15" w:rsidP="0048762F">
      <w:pPr>
        <w:pStyle w:val="main"/>
      </w:pPr>
      <w:r w:rsidRPr="0048762F">
        <w:t>Все надписи экранных форм, а также сообщения (кроме системных сообщений), должны отображаться пользователю на русском языке.</w:t>
      </w:r>
    </w:p>
    <w:p w14:paraId="37DD7FE3" w14:textId="77777777" w:rsidR="00233F15" w:rsidRPr="0048762F" w:rsidRDefault="00233F15" w:rsidP="0048762F">
      <w:pPr>
        <w:pStyle w:val="main"/>
        <w:rPr>
          <w:bCs/>
        </w:rPr>
      </w:pPr>
      <w:r w:rsidRPr="0048762F">
        <w:t>Пользовательский визуальный интерфейс должен удовлетворять следующим требованиям:</w:t>
      </w:r>
    </w:p>
    <w:p w14:paraId="477FFE28" w14:textId="77777777" w:rsidR="00233F15" w:rsidRPr="0048762F" w:rsidRDefault="00233F15" w:rsidP="0048762F">
      <w:pPr>
        <w:pStyle w:val="main"/>
        <w:numPr>
          <w:ilvl w:val="0"/>
          <w:numId w:val="93"/>
        </w:numPr>
      </w:pPr>
      <w:r w:rsidRPr="0048762F">
        <w:t>термины, используемые для обозначения типовых операций (добавление, редактирование), а также последовательности действий пользователя при их выполнении, должны быть унифицированы;</w:t>
      </w:r>
    </w:p>
    <w:p w14:paraId="14462471" w14:textId="77777777" w:rsidR="00233F15" w:rsidRPr="0048762F" w:rsidRDefault="00233F15" w:rsidP="0048762F">
      <w:pPr>
        <w:pStyle w:val="main"/>
        <w:numPr>
          <w:ilvl w:val="0"/>
          <w:numId w:val="93"/>
        </w:numPr>
      </w:pPr>
      <w:r w:rsidRPr="0048762F">
        <w:t>интерфейс должен быть рассчитан на преимущественное использование указателя типа «мышь», то есть, управление Системой должно осуществляться с помощью набора экранных меню, кнопок, значков и т. п. элементов;</w:t>
      </w:r>
    </w:p>
    <w:p w14:paraId="61F0C9B5" w14:textId="77777777" w:rsidR="00233F15" w:rsidRPr="0048762F" w:rsidRDefault="00233F15" w:rsidP="0048762F">
      <w:pPr>
        <w:pStyle w:val="main"/>
        <w:numPr>
          <w:ilvl w:val="0"/>
          <w:numId w:val="93"/>
        </w:numPr>
      </w:pPr>
      <w:r w:rsidRPr="0048762F">
        <w:t xml:space="preserve">клавиатурный режим ввода должен использоваться главным образом при заполнении и/или редактировании текстовых и числовых полей экранных форм. </w:t>
      </w:r>
    </w:p>
    <w:p w14:paraId="6D77099B" w14:textId="77777777" w:rsidR="00233F15" w:rsidRPr="0048762F" w:rsidRDefault="00233F15" w:rsidP="0048762F">
      <w:pPr>
        <w:pStyle w:val="main"/>
        <w:numPr>
          <w:ilvl w:val="0"/>
          <w:numId w:val="93"/>
        </w:numPr>
      </w:pPr>
      <w:r w:rsidRPr="0048762F">
        <w:t>при отображении многострочных массивов информации, выходящих за рамки экрана, должна показываться полоса прокрутки.</w:t>
      </w:r>
    </w:p>
    <w:p w14:paraId="45CC37D8" w14:textId="37D928BA" w:rsidR="00233F15" w:rsidRPr="0048762F" w:rsidRDefault="00233F15" w:rsidP="0048762F">
      <w:pPr>
        <w:pStyle w:val="main"/>
      </w:pPr>
      <w:r w:rsidRPr="0048762F">
        <w:t xml:space="preserve">Программное обеспечения, отвечающее за функционирование Системы, должно полностью соответствовать российскому законодательству и требованиям </w:t>
      </w:r>
      <w:proofErr w:type="spellStart"/>
      <w:r w:rsidRPr="0048762F">
        <w:t>Минкомсвязи</w:t>
      </w:r>
      <w:proofErr w:type="spellEnd"/>
      <w:r w:rsidRPr="0048762F">
        <w:t xml:space="preserve">. </w:t>
      </w:r>
    </w:p>
    <w:p w14:paraId="0A041832" w14:textId="77777777" w:rsidR="00233F15" w:rsidRPr="0048762F" w:rsidRDefault="00233F15" w:rsidP="0048762F">
      <w:pPr>
        <w:pStyle w:val="33"/>
      </w:pPr>
      <w:bookmarkStart w:id="96" w:name="_Toc85659421"/>
      <w:r w:rsidRPr="0048762F">
        <w:t>Требования к защите информации от несанкционированного доступа</w:t>
      </w:r>
      <w:bookmarkEnd w:id="96"/>
    </w:p>
    <w:p w14:paraId="5A20FD92" w14:textId="77777777" w:rsidR="00233F15" w:rsidRPr="0048762F" w:rsidRDefault="00233F15" w:rsidP="0048762F">
      <w:pPr>
        <w:pStyle w:val="main"/>
      </w:pPr>
      <w:r w:rsidRPr="0048762F">
        <w:t>Система должна выполнять следующие базовые функции обеспечения защиты информации:</w:t>
      </w:r>
    </w:p>
    <w:p w14:paraId="3EACA7DA" w14:textId="77777777" w:rsidR="00233F15" w:rsidRPr="0048762F" w:rsidRDefault="00233F15" w:rsidP="0048762F">
      <w:pPr>
        <w:pStyle w:val="main"/>
        <w:numPr>
          <w:ilvl w:val="0"/>
          <w:numId w:val="94"/>
        </w:numPr>
      </w:pPr>
      <w:r w:rsidRPr="0048762F">
        <w:t>управление доступом (разграничения полномочий пользователей по их доступу к защищаемым информационным ресурсам);</w:t>
      </w:r>
    </w:p>
    <w:p w14:paraId="00B0198F" w14:textId="77777777" w:rsidR="00233F15" w:rsidRPr="0048762F" w:rsidRDefault="00233F15" w:rsidP="0048762F">
      <w:pPr>
        <w:pStyle w:val="main"/>
        <w:numPr>
          <w:ilvl w:val="0"/>
          <w:numId w:val="94"/>
        </w:numPr>
      </w:pPr>
      <w:r w:rsidRPr="0048762F">
        <w:t>контроль доступа к системе (аутентификация и авторизация пользователей);</w:t>
      </w:r>
    </w:p>
    <w:p w14:paraId="20FC4C34" w14:textId="38CADA64" w:rsidR="00233F15" w:rsidRPr="0048762F" w:rsidRDefault="00233F15" w:rsidP="0048762F">
      <w:pPr>
        <w:pStyle w:val="main"/>
        <w:numPr>
          <w:ilvl w:val="0"/>
          <w:numId w:val="94"/>
        </w:numPr>
      </w:pPr>
      <w:r w:rsidRPr="0048762F">
        <w:t>регистрация и учет работы пользователей в системе и попыток несанкционированного доступа в систему.</w:t>
      </w:r>
    </w:p>
    <w:p w14:paraId="12355D25" w14:textId="18E14BDC" w:rsidR="00233F15" w:rsidRPr="0048762F" w:rsidRDefault="00233F15" w:rsidP="0048762F">
      <w:pPr>
        <w:pStyle w:val="33"/>
      </w:pPr>
      <w:bookmarkStart w:id="97" w:name="_Toc85659422"/>
      <w:r w:rsidRPr="0048762F">
        <w:t xml:space="preserve">Нефункциональные требования к </w:t>
      </w:r>
      <w:r w:rsidR="004D161E" w:rsidRPr="0048762F">
        <w:t>С</w:t>
      </w:r>
      <w:r w:rsidRPr="0048762F">
        <w:t>истем</w:t>
      </w:r>
      <w:r w:rsidR="004D161E" w:rsidRPr="0048762F">
        <w:t>е</w:t>
      </w:r>
      <w:bookmarkEnd w:id="97"/>
    </w:p>
    <w:p w14:paraId="2443116F" w14:textId="77777777" w:rsidR="00233F15" w:rsidRPr="0048762F" w:rsidRDefault="00233F15" w:rsidP="0048762F"/>
    <w:p w14:paraId="3C00A39E" w14:textId="77777777" w:rsidR="00233F15" w:rsidRPr="0048762F" w:rsidRDefault="00233F15" w:rsidP="0048762F">
      <w:pPr>
        <w:pStyle w:val="main"/>
        <w:keepNext w:val="0"/>
        <w:numPr>
          <w:ilvl w:val="0"/>
          <w:numId w:val="95"/>
        </w:numPr>
        <w:ind w:left="1437"/>
      </w:pPr>
      <w:r w:rsidRPr="0048762F">
        <w:t>Система должна обеспечивать одновременную работу не менее 1000 пользователей.</w:t>
      </w:r>
    </w:p>
    <w:p w14:paraId="7F91CB7F" w14:textId="77777777" w:rsidR="00233F15" w:rsidRPr="0048762F" w:rsidRDefault="00233F15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Работа в Системе должна быть интуитивно понятна неопытному пользователю. Контроль соблюдения данного требования выполняется в ходе согласования с Заказчиком форматов экранных форм в соответствии с п. 4.3. настоящего ТЗ.</w:t>
      </w:r>
    </w:p>
    <w:p w14:paraId="1738C4F2" w14:textId="77777777" w:rsidR="00233F15" w:rsidRPr="0048762F" w:rsidRDefault="00233F15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Надежность системы должна быть не менее 98% (суммарное допустимое время простоя в работе системы не более 9 часов в течение месяца). Данное требование распространяется на все компоненты системы.</w:t>
      </w:r>
    </w:p>
    <w:p w14:paraId="77E82A7D" w14:textId="77777777" w:rsidR="00233F15" w:rsidRPr="0048762F" w:rsidRDefault="00233F15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Время восстановления базы данных с резервной копии не должно превышать 4 часов.</w:t>
      </w:r>
    </w:p>
    <w:p w14:paraId="51B3EC8F" w14:textId="77777777" w:rsidR="00D81235" w:rsidRPr="0048762F" w:rsidRDefault="00233F15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Среднее время реакции интерфейса на действие пользователя – не более 3 секунд.</w:t>
      </w:r>
    </w:p>
    <w:p w14:paraId="0B767BDB" w14:textId="7E871AA4" w:rsidR="00233F15" w:rsidRPr="0048762F" w:rsidRDefault="00233F15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Необходимо предусмотреть мероприятия по защите данных от повреждения (резервное копирование и восстановление) и обеспечению их доступности в период проведения регламентных работ на серверном оборудовании.</w:t>
      </w:r>
    </w:p>
    <w:p w14:paraId="5B7A31DC" w14:textId="77777777" w:rsidR="00233F15" w:rsidRPr="0048762F" w:rsidRDefault="00233F15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Контроль параметров надёжности системы осуществляется на этапах проведения пусковых испытаний и опытной эксплуатации системы и должен быть предусмотрен в Программе испытаний.</w:t>
      </w:r>
    </w:p>
    <w:p w14:paraId="79D7B2B0" w14:textId="77777777" w:rsidR="00233F15" w:rsidRPr="0048762F" w:rsidRDefault="00233F15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Система должна обеспечивать безопасность персональных данных пользователей в соответствии с Политикой в области обработки и обеспечения безопасности персональных данных ФРИИ.</w:t>
      </w:r>
    </w:p>
    <w:p w14:paraId="62EF0E1C" w14:textId="77777777" w:rsidR="00233F15" w:rsidRPr="0048762F" w:rsidRDefault="00233F15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Необходимо обеспечить гарантийную поддержку Системы в течение 6 месяцев после подписания финального актирования и ввода системы в эксплуатацию.</w:t>
      </w:r>
    </w:p>
    <w:p w14:paraId="3C790296" w14:textId="5DA3F6BA" w:rsidR="0019570A" w:rsidRPr="0048762F" w:rsidRDefault="0019570A" w:rsidP="0048762F">
      <w:pPr>
        <w:pStyle w:val="23"/>
      </w:pPr>
      <w:bookmarkStart w:id="98" w:name="_Toc84603383"/>
      <w:bookmarkStart w:id="99" w:name="_Toc84603507"/>
      <w:bookmarkStart w:id="100" w:name="_Toc84961651"/>
      <w:bookmarkStart w:id="101" w:name="_Toc84963167"/>
      <w:bookmarkStart w:id="102" w:name="_Toc84964581"/>
      <w:bookmarkStart w:id="103" w:name="_Toc84971939"/>
      <w:bookmarkStart w:id="104" w:name="_Toc84972044"/>
      <w:bookmarkStart w:id="105" w:name="_Toc84972150"/>
      <w:bookmarkStart w:id="106" w:name="_Toc84972368"/>
      <w:bookmarkStart w:id="107" w:name="_Toc84975246"/>
      <w:bookmarkStart w:id="108" w:name="_Toc84985617"/>
      <w:bookmarkStart w:id="109" w:name="_Toc84985807"/>
      <w:bookmarkStart w:id="110" w:name="_Toc84603386"/>
      <w:bookmarkStart w:id="111" w:name="_Toc84603510"/>
      <w:bookmarkStart w:id="112" w:name="_Toc84961654"/>
      <w:bookmarkStart w:id="113" w:name="_Toc84963170"/>
      <w:bookmarkStart w:id="114" w:name="_Toc84964584"/>
      <w:bookmarkStart w:id="115" w:name="_Toc84971942"/>
      <w:bookmarkStart w:id="116" w:name="_Toc84972047"/>
      <w:bookmarkStart w:id="117" w:name="_Toc84972153"/>
      <w:bookmarkStart w:id="118" w:name="_Toc84972371"/>
      <w:bookmarkStart w:id="119" w:name="_Toc84975249"/>
      <w:bookmarkStart w:id="120" w:name="_Toc84985620"/>
      <w:bookmarkStart w:id="121" w:name="_Toc84985810"/>
      <w:bookmarkStart w:id="122" w:name="_Toc84603387"/>
      <w:bookmarkStart w:id="123" w:name="_Toc84603511"/>
      <w:bookmarkStart w:id="124" w:name="_Toc84961655"/>
      <w:bookmarkStart w:id="125" w:name="_Toc84963171"/>
      <w:bookmarkStart w:id="126" w:name="_Toc84964585"/>
      <w:bookmarkStart w:id="127" w:name="_Toc84971943"/>
      <w:bookmarkStart w:id="128" w:name="_Toc84972048"/>
      <w:bookmarkStart w:id="129" w:name="_Toc84972154"/>
      <w:bookmarkStart w:id="130" w:name="_Toc84972372"/>
      <w:bookmarkStart w:id="131" w:name="_Toc84975250"/>
      <w:bookmarkStart w:id="132" w:name="_Toc84985621"/>
      <w:bookmarkStart w:id="133" w:name="_Toc84985811"/>
      <w:bookmarkStart w:id="134" w:name="_Toc84603388"/>
      <w:bookmarkStart w:id="135" w:name="_Toc84603512"/>
      <w:bookmarkStart w:id="136" w:name="_Toc84961656"/>
      <w:bookmarkStart w:id="137" w:name="_Toc84963172"/>
      <w:bookmarkStart w:id="138" w:name="_Toc84964586"/>
      <w:bookmarkStart w:id="139" w:name="_Toc84971944"/>
      <w:bookmarkStart w:id="140" w:name="_Toc84972049"/>
      <w:bookmarkStart w:id="141" w:name="_Toc84972155"/>
      <w:bookmarkStart w:id="142" w:name="_Toc84972373"/>
      <w:bookmarkStart w:id="143" w:name="_Toc84975251"/>
      <w:bookmarkStart w:id="144" w:name="_Toc84985622"/>
      <w:bookmarkStart w:id="145" w:name="_Toc84985812"/>
      <w:bookmarkStart w:id="146" w:name="_Toc84603391"/>
      <w:bookmarkStart w:id="147" w:name="_Toc84603515"/>
      <w:bookmarkStart w:id="148" w:name="_Toc84961659"/>
      <w:bookmarkStart w:id="149" w:name="_Toc84963175"/>
      <w:bookmarkStart w:id="150" w:name="_Toc84964589"/>
      <w:bookmarkStart w:id="151" w:name="_Toc84971947"/>
      <w:bookmarkStart w:id="152" w:name="_Toc84972052"/>
      <w:bookmarkStart w:id="153" w:name="_Toc84972158"/>
      <w:bookmarkStart w:id="154" w:name="_Toc84972376"/>
      <w:bookmarkStart w:id="155" w:name="_Toc84975254"/>
      <w:bookmarkStart w:id="156" w:name="_Toc84985625"/>
      <w:bookmarkStart w:id="157" w:name="_Toc84985815"/>
      <w:bookmarkStart w:id="158" w:name="_Toc84603394"/>
      <w:bookmarkStart w:id="159" w:name="_Toc84603518"/>
      <w:bookmarkStart w:id="160" w:name="_Toc84961662"/>
      <w:bookmarkStart w:id="161" w:name="_Toc84963178"/>
      <w:bookmarkStart w:id="162" w:name="_Toc84964592"/>
      <w:bookmarkStart w:id="163" w:name="_Toc84971950"/>
      <w:bookmarkStart w:id="164" w:name="_Toc84972055"/>
      <w:bookmarkStart w:id="165" w:name="_Toc84972161"/>
      <w:bookmarkStart w:id="166" w:name="_Toc84972379"/>
      <w:bookmarkStart w:id="167" w:name="_Toc84975257"/>
      <w:bookmarkStart w:id="168" w:name="_Toc84985628"/>
      <w:bookmarkStart w:id="169" w:name="_Toc84985818"/>
      <w:bookmarkStart w:id="170" w:name="_Toc84603396"/>
      <w:bookmarkStart w:id="171" w:name="_Toc84603520"/>
      <w:bookmarkStart w:id="172" w:name="_Toc84961664"/>
      <w:bookmarkStart w:id="173" w:name="_Toc84963180"/>
      <w:bookmarkStart w:id="174" w:name="_Toc84964594"/>
      <w:bookmarkStart w:id="175" w:name="_Toc84971952"/>
      <w:bookmarkStart w:id="176" w:name="_Toc84972057"/>
      <w:bookmarkStart w:id="177" w:name="_Toc84972163"/>
      <w:bookmarkStart w:id="178" w:name="_Toc84972381"/>
      <w:bookmarkStart w:id="179" w:name="_Toc84975259"/>
      <w:bookmarkStart w:id="180" w:name="_Toc84985630"/>
      <w:bookmarkStart w:id="181" w:name="_Toc84985820"/>
      <w:bookmarkStart w:id="182" w:name="_Toc84603397"/>
      <w:bookmarkStart w:id="183" w:name="_Toc84603521"/>
      <w:bookmarkStart w:id="184" w:name="_Toc84961665"/>
      <w:bookmarkStart w:id="185" w:name="_Toc84963181"/>
      <w:bookmarkStart w:id="186" w:name="_Toc84964595"/>
      <w:bookmarkStart w:id="187" w:name="_Toc84971953"/>
      <w:bookmarkStart w:id="188" w:name="_Toc84972058"/>
      <w:bookmarkStart w:id="189" w:name="_Toc84972164"/>
      <w:bookmarkStart w:id="190" w:name="_Toc84972382"/>
      <w:bookmarkStart w:id="191" w:name="_Toc84975260"/>
      <w:bookmarkStart w:id="192" w:name="_Toc84985631"/>
      <w:bookmarkStart w:id="193" w:name="_Toc84985821"/>
      <w:bookmarkStart w:id="194" w:name="_Требования_к_характеристикам"/>
      <w:bookmarkStart w:id="195" w:name="_Toc84603398"/>
      <w:bookmarkStart w:id="196" w:name="_Toc84603522"/>
      <w:bookmarkStart w:id="197" w:name="_Toc84961666"/>
      <w:bookmarkStart w:id="198" w:name="_Toc84963182"/>
      <w:bookmarkStart w:id="199" w:name="_Toc84964596"/>
      <w:bookmarkStart w:id="200" w:name="_Toc84971954"/>
      <w:bookmarkStart w:id="201" w:name="_Toc84972059"/>
      <w:bookmarkStart w:id="202" w:name="_Toc84972165"/>
      <w:bookmarkStart w:id="203" w:name="_Toc84972383"/>
      <w:bookmarkStart w:id="204" w:name="_Toc84975261"/>
      <w:bookmarkStart w:id="205" w:name="_Toc84985632"/>
      <w:bookmarkStart w:id="206" w:name="_Toc84985822"/>
      <w:bookmarkStart w:id="207" w:name="_Toc84603404"/>
      <w:bookmarkStart w:id="208" w:name="_Toc84603528"/>
      <w:bookmarkStart w:id="209" w:name="_Toc84961672"/>
      <w:bookmarkStart w:id="210" w:name="_Toc84963188"/>
      <w:bookmarkStart w:id="211" w:name="_Toc84964602"/>
      <w:bookmarkStart w:id="212" w:name="_Toc84971960"/>
      <w:bookmarkStart w:id="213" w:name="_Toc84972065"/>
      <w:bookmarkStart w:id="214" w:name="_Toc84972171"/>
      <w:bookmarkStart w:id="215" w:name="_Toc84972389"/>
      <w:bookmarkStart w:id="216" w:name="_Toc84975267"/>
      <w:bookmarkStart w:id="217" w:name="_Toc84985638"/>
      <w:bookmarkStart w:id="218" w:name="_Toc84985828"/>
      <w:bookmarkStart w:id="219" w:name="_Toc84603408"/>
      <w:bookmarkStart w:id="220" w:name="_Toc84603532"/>
      <w:bookmarkStart w:id="221" w:name="_Toc84961676"/>
      <w:bookmarkStart w:id="222" w:name="_Toc84963192"/>
      <w:bookmarkStart w:id="223" w:name="_Toc84964606"/>
      <w:bookmarkStart w:id="224" w:name="_Toc84971964"/>
      <w:bookmarkStart w:id="225" w:name="_Toc84972069"/>
      <w:bookmarkStart w:id="226" w:name="_Toc84972175"/>
      <w:bookmarkStart w:id="227" w:name="_Toc84972393"/>
      <w:bookmarkStart w:id="228" w:name="_Toc84975271"/>
      <w:bookmarkStart w:id="229" w:name="_Toc84985642"/>
      <w:bookmarkStart w:id="230" w:name="_Toc84985832"/>
      <w:bookmarkStart w:id="231" w:name="_Toc84603409"/>
      <w:bookmarkStart w:id="232" w:name="_Toc84603533"/>
      <w:bookmarkStart w:id="233" w:name="_Toc84961677"/>
      <w:bookmarkStart w:id="234" w:name="_Toc84963193"/>
      <w:bookmarkStart w:id="235" w:name="_Toc84964607"/>
      <w:bookmarkStart w:id="236" w:name="_Toc84971965"/>
      <w:bookmarkStart w:id="237" w:name="_Toc84972070"/>
      <w:bookmarkStart w:id="238" w:name="_Toc84972176"/>
      <w:bookmarkStart w:id="239" w:name="_Toc84972394"/>
      <w:bookmarkStart w:id="240" w:name="_Toc84975272"/>
      <w:bookmarkStart w:id="241" w:name="_Toc84985643"/>
      <w:bookmarkStart w:id="242" w:name="_Toc84985833"/>
      <w:bookmarkStart w:id="243" w:name="_Toc84603410"/>
      <w:bookmarkStart w:id="244" w:name="_Toc84603534"/>
      <w:bookmarkStart w:id="245" w:name="_Toc84961678"/>
      <w:bookmarkStart w:id="246" w:name="_Toc84963194"/>
      <w:bookmarkStart w:id="247" w:name="_Toc84964608"/>
      <w:bookmarkStart w:id="248" w:name="_Toc84971966"/>
      <w:bookmarkStart w:id="249" w:name="_Toc84972071"/>
      <w:bookmarkStart w:id="250" w:name="_Toc84972177"/>
      <w:bookmarkStart w:id="251" w:name="_Toc84972395"/>
      <w:bookmarkStart w:id="252" w:name="_Toc84975273"/>
      <w:bookmarkStart w:id="253" w:name="_Toc84985644"/>
      <w:bookmarkStart w:id="254" w:name="_Toc84985834"/>
      <w:bookmarkStart w:id="255" w:name="_Toc84603415"/>
      <w:bookmarkStart w:id="256" w:name="_Toc84603539"/>
      <w:bookmarkStart w:id="257" w:name="_Toc84961683"/>
      <w:bookmarkStart w:id="258" w:name="_Toc84963199"/>
      <w:bookmarkStart w:id="259" w:name="_Toc84964613"/>
      <w:bookmarkStart w:id="260" w:name="_Toc84971971"/>
      <w:bookmarkStart w:id="261" w:name="_Toc84972076"/>
      <w:bookmarkStart w:id="262" w:name="_Toc84972182"/>
      <w:bookmarkStart w:id="263" w:name="_Toc84972400"/>
      <w:bookmarkStart w:id="264" w:name="_Toc84975278"/>
      <w:bookmarkStart w:id="265" w:name="_Toc84985649"/>
      <w:bookmarkStart w:id="266" w:name="_Toc84985839"/>
      <w:bookmarkStart w:id="267" w:name="_Toc84603416"/>
      <w:bookmarkStart w:id="268" w:name="_Toc84603540"/>
      <w:bookmarkStart w:id="269" w:name="_Toc84961684"/>
      <w:bookmarkStart w:id="270" w:name="_Toc84963200"/>
      <w:bookmarkStart w:id="271" w:name="_Toc84964614"/>
      <w:bookmarkStart w:id="272" w:name="_Toc84971972"/>
      <w:bookmarkStart w:id="273" w:name="_Toc84972077"/>
      <w:bookmarkStart w:id="274" w:name="_Toc84972183"/>
      <w:bookmarkStart w:id="275" w:name="_Toc84972401"/>
      <w:bookmarkStart w:id="276" w:name="_Toc84975279"/>
      <w:bookmarkStart w:id="277" w:name="_Toc84985650"/>
      <w:bookmarkStart w:id="278" w:name="_Toc84985840"/>
      <w:bookmarkStart w:id="279" w:name="_Требования_к_функциям,"/>
      <w:bookmarkStart w:id="280" w:name="_Toc505270635"/>
      <w:bookmarkStart w:id="281" w:name="_Toc85659423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48762F">
        <w:t>Требования к функциям</w:t>
      </w:r>
      <w:r w:rsidR="00233F15" w:rsidRPr="0048762F">
        <w:t xml:space="preserve"> (задачам)</w:t>
      </w:r>
      <w:bookmarkEnd w:id="280"/>
      <w:bookmarkEnd w:id="281"/>
    </w:p>
    <w:p w14:paraId="6F2F5691" w14:textId="77777777" w:rsidR="00875AFC" w:rsidRPr="0048762F" w:rsidRDefault="00875AFC" w:rsidP="0048762F">
      <w:pPr>
        <w:pStyle w:val="33"/>
      </w:pPr>
      <w:bookmarkStart w:id="282" w:name="_Toc85659424"/>
      <w:r w:rsidRPr="0048762F">
        <w:t>Общие функциональные требования</w:t>
      </w:r>
      <w:bookmarkEnd w:id="282"/>
    </w:p>
    <w:p w14:paraId="06A08675" w14:textId="77777777" w:rsidR="00875AFC" w:rsidRPr="0048762F" w:rsidRDefault="00875AFC" w:rsidP="0048762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14"/>
        <w:jc w:val="both"/>
      </w:pPr>
      <w:r w:rsidRPr="0048762F">
        <w:t>Система должна включать в себя следующий набор функциональных блоков:</w:t>
      </w:r>
    </w:p>
    <w:p w14:paraId="5752F0CC" w14:textId="77777777" w:rsidR="00875AFC" w:rsidRPr="0048762F" w:rsidRDefault="00875AFC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Ядро системы;</w:t>
      </w:r>
    </w:p>
    <w:p w14:paraId="23ECA817" w14:textId="77777777" w:rsidR="00875AFC" w:rsidRPr="0048762F" w:rsidRDefault="00875AFC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Модуль экспертов;</w:t>
      </w:r>
    </w:p>
    <w:p w14:paraId="48F93600" w14:textId="77777777" w:rsidR="00875AFC" w:rsidRPr="0048762F" w:rsidRDefault="00875AFC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Модуль уведомлений;</w:t>
      </w:r>
    </w:p>
    <w:p w14:paraId="1B9967F5" w14:textId="77777777" w:rsidR="00875AFC" w:rsidRPr="0048762F" w:rsidRDefault="00875AFC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Модуль проектов;</w:t>
      </w:r>
    </w:p>
    <w:p w14:paraId="18E6AEDD" w14:textId="77777777" w:rsidR="00875AFC" w:rsidRPr="0048762F" w:rsidRDefault="00875AFC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Модуль событий;</w:t>
      </w:r>
    </w:p>
    <w:p w14:paraId="64CF1FD0" w14:textId="77777777" w:rsidR="00875AFC" w:rsidRPr="0048762F" w:rsidRDefault="00875AFC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Модуль учета;</w:t>
      </w:r>
    </w:p>
    <w:p w14:paraId="79044BFF" w14:textId="77777777" w:rsidR="00875AFC" w:rsidRPr="0048762F" w:rsidRDefault="00875AFC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>Модуль выборок;</w:t>
      </w:r>
    </w:p>
    <w:p w14:paraId="34E462E2" w14:textId="77777777" w:rsidR="00875AFC" w:rsidRPr="0048762F" w:rsidRDefault="00875AFC" w:rsidP="0048762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14"/>
        <w:jc w:val="both"/>
      </w:pPr>
      <w:r w:rsidRPr="0048762F">
        <w:t>Основные принципы реализации функционала Системы:</w:t>
      </w:r>
    </w:p>
    <w:p w14:paraId="38B24BA6" w14:textId="77777777" w:rsidR="00875AFC" w:rsidRPr="0048762F" w:rsidRDefault="00875AFC" w:rsidP="0048762F">
      <w:pPr>
        <w:pStyle w:val="main"/>
        <w:keepNext w:val="0"/>
        <w:numPr>
          <w:ilvl w:val="0"/>
          <w:numId w:val="88"/>
        </w:numPr>
        <w:ind w:left="1434" w:hanging="357"/>
      </w:pPr>
      <w:r w:rsidRPr="0048762F">
        <w:t xml:space="preserve">Для работы с Системой должен использоваться интерфейс </w:t>
      </w:r>
      <w:proofErr w:type="gramStart"/>
      <w:r w:rsidRPr="0048762F">
        <w:t>интернет-браузера</w:t>
      </w:r>
      <w:proofErr w:type="gramEnd"/>
      <w:r w:rsidRPr="0048762F">
        <w:t>. При разработке системы должен использоваться подход UX/UI (интуитивно-понятный интерфейс).</w:t>
      </w:r>
    </w:p>
    <w:p w14:paraId="2981AF50" w14:textId="77777777" w:rsidR="00875AFC" w:rsidRPr="0048762F" w:rsidRDefault="00875AFC" w:rsidP="0048762F"/>
    <w:p w14:paraId="2D5A8473" w14:textId="5A853359" w:rsidR="006F2B16" w:rsidRPr="0048762F" w:rsidRDefault="006F2B16" w:rsidP="0048762F">
      <w:pPr>
        <w:pStyle w:val="33"/>
      </w:pPr>
      <w:bookmarkStart w:id="283" w:name="_Toc85659425"/>
      <w:r w:rsidRPr="0048762F">
        <w:t>Требованиям к функциям модуля «Модуль ядра системы»</w:t>
      </w:r>
      <w:bookmarkEnd w:id="283"/>
    </w:p>
    <w:p w14:paraId="0F341081" w14:textId="77777777" w:rsidR="006F2B16" w:rsidRPr="0048762F" w:rsidRDefault="006F2B16" w:rsidP="0048762F">
      <w:pPr>
        <w:pStyle w:val="main"/>
      </w:pPr>
      <w:r w:rsidRPr="0048762F">
        <w:t>Модуль должен позволять осуществлять следующие функции:</w:t>
      </w:r>
    </w:p>
    <w:p w14:paraId="5B69D6D7" w14:textId="3E8B0F73" w:rsidR="006F2B16" w:rsidRPr="0048762F" w:rsidRDefault="006F2B16" w:rsidP="0048762F">
      <w:pPr>
        <w:pStyle w:val="main"/>
        <w:keepNext w:val="0"/>
        <w:keepLines w:val="0"/>
        <w:numPr>
          <w:ilvl w:val="0"/>
          <w:numId w:val="75"/>
        </w:numPr>
      </w:pPr>
      <w:r w:rsidRPr="0048762F">
        <w:t>Аутентификацию и авторизацию пользователей</w:t>
      </w:r>
      <w:r w:rsidR="0009327A" w:rsidRPr="0048762F">
        <w:t>:</w:t>
      </w:r>
    </w:p>
    <w:p w14:paraId="22745A73" w14:textId="5DF69DBF" w:rsidR="00134E55" w:rsidRPr="0048762F" w:rsidRDefault="00134E55" w:rsidP="0048762F">
      <w:pPr>
        <w:pStyle w:val="main"/>
        <w:keepNext w:val="0"/>
        <w:keepLines w:val="0"/>
        <w:numPr>
          <w:ilvl w:val="1"/>
          <w:numId w:val="75"/>
        </w:numPr>
      </w:pPr>
      <w:r w:rsidRPr="0048762F">
        <w:t xml:space="preserve"> </w:t>
      </w:r>
      <w:r w:rsidR="0009327A" w:rsidRPr="0048762F">
        <w:t>Предоставление п</w:t>
      </w:r>
      <w:r w:rsidRPr="0048762F">
        <w:t>ользовател</w:t>
      </w:r>
      <w:r w:rsidR="0009327A" w:rsidRPr="0048762F">
        <w:t>ям ролей</w:t>
      </w:r>
      <w:r w:rsidRPr="0048762F">
        <w:t>, прав на экраны, прав на акции</w:t>
      </w:r>
      <w:r w:rsidR="0009327A" w:rsidRPr="0048762F">
        <w:t>;</w:t>
      </w:r>
    </w:p>
    <w:p w14:paraId="0FF258F8" w14:textId="52584F26" w:rsidR="00134E55" w:rsidRPr="0048762F" w:rsidRDefault="0009327A" w:rsidP="0048762F">
      <w:pPr>
        <w:pStyle w:val="main"/>
        <w:keepNext w:val="0"/>
        <w:keepLines w:val="0"/>
        <w:numPr>
          <w:ilvl w:val="1"/>
          <w:numId w:val="75"/>
        </w:numPr>
      </w:pPr>
      <w:r w:rsidRPr="0048762F">
        <w:t xml:space="preserve"> Журнал</w:t>
      </w:r>
      <w:r w:rsidR="00A317FF" w:rsidRPr="0048762F">
        <w:t xml:space="preserve"> план</w:t>
      </w:r>
      <w:r w:rsidRPr="0048762F">
        <w:t>ирова</w:t>
      </w:r>
      <w:r w:rsidR="00A317FF" w:rsidRPr="0048762F">
        <w:t>ния</w:t>
      </w:r>
      <w:r w:rsidRPr="0048762F">
        <w:t xml:space="preserve"> действий пользователя;</w:t>
      </w:r>
    </w:p>
    <w:p w14:paraId="27A8DA24" w14:textId="1D0B5838" w:rsidR="006F2B16" w:rsidRPr="0048762F" w:rsidRDefault="006F2B16" w:rsidP="0048762F">
      <w:pPr>
        <w:pStyle w:val="main"/>
        <w:keepNext w:val="0"/>
        <w:keepLines w:val="0"/>
        <w:numPr>
          <w:ilvl w:val="0"/>
          <w:numId w:val="75"/>
        </w:numPr>
      </w:pPr>
      <w:r w:rsidRPr="0048762F">
        <w:t>Доступ и работу с базой данных</w:t>
      </w:r>
      <w:r w:rsidR="0009327A" w:rsidRPr="0048762F">
        <w:t>;</w:t>
      </w:r>
    </w:p>
    <w:p w14:paraId="56B9F8DC" w14:textId="40C33739" w:rsidR="00134E55" w:rsidRPr="0048762F" w:rsidRDefault="00134E55" w:rsidP="0048762F">
      <w:pPr>
        <w:pStyle w:val="main"/>
        <w:keepNext w:val="0"/>
        <w:keepLines w:val="0"/>
        <w:numPr>
          <w:ilvl w:val="0"/>
          <w:numId w:val="75"/>
        </w:numPr>
      </w:pPr>
      <w:r w:rsidRPr="0048762F">
        <w:t>Интеграция с внешними источниками данных при помощи одного из перечисленных ниже способов:</w:t>
      </w:r>
    </w:p>
    <w:p w14:paraId="378CF85F" w14:textId="57441896" w:rsidR="00134E55" w:rsidRPr="0048762F" w:rsidRDefault="00134E55" w:rsidP="0048762F">
      <w:pPr>
        <w:pStyle w:val="main"/>
        <w:keepNext w:val="0"/>
        <w:keepLines w:val="0"/>
        <w:numPr>
          <w:ilvl w:val="1"/>
          <w:numId w:val="75"/>
        </w:numPr>
      </w:pPr>
      <w:r w:rsidRPr="0048762F">
        <w:t xml:space="preserve">Веб-сервисы, используя протоколы </w:t>
      </w:r>
      <w:r w:rsidRPr="0048762F">
        <w:rPr>
          <w:lang w:val="en-US"/>
        </w:rPr>
        <w:t>SOAP</w:t>
      </w:r>
      <w:r w:rsidRPr="0048762F">
        <w:t xml:space="preserve"> в формате </w:t>
      </w:r>
      <w:r w:rsidRPr="0048762F">
        <w:rPr>
          <w:lang w:val="en-US"/>
        </w:rPr>
        <w:t>XML</w:t>
      </w:r>
      <w:r w:rsidRPr="0048762F">
        <w:t xml:space="preserve">; </w:t>
      </w:r>
      <w:r w:rsidRPr="0048762F">
        <w:rPr>
          <w:lang w:val="en-US"/>
        </w:rPr>
        <w:t>REST</w:t>
      </w:r>
      <w:r w:rsidRPr="0048762F">
        <w:t xml:space="preserve"> в формате </w:t>
      </w:r>
      <w:r w:rsidRPr="0048762F">
        <w:rPr>
          <w:lang w:val="en-US"/>
        </w:rPr>
        <w:t>XML</w:t>
      </w:r>
      <w:r w:rsidRPr="0048762F">
        <w:t xml:space="preserve"> и </w:t>
      </w:r>
      <w:r w:rsidRPr="0048762F">
        <w:rPr>
          <w:lang w:val="en-US"/>
        </w:rPr>
        <w:t>JSON</w:t>
      </w:r>
      <w:r w:rsidR="0009327A" w:rsidRPr="0048762F">
        <w:t>;</w:t>
      </w:r>
    </w:p>
    <w:p w14:paraId="3621364B" w14:textId="6A700DD4" w:rsidR="00134E55" w:rsidRPr="0048762F" w:rsidRDefault="00134E55" w:rsidP="0048762F">
      <w:pPr>
        <w:pStyle w:val="main"/>
        <w:keepNext w:val="0"/>
        <w:keepLines w:val="0"/>
        <w:numPr>
          <w:ilvl w:val="1"/>
          <w:numId w:val="75"/>
        </w:numPr>
        <w:rPr>
          <w:i/>
        </w:rPr>
      </w:pPr>
      <w:r w:rsidRPr="0048762F">
        <w:t xml:space="preserve">Прямое обращение к внешнему API системы по протоколу </w:t>
      </w:r>
      <w:r w:rsidRPr="0048762F">
        <w:rPr>
          <w:lang w:val="en-US"/>
        </w:rPr>
        <w:t>REST</w:t>
      </w:r>
      <w:r w:rsidRPr="0048762F">
        <w:t xml:space="preserve"> в формате в формате </w:t>
      </w:r>
      <w:r w:rsidRPr="0048762F">
        <w:rPr>
          <w:lang w:val="en-US"/>
        </w:rPr>
        <w:t>XML</w:t>
      </w:r>
      <w:r w:rsidRPr="0048762F">
        <w:t xml:space="preserve"> и </w:t>
      </w:r>
      <w:r w:rsidRPr="0048762F">
        <w:rPr>
          <w:lang w:val="en-US"/>
        </w:rPr>
        <w:t>JSON</w:t>
      </w:r>
      <w:r w:rsidR="0009327A" w:rsidRPr="0048762F">
        <w:t>;</w:t>
      </w:r>
    </w:p>
    <w:p w14:paraId="34A91C93" w14:textId="67CF67F6" w:rsidR="00134E55" w:rsidRPr="0048762F" w:rsidRDefault="00134E55" w:rsidP="0048762F">
      <w:pPr>
        <w:pStyle w:val="main"/>
        <w:keepNext w:val="0"/>
        <w:keepLines w:val="0"/>
        <w:numPr>
          <w:ilvl w:val="1"/>
          <w:numId w:val="75"/>
        </w:numPr>
      </w:pPr>
      <w:r w:rsidRPr="0048762F">
        <w:t>Экспорт/ импорт через файлы различных форматов</w:t>
      </w:r>
      <w:r w:rsidR="0009327A" w:rsidRPr="0048762F">
        <w:t>;</w:t>
      </w:r>
    </w:p>
    <w:p w14:paraId="195A4B19" w14:textId="5E1C5B45" w:rsidR="00042CDA" w:rsidRPr="0048762F" w:rsidRDefault="00042CDA" w:rsidP="0048762F">
      <w:pPr>
        <w:pStyle w:val="main"/>
        <w:keepNext w:val="0"/>
        <w:keepLines w:val="0"/>
        <w:numPr>
          <w:ilvl w:val="0"/>
          <w:numId w:val="75"/>
        </w:numPr>
      </w:pPr>
      <w:r w:rsidRPr="0048762F">
        <w:t>Работа логики приложения на сервере аппликаций</w:t>
      </w:r>
    </w:p>
    <w:p w14:paraId="31C60FF8" w14:textId="75108EFE" w:rsidR="006F2B16" w:rsidRPr="0048762F" w:rsidRDefault="006F2B16" w:rsidP="0048762F">
      <w:pPr>
        <w:pStyle w:val="main"/>
        <w:keepNext w:val="0"/>
        <w:keepLines w:val="0"/>
        <w:numPr>
          <w:ilvl w:val="0"/>
          <w:numId w:val="75"/>
        </w:numPr>
      </w:pPr>
      <w:r w:rsidRPr="0048762F">
        <w:t>Редакто</w:t>
      </w:r>
      <w:r w:rsidR="00134E55" w:rsidRPr="0048762F">
        <w:t xml:space="preserve">р </w:t>
      </w:r>
      <w:r w:rsidRPr="0048762F">
        <w:t>экран</w:t>
      </w:r>
      <w:r w:rsidR="00134E55" w:rsidRPr="0048762F">
        <w:t>ов</w:t>
      </w:r>
      <w:r w:rsidR="0009327A" w:rsidRPr="0048762F">
        <w:t>;</w:t>
      </w:r>
    </w:p>
    <w:p w14:paraId="300585FB" w14:textId="1B24EC25" w:rsidR="006F2B16" w:rsidRPr="0048762F" w:rsidRDefault="00042CDA" w:rsidP="0048762F">
      <w:pPr>
        <w:pStyle w:val="main"/>
        <w:keepNext w:val="0"/>
        <w:keepLines w:val="0"/>
        <w:numPr>
          <w:ilvl w:val="0"/>
          <w:numId w:val="75"/>
        </w:numPr>
      </w:pPr>
      <w:r w:rsidRPr="0048762F">
        <w:t>Б</w:t>
      </w:r>
      <w:r w:rsidR="006F2B16" w:rsidRPr="0048762F">
        <w:t xml:space="preserve">азовые функции для отправки уведомлений, редактирования документов </w:t>
      </w:r>
      <w:r w:rsidR="006F2B16" w:rsidRPr="0048762F">
        <w:rPr>
          <w:lang w:val="en-US"/>
        </w:rPr>
        <w:t>online</w:t>
      </w:r>
      <w:r w:rsidR="006F2B16" w:rsidRPr="0048762F">
        <w:t xml:space="preserve">, полнотекстовой поиск, работа </w:t>
      </w:r>
      <w:r w:rsidRPr="0048762F">
        <w:t xml:space="preserve">всех </w:t>
      </w:r>
      <w:r w:rsidR="006F2B16" w:rsidRPr="0048762F">
        <w:t>графических элементов</w:t>
      </w:r>
      <w:r w:rsidR="0009327A" w:rsidRPr="0048762F">
        <w:t>;</w:t>
      </w:r>
    </w:p>
    <w:p w14:paraId="2BEEBD5C" w14:textId="51B3C390" w:rsidR="006F2B16" w:rsidRPr="0048762F" w:rsidRDefault="006F2B16" w:rsidP="0048762F">
      <w:pPr>
        <w:pStyle w:val="main"/>
        <w:keepNext w:val="0"/>
        <w:keepLines w:val="0"/>
        <w:numPr>
          <w:ilvl w:val="0"/>
          <w:numId w:val="75"/>
        </w:numPr>
      </w:pPr>
      <w:r w:rsidRPr="0048762F">
        <w:t>Установка и обновление версий</w:t>
      </w:r>
      <w:r w:rsidR="00042CDA" w:rsidRPr="0048762F">
        <w:t xml:space="preserve"> всех модулей</w:t>
      </w:r>
      <w:r w:rsidR="0009327A" w:rsidRPr="0048762F">
        <w:t>;</w:t>
      </w:r>
    </w:p>
    <w:p w14:paraId="61D7C4F6" w14:textId="1AD4426E" w:rsidR="00042CDA" w:rsidRPr="0048762F" w:rsidRDefault="00042CDA" w:rsidP="0048762F">
      <w:pPr>
        <w:pStyle w:val="main"/>
        <w:keepNext w:val="0"/>
        <w:keepLines w:val="0"/>
        <w:numPr>
          <w:ilvl w:val="0"/>
          <w:numId w:val="75"/>
        </w:numPr>
      </w:pPr>
      <w:r w:rsidRPr="0048762F">
        <w:t>Базовые системные функции</w:t>
      </w:r>
      <w:r w:rsidR="0009327A" w:rsidRPr="0048762F">
        <w:t>.</w:t>
      </w:r>
    </w:p>
    <w:p w14:paraId="4BAF7781" w14:textId="77777777" w:rsidR="006F2B16" w:rsidRPr="0048762F" w:rsidRDefault="006F2B16" w:rsidP="0048762F"/>
    <w:p w14:paraId="105062CC" w14:textId="763D2186" w:rsidR="00FF2DFA" w:rsidRPr="0048762F" w:rsidRDefault="00FF2DFA" w:rsidP="0048762F">
      <w:pPr>
        <w:pStyle w:val="33"/>
      </w:pPr>
      <w:bookmarkStart w:id="284" w:name="_Toc85659426"/>
      <w:r w:rsidRPr="0048762F">
        <w:t>Требованиям к функциям мо</w:t>
      </w:r>
      <w:r w:rsidR="00AF535B" w:rsidRPr="0048762F">
        <w:t>дуля «</w:t>
      </w:r>
      <w:r w:rsidR="006F2B16" w:rsidRPr="0048762F">
        <w:t>Модуль экспертов</w:t>
      </w:r>
      <w:r w:rsidRPr="0048762F">
        <w:t>»</w:t>
      </w:r>
      <w:bookmarkEnd w:id="284"/>
    </w:p>
    <w:p w14:paraId="0C5B7304" w14:textId="4E8CDF9F" w:rsidR="00F9503B" w:rsidRPr="0048762F" w:rsidRDefault="00F9503B" w:rsidP="0048762F">
      <w:pPr>
        <w:pStyle w:val="main"/>
      </w:pPr>
      <w:r w:rsidRPr="0048762F">
        <w:t xml:space="preserve">Модуль должен позволять осуществлять следующие </w:t>
      </w:r>
      <w:r w:rsidR="00DE66F0" w:rsidRPr="0048762F">
        <w:t>функции</w:t>
      </w:r>
      <w:r w:rsidRPr="0048762F">
        <w:t>:</w:t>
      </w:r>
    </w:p>
    <w:p w14:paraId="27C31C91" w14:textId="4DA8EDD7" w:rsidR="00F9503B" w:rsidRPr="0048762F" w:rsidRDefault="00F9503B" w:rsidP="0048762F">
      <w:pPr>
        <w:pStyle w:val="main"/>
        <w:keepNext w:val="0"/>
        <w:keepLines w:val="0"/>
        <w:numPr>
          <w:ilvl w:val="0"/>
          <w:numId w:val="79"/>
        </w:numPr>
      </w:pPr>
      <w:r w:rsidRPr="0048762F">
        <w:t>Внесение сведений по эксперт</w:t>
      </w:r>
      <w:r w:rsidR="00042CDA" w:rsidRPr="0048762F">
        <w:t>ам</w:t>
      </w:r>
      <w:r w:rsidR="00E26E94" w:rsidRPr="0048762F">
        <w:t>: создание, редактирование, удаление, хранение предыдущих версий</w:t>
      </w:r>
    </w:p>
    <w:p w14:paraId="090C5627" w14:textId="692E3121" w:rsidR="006F2B16" w:rsidRPr="0048762F" w:rsidRDefault="006F2B16" w:rsidP="0048762F">
      <w:pPr>
        <w:pStyle w:val="main"/>
        <w:keepNext w:val="0"/>
        <w:keepLines w:val="0"/>
        <w:numPr>
          <w:ilvl w:val="0"/>
          <w:numId w:val="79"/>
        </w:numPr>
      </w:pPr>
      <w:r w:rsidRPr="0048762F">
        <w:t>Внесение сведений по сопутствующим справочникам: создание, редактирование, удаление</w:t>
      </w:r>
    </w:p>
    <w:p w14:paraId="0AAC5ECC" w14:textId="2FB9CBB0" w:rsidR="00F9503B" w:rsidRPr="0048762F" w:rsidRDefault="00E26E94" w:rsidP="0048762F">
      <w:pPr>
        <w:pStyle w:val="main"/>
        <w:keepNext w:val="0"/>
        <w:keepLines w:val="0"/>
        <w:numPr>
          <w:ilvl w:val="0"/>
          <w:numId w:val="79"/>
        </w:numPr>
      </w:pPr>
      <w:r w:rsidRPr="0048762F">
        <w:t xml:space="preserve">Импорт </w:t>
      </w:r>
      <w:r w:rsidR="00F9503B" w:rsidRPr="0048762F">
        <w:t xml:space="preserve">экспертов из </w:t>
      </w:r>
      <w:r w:rsidR="00F9503B" w:rsidRPr="0048762F">
        <w:rPr>
          <w:lang w:val="en-US"/>
        </w:rPr>
        <w:t>excel</w:t>
      </w:r>
      <w:r w:rsidR="00F9503B" w:rsidRPr="0048762F">
        <w:t xml:space="preserve">-файлов. Шаблон </w:t>
      </w:r>
      <w:r w:rsidR="00F9503B" w:rsidRPr="0048762F">
        <w:rPr>
          <w:lang w:val="en-US"/>
        </w:rPr>
        <w:t>excel</w:t>
      </w:r>
      <w:r w:rsidR="00F9503B" w:rsidRPr="0048762F">
        <w:t>-файла должен быть разработан и согласован с Заказчиком</w:t>
      </w:r>
    </w:p>
    <w:p w14:paraId="4720C22F" w14:textId="4FE98FCB" w:rsidR="00F9503B" w:rsidRPr="0048762F" w:rsidRDefault="00F9503B" w:rsidP="0048762F">
      <w:pPr>
        <w:pStyle w:val="main"/>
        <w:keepNext w:val="0"/>
        <w:keepLines w:val="0"/>
        <w:numPr>
          <w:ilvl w:val="0"/>
          <w:numId w:val="79"/>
        </w:numPr>
      </w:pPr>
      <w:r w:rsidRPr="0048762F">
        <w:t xml:space="preserve">Фильтрация </w:t>
      </w:r>
      <w:r w:rsidR="006F2B16" w:rsidRPr="0048762F">
        <w:t xml:space="preserve">и сортировка </w:t>
      </w:r>
      <w:r w:rsidR="005A68DF" w:rsidRPr="0048762F">
        <w:t>карточек</w:t>
      </w:r>
      <w:r w:rsidRPr="0048762F">
        <w:t xml:space="preserve"> </w:t>
      </w:r>
      <w:r w:rsidR="00DE66F0" w:rsidRPr="0048762F">
        <w:t>реестра</w:t>
      </w:r>
    </w:p>
    <w:p w14:paraId="61F4C124" w14:textId="47A1CB69" w:rsidR="00042CDA" w:rsidRPr="0048762F" w:rsidRDefault="00042CDA" w:rsidP="0048762F">
      <w:pPr>
        <w:pStyle w:val="main"/>
        <w:keepNext w:val="0"/>
        <w:keepLines w:val="0"/>
        <w:numPr>
          <w:ilvl w:val="0"/>
          <w:numId w:val="79"/>
        </w:numPr>
      </w:pPr>
      <w:r w:rsidRPr="0048762F">
        <w:t>Внесение сведений по организациям: создание, редактирование, удаление</w:t>
      </w:r>
    </w:p>
    <w:p w14:paraId="58D67680" w14:textId="44959B5B" w:rsidR="00042CDA" w:rsidRPr="0048762F" w:rsidRDefault="00042CDA" w:rsidP="0048762F">
      <w:pPr>
        <w:pStyle w:val="main"/>
        <w:keepNext w:val="0"/>
        <w:keepLines w:val="0"/>
        <w:numPr>
          <w:ilvl w:val="0"/>
          <w:numId w:val="79"/>
        </w:numPr>
      </w:pPr>
      <w:r w:rsidRPr="0048762F">
        <w:t xml:space="preserve">Внесение сведений по подразделениям организаций </w:t>
      </w:r>
    </w:p>
    <w:p w14:paraId="4254E489" w14:textId="4DCDBA34" w:rsidR="00042CDA" w:rsidRPr="0048762F" w:rsidRDefault="00042CDA" w:rsidP="0048762F">
      <w:pPr>
        <w:pStyle w:val="main"/>
        <w:keepNext w:val="0"/>
        <w:keepLines w:val="0"/>
        <w:numPr>
          <w:ilvl w:val="0"/>
          <w:numId w:val="79"/>
        </w:numPr>
      </w:pPr>
      <w:r w:rsidRPr="0048762F">
        <w:t>Внесение сведений по сети экспертов</w:t>
      </w:r>
    </w:p>
    <w:p w14:paraId="11854456" w14:textId="164FB421" w:rsidR="00042CDA" w:rsidRPr="0048762F" w:rsidRDefault="00042CDA" w:rsidP="0048762F">
      <w:pPr>
        <w:pStyle w:val="main"/>
        <w:keepNext w:val="0"/>
        <w:keepLines w:val="0"/>
        <w:numPr>
          <w:ilvl w:val="0"/>
          <w:numId w:val="79"/>
        </w:numPr>
      </w:pPr>
      <w:r w:rsidRPr="0048762F">
        <w:t>Внесение сведений по принадлежности экспертов к организациям, подразделениям организаций, сетям экспертов</w:t>
      </w:r>
      <w:r w:rsidR="0009327A" w:rsidRPr="0048762F">
        <w:t xml:space="preserve"> по приведенной схеме:</w:t>
      </w:r>
    </w:p>
    <w:p w14:paraId="3BED9A58" w14:textId="1A32E502" w:rsidR="007645B0" w:rsidRPr="0048762F" w:rsidRDefault="007645B0" w:rsidP="0048762F">
      <w:pPr>
        <w:pStyle w:val="main"/>
        <w:keepNext w:val="0"/>
        <w:keepLines w:val="0"/>
        <w:ind w:left="1069" w:firstLine="0"/>
        <w:jc w:val="center"/>
      </w:pPr>
      <w:r w:rsidRPr="0048762F">
        <w:object w:dxaOrig="5445" w:dyaOrig="2535" w14:anchorId="1D45CF6A">
          <v:shape id="_x0000_i1026" type="#_x0000_t75" style="width:273.75pt;height:126pt" o:ole="">
            <v:imagedata r:id="rId15" o:title=""/>
          </v:shape>
          <o:OLEObject Type="Embed" ProgID="Visio.Drawing.15" ShapeID="_x0000_i1026" DrawAspect="Content" ObjectID="_1696784118" r:id="rId16"/>
        </w:object>
      </w:r>
    </w:p>
    <w:p w14:paraId="143C1CEB" w14:textId="3F8A9900" w:rsidR="007778CB" w:rsidRPr="0048762F" w:rsidRDefault="007778CB" w:rsidP="0048762F">
      <w:pPr>
        <w:pStyle w:val="15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2</w:t>
      </w:r>
      <w:r w:rsidRPr="0048762F">
        <w:rPr>
          <w:noProof/>
        </w:rPr>
        <w:fldChar w:fldCharType="end"/>
      </w:r>
      <w:r w:rsidRPr="0048762F">
        <w:t xml:space="preserve"> - Внесение сведений по принадлежности экспертов к организациям, подразделениям организаций, сетям экспертов</w:t>
      </w:r>
    </w:p>
    <w:p w14:paraId="389B99E9" w14:textId="77777777" w:rsidR="00EA2406" w:rsidRPr="0048762F" w:rsidRDefault="00042CDA" w:rsidP="0048762F">
      <w:pPr>
        <w:pStyle w:val="main"/>
        <w:keepNext w:val="0"/>
        <w:keepLines w:val="0"/>
        <w:numPr>
          <w:ilvl w:val="0"/>
          <w:numId w:val="79"/>
        </w:numPr>
        <w:jc w:val="left"/>
      </w:pPr>
      <w:r w:rsidRPr="0048762F">
        <w:t xml:space="preserve">Внесение сведений по отношениям доверия между сетями и экспертами </w:t>
      </w:r>
      <w:r w:rsidR="00EA2406" w:rsidRPr="0048762F">
        <w:t>по приведенной схеме:</w:t>
      </w:r>
    </w:p>
    <w:p w14:paraId="06A25062" w14:textId="2009F228" w:rsidR="00042CDA" w:rsidRPr="0048762F" w:rsidRDefault="007645B0" w:rsidP="0048762F">
      <w:pPr>
        <w:pStyle w:val="main"/>
        <w:keepNext w:val="0"/>
        <w:keepLines w:val="0"/>
        <w:ind w:left="1069" w:firstLine="0"/>
        <w:jc w:val="center"/>
      </w:pPr>
      <w:r w:rsidRPr="0048762F">
        <w:object w:dxaOrig="2730" w:dyaOrig="1111" w14:anchorId="401EFF70">
          <v:shape id="_x0000_i1027" type="#_x0000_t75" style="width:137.25pt;height:54pt" o:ole="">
            <v:imagedata r:id="rId17" o:title=""/>
          </v:shape>
          <o:OLEObject Type="Embed" ProgID="Visio.Drawing.15" ShapeID="_x0000_i1027" DrawAspect="Content" ObjectID="_1696784119" r:id="rId18"/>
        </w:object>
      </w:r>
    </w:p>
    <w:p w14:paraId="4902A094" w14:textId="6B17D758" w:rsidR="007778CB" w:rsidRPr="0048762F" w:rsidRDefault="007778CB" w:rsidP="0048762F">
      <w:pPr>
        <w:pStyle w:val="15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3</w:t>
      </w:r>
      <w:r w:rsidRPr="0048762F">
        <w:rPr>
          <w:noProof/>
        </w:rPr>
        <w:fldChar w:fldCharType="end"/>
      </w:r>
      <w:r w:rsidRPr="0048762F">
        <w:t xml:space="preserve"> - Внесение сведений по отношениям доверия между сетями и экспертами</w:t>
      </w:r>
    </w:p>
    <w:p w14:paraId="22A43618" w14:textId="77777777" w:rsidR="007778CB" w:rsidRPr="0048762F" w:rsidRDefault="00042CDA" w:rsidP="0048762F">
      <w:pPr>
        <w:pStyle w:val="main"/>
        <w:keepNext w:val="0"/>
        <w:keepLines w:val="0"/>
        <w:numPr>
          <w:ilvl w:val="0"/>
          <w:numId w:val="79"/>
        </w:numPr>
        <w:jc w:val="left"/>
      </w:pPr>
      <w:r w:rsidRPr="0048762F">
        <w:t xml:space="preserve">Внесение сведений </w:t>
      </w:r>
      <w:r w:rsidR="007645B0" w:rsidRPr="0048762F">
        <w:t xml:space="preserve">по отношениям между экспертами и организациями, подразделениями организаций, сетями экспертов </w:t>
      </w:r>
      <w:r w:rsidR="00EA2406" w:rsidRPr="0048762F">
        <w:t>по приведенной схеме:</w:t>
      </w:r>
    </w:p>
    <w:p w14:paraId="3D0CE9CC" w14:textId="10BC0C37" w:rsidR="00042CDA" w:rsidRPr="0048762F" w:rsidRDefault="007645B0" w:rsidP="0048762F">
      <w:pPr>
        <w:pStyle w:val="main"/>
        <w:keepNext w:val="0"/>
        <w:keepLines w:val="0"/>
        <w:ind w:left="709" w:firstLine="0"/>
        <w:jc w:val="center"/>
      </w:pPr>
      <w:r w:rsidRPr="0048762F">
        <w:object w:dxaOrig="5445" w:dyaOrig="3555" w14:anchorId="1851A016">
          <v:shape id="_x0000_i1028" type="#_x0000_t75" style="width:273.75pt;height:178.5pt" o:ole="">
            <v:imagedata r:id="rId19" o:title=""/>
          </v:shape>
          <o:OLEObject Type="Embed" ProgID="Visio.Drawing.15" ShapeID="_x0000_i1028" DrawAspect="Content" ObjectID="_1696784120" r:id="rId20"/>
        </w:object>
      </w:r>
    </w:p>
    <w:p w14:paraId="35769131" w14:textId="5BF7243E" w:rsidR="007778CB" w:rsidRPr="0048762F" w:rsidRDefault="007778CB" w:rsidP="0048762F">
      <w:pPr>
        <w:pStyle w:val="15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4</w:t>
      </w:r>
      <w:r w:rsidRPr="0048762F">
        <w:rPr>
          <w:noProof/>
        </w:rPr>
        <w:fldChar w:fldCharType="end"/>
      </w:r>
      <w:r w:rsidRPr="0048762F">
        <w:t xml:space="preserve"> - Внесение сведений по отношениям между экспертами и организациями, подразделениями организаций, сетями экспертов</w:t>
      </w:r>
    </w:p>
    <w:p w14:paraId="6D9FB75F" w14:textId="3A66FB8F" w:rsidR="00EA2406" w:rsidRPr="0048762F" w:rsidRDefault="007645B0" w:rsidP="0048762F">
      <w:pPr>
        <w:pStyle w:val="main"/>
        <w:keepNext w:val="0"/>
        <w:keepLines w:val="0"/>
        <w:numPr>
          <w:ilvl w:val="0"/>
          <w:numId w:val="79"/>
        </w:numPr>
        <w:jc w:val="left"/>
      </w:pPr>
      <w:r w:rsidRPr="0048762F">
        <w:t xml:space="preserve">Внесение сведений по вознаграждениям экспертов в зависимости от </w:t>
      </w:r>
      <w:r w:rsidR="000D4B1A" w:rsidRPr="0048762F">
        <w:t>Направления и Эксперта</w:t>
      </w:r>
      <w:r w:rsidR="00EA2406" w:rsidRPr="0048762F">
        <w:t xml:space="preserve"> приведенной схеме:</w:t>
      </w:r>
    </w:p>
    <w:p w14:paraId="518D6E64" w14:textId="5A3AFEBB" w:rsidR="00DE66F0" w:rsidRPr="0048762F" w:rsidRDefault="000D4B1A" w:rsidP="0048762F">
      <w:pPr>
        <w:pStyle w:val="main"/>
        <w:keepNext w:val="0"/>
        <w:keepLines w:val="0"/>
        <w:ind w:left="1069" w:firstLine="0"/>
        <w:jc w:val="center"/>
      </w:pPr>
      <w:r w:rsidRPr="0048762F">
        <w:object w:dxaOrig="4411" w:dyaOrig="1996" w14:anchorId="07BF8AC3">
          <v:shape id="_x0000_i1029" type="#_x0000_t75" style="width:220.5pt;height:99.75pt" o:ole="">
            <v:imagedata r:id="rId21" o:title=""/>
          </v:shape>
          <o:OLEObject Type="Embed" ProgID="Visio.Drawing.15" ShapeID="_x0000_i1029" DrawAspect="Content" ObjectID="_1696784121" r:id="rId22"/>
        </w:object>
      </w:r>
    </w:p>
    <w:p w14:paraId="696F2E7B" w14:textId="7383A38D" w:rsidR="007778CB" w:rsidRPr="0048762F" w:rsidRDefault="007778CB" w:rsidP="0048762F">
      <w:pPr>
        <w:pStyle w:val="15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5</w:t>
      </w:r>
      <w:r w:rsidRPr="0048762F">
        <w:rPr>
          <w:noProof/>
        </w:rPr>
        <w:fldChar w:fldCharType="end"/>
      </w:r>
      <w:r w:rsidRPr="0048762F">
        <w:t xml:space="preserve"> - Внесение сведений по вознаграждениям экспертов в зависимости от проекта</w:t>
      </w:r>
    </w:p>
    <w:p w14:paraId="2CB82BBB" w14:textId="77777777" w:rsidR="00EA2406" w:rsidRPr="0048762F" w:rsidRDefault="0053419F" w:rsidP="0048762F">
      <w:pPr>
        <w:pStyle w:val="main"/>
        <w:keepNext w:val="0"/>
        <w:keepLines w:val="0"/>
        <w:numPr>
          <w:ilvl w:val="0"/>
          <w:numId w:val="79"/>
        </w:numPr>
        <w:jc w:val="left"/>
      </w:pPr>
      <w:r w:rsidRPr="0048762F">
        <w:t>Внесение сведений о направлениях, в которых работает эксперт</w:t>
      </w:r>
      <w:r w:rsidR="00EA2406" w:rsidRPr="0048762F">
        <w:t>, по приведенной схеме:</w:t>
      </w:r>
    </w:p>
    <w:p w14:paraId="1B7E56AC" w14:textId="74C01E9C" w:rsidR="0053419F" w:rsidRPr="0048762F" w:rsidRDefault="0053419F" w:rsidP="0048762F">
      <w:pPr>
        <w:pStyle w:val="main"/>
        <w:keepNext w:val="0"/>
        <w:keepLines w:val="0"/>
        <w:ind w:left="1069" w:firstLine="0"/>
        <w:jc w:val="center"/>
      </w:pPr>
      <w:r w:rsidRPr="0048762F">
        <w:object w:dxaOrig="3900" w:dyaOrig="1215" w14:anchorId="64B65BDA">
          <v:shape id="_x0000_i1030" type="#_x0000_t75" style="width:195.75pt;height:60pt" o:ole="">
            <v:imagedata r:id="rId23" o:title=""/>
          </v:shape>
          <o:OLEObject Type="Embed" ProgID="Visio.Drawing.15" ShapeID="_x0000_i1030" DrawAspect="Content" ObjectID="_1696784122" r:id="rId24"/>
        </w:object>
      </w:r>
    </w:p>
    <w:p w14:paraId="6CECCD5D" w14:textId="17339499" w:rsidR="007778CB" w:rsidRPr="0048762F" w:rsidRDefault="007778CB" w:rsidP="0048762F">
      <w:pPr>
        <w:pStyle w:val="15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6</w:t>
      </w:r>
      <w:r w:rsidRPr="0048762F">
        <w:rPr>
          <w:noProof/>
        </w:rPr>
        <w:fldChar w:fldCharType="end"/>
      </w:r>
      <w:r w:rsidRPr="0048762F">
        <w:t xml:space="preserve"> - Внесение сведений о направлениях, в которых работает эксперт</w:t>
      </w:r>
    </w:p>
    <w:p w14:paraId="18141041" w14:textId="77777777" w:rsidR="007778CB" w:rsidRPr="0048762F" w:rsidRDefault="0053419F" w:rsidP="0048762F">
      <w:pPr>
        <w:pStyle w:val="main"/>
        <w:keepNext w:val="0"/>
        <w:keepLines w:val="0"/>
        <w:numPr>
          <w:ilvl w:val="0"/>
          <w:numId w:val="79"/>
        </w:numPr>
        <w:jc w:val="left"/>
      </w:pPr>
      <w:r w:rsidRPr="0048762F">
        <w:t>Внесение сведений о локациях, в которых работает эксперт</w:t>
      </w:r>
      <w:r w:rsidR="00EA2406" w:rsidRPr="0048762F">
        <w:t>, по приведенной схеме:</w:t>
      </w:r>
    </w:p>
    <w:p w14:paraId="5743A02D" w14:textId="54C04E6D" w:rsidR="007645B0" w:rsidRPr="0048762F" w:rsidRDefault="0053419F" w:rsidP="0048762F">
      <w:pPr>
        <w:pStyle w:val="main"/>
        <w:keepNext w:val="0"/>
        <w:keepLines w:val="0"/>
        <w:ind w:left="709" w:firstLine="0"/>
        <w:jc w:val="center"/>
      </w:pPr>
      <w:r w:rsidRPr="0048762F">
        <w:object w:dxaOrig="3900" w:dyaOrig="1831" w14:anchorId="7302C6A8">
          <v:shape id="_x0000_i1031" type="#_x0000_t75" style="width:195.75pt;height:90.75pt" o:ole="">
            <v:imagedata r:id="rId25" o:title=""/>
          </v:shape>
          <o:OLEObject Type="Embed" ProgID="Visio.Drawing.15" ShapeID="_x0000_i1031" DrawAspect="Content" ObjectID="_1696784123" r:id="rId26"/>
        </w:object>
      </w:r>
    </w:p>
    <w:p w14:paraId="00F4437A" w14:textId="6C2B5CDB" w:rsidR="007778CB" w:rsidRPr="0048762F" w:rsidRDefault="007778CB" w:rsidP="0048762F">
      <w:pPr>
        <w:pStyle w:val="15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7</w:t>
      </w:r>
      <w:r w:rsidRPr="0048762F">
        <w:rPr>
          <w:noProof/>
        </w:rPr>
        <w:fldChar w:fldCharType="end"/>
      </w:r>
      <w:r w:rsidRPr="0048762F">
        <w:t xml:space="preserve"> - Внесение сведений о локациях, в которых работает эксперт</w:t>
      </w:r>
    </w:p>
    <w:p w14:paraId="01FFBFB8" w14:textId="77777777" w:rsidR="00EA2406" w:rsidRPr="0048762F" w:rsidRDefault="0053419F" w:rsidP="0048762F">
      <w:pPr>
        <w:pStyle w:val="main"/>
        <w:keepNext w:val="0"/>
        <w:keepLines w:val="0"/>
        <w:numPr>
          <w:ilvl w:val="0"/>
          <w:numId w:val="79"/>
        </w:numPr>
        <w:jc w:val="left"/>
      </w:pPr>
      <w:r w:rsidRPr="0048762F">
        <w:t>Внесение сведений об областях экспертизы, которыми обладает эксперт</w:t>
      </w:r>
      <w:r w:rsidR="00EA2406" w:rsidRPr="0048762F">
        <w:t>, по приведенной схеме:</w:t>
      </w:r>
    </w:p>
    <w:p w14:paraId="133C81A9" w14:textId="65E0CB66" w:rsidR="0053419F" w:rsidRPr="0048762F" w:rsidRDefault="0053419F" w:rsidP="0048762F">
      <w:pPr>
        <w:pStyle w:val="main"/>
        <w:keepNext w:val="0"/>
        <w:keepLines w:val="0"/>
        <w:ind w:left="1069" w:firstLine="0"/>
        <w:jc w:val="center"/>
      </w:pPr>
      <w:r w:rsidRPr="0048762F">
        <w:object w:dxaOrig="3840" w:dyaOrig="1485" w14:anchorId="4291E29F">
          <v:shape id="_x0000_i1032" type="#_x0000_t75" style="width:191.25pt;height:74.25pt" o:ole="">
            <v:imagedata r:id="rId27" o:title=""/>
          </v:shape>
          <o:OLEObject Type="Embed" ProgID="Visio.Drawing.15" ShapeID="_x0000_i1032" DrawAspect="Content" ObjectID="_1696784124" r:id="rId28"/>
        </w:object>
      </w:r>
    </w:p>
    <w:p w14:paraId="05D33ED9" w14:textId="7AADE77C" w:rsidR="007778CB" w:rsidRPr="0048762F" w:rsidRDefault="007778CB" w:rsidP="0048762F">
      <w:pPr>
        <w:pStyle w:val="15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8</w:t>
      </w:r>
      <w:r w:rsidRPr="0048762F">
        <w:rPr>
          <w:noProof/>
        </w:rPr>
        <w:fldChar w:fldCharType="end"/>
      </w:r>
      <w:r w:rsidRPr="0048762F">
        <w:t xml:space="preserve"> - Внесение сведений об областях экспертизы, которыми обладает эксперт</w:t>
      </w:r>
    </w:p>
    <w:p w14:paraId="396F46D1" w14:textId="77777777" w:rsidR="007778CB" w:rsidRPr="0048762F" w:rsidRDefault="0053419F" w:rsidP="0048762F">
      <w:pPr>
        <w:pStyle w:val="main"/>
        <w:keepNext w:val="0"/>
        <w:keepLines w:val="0"/>
        <w:numPr>
          <w:ilvl w:val="0"/>
          <w:numId w:val="79"/>
        </w:numPr>
        <w:jc w:val="left"/>
      </w:pPr>
      <w:r w:rsidRPr="0048762F">
        <w:t xml:space="preserve">Внесение отзывов об участии эксперта в проектах </w:t>
      </w:r>
      <w:r w:rsidR="00EA2406" w:rsidRPr="0048762F">
        <w:t>по приведенной схеме:</w:t>
      </w:r>
    </w:p>
    <w:p w14:paraId="1BEEFDAB" w14:textId="7CFC85C1" w:rsidR="0053419F" w:rsidRPr="0048762F" w:rsidRDefault="001A27E8" w:rsidP="0048762F">
      <w:pPr>
        <w:pStyle w:val="main"/>
        <w:keepNext w:val="0"/>
        <w:keepLines w:val="0"/>
        <w:ind w:left="709" w:firstLine="0"/>
        <w:jc w:val="center"/>
      </w:pPr>
      <w:r w:rsidRPr="0048762F">
        <w:object w:dxaOrig="3885" w:dyaOrig="1545" w14:anchorId="72ECFA98">
          <v:shape id="_x0000_i1033" type="#_x0000_t75" style="width:195pt;height:77.25pt" o:ole="">
            <v:imagedata r:id="rId29" o:title=""/>
          </v:shape>
          <o:OLEObject Type="Embed" ProgID="Visio.Drawing.15" ShapeID="_x0000_i1033" DrawAspect="Content" ObjectID="_1696784125" r:id="rId30"/>
        </w:object>
      </w:r>
    </w:p>
    <w:p w14:paraId="4B745E07" w14:textId="51E98880" w:rsidR="007778CB" w:rsidRPr="0048762F" w:rsidRDefault="007778CB" w:rsidP="0048762F">
      <w:pPr>
        <w:pStyle w:val="15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9</w:t>
      </w:r>
      <w:r w:rsidRPr="0048762F">
        <w:rPr>
          <w:noProof/>
        </w:rPr>
        <w:fldChar w:fldCharType="end"/>
      </w:r>
      <w:r w:rsidRPr="0048762F">
        <w:t xml:space="preserve"> - Внесение отзывов об участии эксперта в проектах</w:t>
      </w:r>
    </w:p>
    <w:p w14:paraId="1B34963D" w14:textId="77777777" w:rsidR="007778CB" w:rsidRPr="0048762F" w:rsidRDefault="007778CB" w:rsidP="0048762F">
      <w:pPr>
        <w:pStyle w:val="main"/>
        <w:keepNext w:val="0"/>
        <w:keepLines w:val="0"/>
        <w:ind w:left="709" w:firstLine="0"/>
        <w:jc w:val="center"/>
      </w:pPr>
    </w:p>
    <w:p w14:paraId="626CE42F" w14:textId="156C3599" w:rsidR="000973F5" w:rsidRPr="0048762F" w:rsidRDefault="000973F5" w:rsidP="0048762F">
      <w:pPr>
        <w:pStyle w:val="main"/>
        <w:keepNext w:val="0"/>
        <w:keepLines w:val="0"/>
        <w:numPr>
          <w:ilvl w:val="0"/>
          <w:numId w:val="79"/>
        </w:numPr>
        <w:jc w:val="left"/>
      </w:pPr>
      <w:r w:rsidRPr="0048762F">
        <w:t>Добавление дополнительных параметров для эксперта в настройках модуля, определение типов введенных параметров (число, текст, дата, справочник). Поддержка иерархичных справочников.</w:t>
      </w:r>
    </w:p>
    <w:p w14:paraId="78F614DC" w14:textId="16BEBED7" w:rsidR="001A27E8" w:rsidRPr="0048762F" w:rsidRDefault="001A27E8" w:rsidP="0048762F">
      <w:pPr>
        <w:pStyle w:val="main"/>
        <w:keepNext w:val="0"/>
        <w:keepLines w:val="0"/>
        <w:ind w:left="1069" w:firstLine="0"/>
      </w:pPr>
      <w:proofErr w:type="gramStart"/>
      <w:r w:rsidRPr="0048762F">
        <w:t>Диаграмма отношений между экспертами, организациям, подразделениями организаций, сетями экспертов, направлениями, локациями, вознаграждениями, проектами, областями экспертизы и отзывами:</w:t>
      </w:r>
      <w:proofErr w:type="gramEnd"/>
    </w:p>
    <w:p w14:paraId="2EABFC26" w14:textId="16F50092" w:rsidR="001A27E8" w:rsidRPr="0048762F" w:rsidRDefault="001A27E8" w:rsidP="0048762F">
      <w:pPr>
        <w:pStyle w:val="main"/>
        <w:keepNext w:val="0"/>
        <w:keepLines w:val="0"/>
        <w:ind w:left="1069" w:firstLine="0"/>
      </w:pPr>
    </w:p>
    <w:p w14:paraId="50238E72" w14:textId="1020E8BD" w:rsidR="001A27E8" w:rsidRPr="0048762F" w:rsidRDefault="000D4B1A" w:rsidP="0048762F">
      <w:pPr>
        <w:pStyle w:val="main"/>
        <w:keepNext w:val="0"/>
        <w:keepLines w:val="0"/>
        <w:ind w:left="1069" w:firstLine="0"/>
        <w:jc w:val="center"/>
      </w:pPr>
      <w:r w:rsidRPr="0048762F">
        <w:object w:dxaOrig="6541" w:dyaOrig="9751" w14:anchorId="5D2C8616">
          <v:shape id="_x0000_i1034" type="#_x0000_t75" style="width:326.25pt;height:486.75pt" o:ole="">
            <v:imagedata r:id="rId31" o:title=""/>
          </v:shape>
          <o:OLEObject Type="Embed" ProgID="Visio.Drawing.15" ShapeID="_x0000_i1034" DrawAspect="Content" ObjectID="_1696784126" r:id="rId32"/>
        </w:object>
      </w:r>
    </w:p>
    <w:p w14:paraId="21ECF411" w14:textId="57A64007" w:rsidR="007778CB" w:rsidRPr="0048762F" w:rsidRDefault="007778CB" w:rsidP="0048762F">
      <w:pPr>
        <w:pStyle w:val="150"/>
        <w:jc w:val="center"/>
      </w:pPr>
      <w:proofErr w:type="gramStart"/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10</w:t>
      </w:r>
      <w:r w:rsidRPr="0048762F">
        <w:rPr>
          <w:noProof/>
        </w:rPr>
        <w:fldChar w:fldCharType="end"/>
      </w:r>
      <w:r w:rsidRPr="0048762F">
        <w:t xml:space="preserve"> - Диаграмма отношений между экспертами, организациям, подразделениями организаций, сетями экспертов, направлениями, локациями, вознаграждениями, проектами, областями экспертизы и отзывами</w:t>
      </w:r>
      <w:proofErr w:type="gramEnd"/>
    </w:p>
    <w:p w14:paraId="52910EAD" w14:textId="77777777" w:rsidR="007778CB" w:rsidRPr="0048762F" w:rsidRDefault="007778CB" w:rsidP="0048762F">
      <w:pPr>
        <w:pStyle w:val="main"/>
        <w:keepNext w:val="0"/>
        <w:keepLines w:val="0"/>
        <w:ind w:left="1069" w:firstLine="0"/>
        <w:jc w:val="center"/>
      </w:pPr>
    </w:p>
    <w:p w14:paraId="597E52F2" w14:textId="70ABF0F8" w:rsidR="00134E55" w:rsidRPr="0048762F" w:rsidRDefault="00134E55" w:rsidP="0048762F">
      <w:pPr>
        <w:pStyle w:val="150"/>
        <w:ind w:left="927" w:firstLine="0"/>
      </w:pPr>
      <w:r w:rsidRPr="0048762F">
        <w:t>Объект эксперт должна включать следующий атрибутивный состав:</w:t>
      </w:r>
    </w:p>
    <w:p w14:paraId="5E40EC8C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ФИО;</w:t>
      </w:r>
    </w:p>
    <w:p w14:paraId="7BBFA081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Должность;</w:t>
      </w:r>
    </w:p>
    <w:p w14:paraId="017D796A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Организация;</w:t>
      </w:r>
    </w:p>
    <w:p w14:paraId="45A7976C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Сайт организации;</w:t>
      </w:r>
    </w:p>
    <w:p w14:paraId="4968E1C0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Сфера деятельности организации;</w:t>
      </w:r>
    </w:p>
    <w:p w14:paraId="57A96E0C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Дата рождения;</w:t>
      </w:r>
    </w:p>
    <w:p w14:paraId="19EFA066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Фотография;</w:t>
      </w:r>
    </w:p>
    <w:p w14:paraId="18E91AF6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Дата регистрации;</w:t>
      </w:r>
    </w:p>
    <w:p w14:paraId="41BC01CB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e-</w:t>
      </w:r>
      <w:proofErr w:type="spellStart"/>
      <w:r w:rsidRPr="0048762F">
        <w:t>mail</w:t>
      </w:r>
      <w:proofErr w:type="spellEnd"/>
      <w:r w:rsidRPr="0048762F">
        <w:t>;</w:t>
      </w:r>
    </w:p>
    <w:p w14:paraId="649DABF3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Телефон;</w:t>
      </w:r>
    </w:p>
    <w:p w14:paraId="0FDA7600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Спикер/Рецензент;</w:t>
      </w:r>
    </w:p>
    <w:p w14:paraId="4AEDA6FB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Направление деятельности;</w:t>
      </w:r>
    </w:p>
    <w:p w14:paraId="1A2BC1E1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Почтовый адрес;</w:t>
      </w:r>
    </w:p>
    <w:p w14:paraId="1BB98E49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Рассылка;</w:t>
      </w:r>
    </w:p>
    <w:p w14:paraId="38944D2D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Компетенции;</w:t>
      </w:r>
    </w:p>
    <w:p w14:paraId="2C619C34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Рабочие группы</w:t>
      </w:r>
    </w:p>
    <w:p w14:paraId="37B23D19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Справочник приложений;</w:t>
      </w:r>
    </w:p>
    <w:p w14:paraId="4BDEC97D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NB/WB;</w:t>
      </w:r>
    </w:p>
    <w:p w14:paraId="3CE49F58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Защита;</w:t>
      </w:r>
    </w:p>
    <w:p w14:paraId="29C1D221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Возможность командировок;</w:t>
      </w:r>
    </w:p>
    <w:p w14:paraId="0BA709B1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«Любимые» города;</w:t>
      </w:r>
    </w:p>
    <w:p w14:paraId="222B8CA4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Прикрепленные файлы;</w:t>
      </w:r>
    </w:p>
    <w:p w14:paraId="7BBF3209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Канал регистрации на мероприятии;</w:t>
      </w:r>
    </w:p>
    <w:p w14:paraId="70EF87E4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Перечень проектов, в обсуждении которых участвовал эксперт;</w:t>
      </w:r>
    </w:p>
    <w:p w14:paraId="303D2326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 xml:space="preserve">Характер эксперта; </w:t>
      </w:r>
    </w:p>
    <w:p w14:paraId="347A433F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Статус;</w:t>
      </w:r>
    </w:p>
    <w:p w14:paraId="51728494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Информация о затратах\билетах\реквизиты, в случае, если ФРИИ организует присутствие эксперта на мероприятии;</w:t>
      </w:r>
    </w:p>
    <w:p w14:paraId="3155008D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Примечание;</w:t>
      </w:r>
    </w:p>
    <w:p w14:paraId="2502F272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Другое.</w:t>
      </w:r>
    </w:p>
    <w:p w14:paraId="7D1BD55A" w14:textId="3F276231" w:rsidR="00134E55" w:rsidRPr="0048762F" w:rsidRDefault="00134E55" w:rsidP="0048762F">
      <w:pPr>
        <w:pStyle w:val="main"/>
      </w:pPr>
      <w:r w:rsidRPr="0048762F">
        <w:t xml:space="preserve">В рамках работ по созданию </w:t>
      </w:r>
      <w:r w:rsidR="00EA2406" w:rsidRPr="0048762F">
        <w:t>Системы</w:t>
      </w:r>
      <w:r w:rsidRPr="0048762F">
        <w:t>, по согласованию с заказчиком, набор атрибутов сущности «Эксперт» может быть скорректирован.</w:t>
      </w:r>
    </w:p>
    <w:p w14:paraId="616B99CA" w14:textId="20428F12" w:rsidR="00DE66F0" w:rsidRPr="0048762F" w:rsidRDefault="00DE66F0" w:rsidP="0048762F">
      <w:pPr>
        <w:pStyle w:val="main"/>
        <w:keepNext w:val="0"/>
        <w:keepLines w:val="0"/>
        <w:ind w:left="1069" w:firstLine="0"/>
      </w:pPr>
    </w:p>
    <w:p w14:paraId="7B002B68" w14:textId="64546718" w:rsidR="00FF2DFA" w:rsidRPr="0048762F" w:rsidRDefault="00FF2DFA" w:rsidP="0048762F">
      <w:pPr>
        <w:pStyle w:val="33"/>
      </w:pPr>
      <w:bookmarkStart w:id="285" w:name="_Toc84603421"/>
      <w:bookmarkStart w:id="286" w:name="_Toc84603545"/>
      <w:bookmarkStart w:id="287" w:name="_Toc84961689"/>
      <w:bookmarkStart w:id="288" w:name="_Toc84963205"/>
      <w:bookmarkStart w:id="289" w:name="_Toc84964619"/>
      <w:bookmarkStart w:id="290" w:name="_Toc84971977"/>
      <w:bookmarkStart w:id="291" w:name="_Toc84972082"/>
      <w:bookmarkStart w:id="292" w:name="_Toc84972188"/>
      <w:bookmarkStart w:id="293" w:name="_Toc84972406"/>
      <w:bookmarkStart w:id="294" w:name="_Toc84975284"/>
      <w:bookmarkStart w:id="295" w:name="_Toc84985655"/>
      <w:bookmarkStart w:id="296" w:name="_Toc84985845"/>
      <w:bookmarkStart w:id="297" w:name="_Toc84603422"/>
      <w:bookmarkStart w:id="298" w:name="_Toc84603546"/>
      <w:bookmarkStart w:id="299" w:name="_Toc84961690"/>
      <w:bookmarkStart w:id="300" w:name="_Toc84963206"/>
      <w:bookmarkStart w:id="301" w:name="_Toc84964620"/>
      <w:bookmarkStart w:id="302" w:name="_Toc84971978"/>
      <w:bookmarkStart w:id="303" w:name="_Toc84972083"/>
      <w:bookmarkStart w:id="304" w:name="_Toc84972189"/>
      <w:bookmarkStart w:id="305" w:name="_Toc84972407"/>
      <w:bookmarkStart w:id="306" w:name="_Toc84975285"/>
      <w:bookmarkStart w:id="307" w:name="_Toc84985656"/>
      <w:bookmarkStart w:id="308" w:name="_Toc84985846"/>
      <w:bookmarkStart w:id="309" w:name="_Toc85659427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r w:rsidRPr="0048762F">
        <w:t>Требованиям к функциям модуля «</w:t>
      </w:r>
      <w:r w:rsidR="001A27E8" w:rsidRPr="0048762F">
        <w:t>Модуль проектов</w:t>
      </w:r>
      <w:r w:rsidRPr="0048762F">
        <w:t>»</w:t>
      </w:r>
      <w:bookmarkEnd w:id="309"/>
    </w:p>
    <w:p w14:paraId="09B0F3F8" w14:textId="4A705306" w:rsidR="00DE66F0" w:rsidRPr="0048762F" w:rsidRDefault="00DE66F0" w:rsidP="0048762F">
      <w:pPr>
        <w:pStyle w:val="main"/>
        <w:keepNext w:val="0"/>
        <w:keepLines w:val="0"/>
      </w:pPr>
      <w:r w:rsidRPr="0048762F">
        <w:t>Модуль должен позволять осуществлять следующие функции:</w:t>
      </w:r>
    </w:p>
    <w:p w14:paraId="21C9DEF1" w14:textId="3E7CF540" w:rsidR="001A27E8" w:rsidRPr="0048762F" w:rsidRDefault="001A27E8" w:rsidP="0048762F">
      <w:pPr>
        <w:pStyle w:val="main"/>
        <w:keepNext w:val="0"/>
        <w:keepLines w:val="0"/>
        <w:numPr>
          <w:ilvl w:val="0"/>
          <w:numId w:val="76"/>
        </w:numPr>
      </w:pPr>
      <w:r w:rsidRPr="0048762F">
        <w:t>Внесение сведений по шаблонам проектов</w:t>
      </w:r>
    </w:p>
    <w:p w14:paraId="64595E3F" w14:textId="77777777" w:rsidR="001A27E8" w:rsidRPr="0048762F" w:rsidRDefault="001A27E8" w:rsidP="0048762F">
      <w:pPr>
        <w:pStyle w:val="main"/>
        <w:keepNext w:val="0"/>
        <w:keepLines w:val="0"/>
        <w:numPr>
          <w:ilvl w:val="0"/>
          <w:numId w:val="76"/>
        </w:numPr>
      </w:pPr>
      <w:r w:rsidRPr="0048762F">
        <w:t>Внесение сведений по проектам</w:t>
      </w:r>
    </w:p>
    <w:p w14:paraId="57FDC59F" w14:textId="77777777" w:rsidR="007778CB" w:rsidRPr="0048762F" w:rsidRDefault="001A27E8" w:rsidP="0048762F">
      <w:pPr>
        <w:pStyle w:val="main"/>
        <w:keepNext w:val="0"/>
        <w:keepLines w:val="0"/>
        <w:numPr>
          <w:ilvl w:val="0"/>
          <w:numId w:val="76"/>
        </w:numPr>
      </w:pPr>
      <w:r w:rsidRPr="0048762F">
        <w:t xml:space="preserve">Создание отношений между шаблоном проекта и конкретным экземпляром проекта </w:t>
      </w:r>
      <w:r w:rsidR="00E4331B" w:rsidRPr="0048762F">
        <w:t>по приведенной схеме:</w:t>
      </w:r>
    </w:p>
    <w:p w14:paraId="6A1255F7" w14:textId="589E2008" w:rsidR="001A27E8" w:rsidRPr="0048762F" w:rsidRDefault="001A27E8" w:rsidP="0048762F">
      <w:pPr>
        <w:pStyle w:val="main"/>
        <w:keepNext w:val="0"/>
        <w:keepLines w:val="0"/>
        <w:ind w:left="709" w:firstLine="0"/>
        <w:jc w:val="center"/>
      </w:pPr>
      <w:r w:rsidRPr="0048762F">
        <w:object w:dxaOrig="2911" w:dyaOrig="465" w14:anchorId="0108B573">
          <v:shape id="_x0000_i1035" type="#_x0000_t75" style="width:144.75pt;height:24.75pt" o:ole="">
            <v:imagedata r:id="rId33" o:title=""/>
          </v:shape>
          <o:OLEObject Type="Embed" ProgID="Visio.Drawing.15" ShapeID="_x0000_i1035" DrawAspect="Content" ObjectID="_1696784127" r:id="rId34"/>
        </w:object>
      </w:r>
    </w:p>
    <w:p w14:paraId="3B5958F1" w14:textId="47AAAD8B" w:rsidR="007778CB" w:rsidRPr="0048762F" w:rsidRDefault="007778CB" w:rsidP="0048762F">
      <w:pPr>
        <w:pStyle w:val="15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11</w:t>
      </w:r>
      <w:r w:rsidRPr="0048762F">
        <w:rPr>
          <w:noProof/>
        </w:rPr>
        <w:fldChar w:fldCharType="end"/>
      </w:r>
      <w:r w:rsidRPr="0048762F">
        <w:t xml:space="preserve"> - Создание отношений между шаблоном проекта и конкретным экземпляром проекта</w:t>
      </w:r>
    </w:p>
    <w:p w14:paraId="40383C2E" w14:textId="77777777" w:rsidR="007778CB" w:rsidRPr="0048762F" w:rsidRDefault="001A27E8" w:rsidP="0048762F">
      <w:pPr>
        <w:pStyle w:val="main"/>
        <w:keepNext w:val="0"/>
        <w:keepLines w:val="0"/>
        <w:numPr>
          <w:ilvl w:val="0"/>
          <w:numId w:val="76"/>
        </w:numPr>
      </w:pPr>
      <w:r w:rsidRPr="0048762F">
        <w:t>Внесение сведений по отношениям экспертов и проектов</w:t>
      </w:r>
      <w:r w:rsidR="00E4331B" w:rsidRPr="0048762F">
        <w:t xml:space="preserve"> по приведенной схеме:</w:t>
      </w:r>
    </w:p>
    <w:p w14:paraId="358F6BFD" w14:textId="114613CE" w:rsidR="001A27E8" w:rsidRPr="0048762F" w:rsidRDefault="001A27E8" w:rsidP="0048762F">
      <w:pPr>
        <w:pStyle w:val="main"/>
        <w:keepNext w:val="0"/>
        <w:keepLines w:val="0"/>
        <w:ind w:left="709" w:firstLine="0"/>
        <w:jc w:val="center"/>
      </w:pPr>
      <w:r w:rsidRPr="0048762F">
        <w:object w:dxaOrig="1891" w:dyaOrig="1620" w14:anchorId="0EC0B31F">
          <v:shape id="_x0000_i1036" type="#_x0000_t75" style="width:94.5pt;height:81pt" o:ole="">
            <v:imagedata r:id="rId35" o:title=""/>
          </v:shape>
          <o:OLEObject Type="Embed" ProgID="Visio.Drawing.15" ShapeID="_x0000_i1036" DrawAspect="Content" ObjectID="_1696784128" r:id="rId36"/>
        </w:object>
      </w:r>
    </w:p>
    <w:p w14:paraId="6E7337E4" w14:textId="535752AD" w:rsidR="007778CB" w:rsidRPr="0048762F" w:rsidRDefault="007778CB" w:rsidP="0048762F">
      <w:pPr>
        <w:pStyle w:val="15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12</w:t>
      </w:r>
      <w:r w:rsidRPr="0048762F">
        <w:rPr>
          <w:noProof/>
        </w:rPr>
        <w:fldChar w:fldCharType="end"/>
      </w:r>
      <w:r w:rsidRPr="0048762F">
        <w:t xml:space="preserve"> - Внесение сведений по отношениям экспертов и проектов</w:t>
      </w:r>
    </w:p>
    <w:p w14:paraId="4B35F7D0" w14:textId="515D1CDA" w:rsidR="00DE66F0" w:rsidRPr="0048762F" w:rsidRDefault="000B079A" w:rsidP="0048762F">
      <w:pPr>
        <w:pStyle w:val="main"/>
        <w:keepNext w:val="0"/>
        <w:keepLines w:val="0"/>
        <w:numPr>
          <w:ilvl w:val="0"/>
          <w:numId w:val="76"/>
        </w:numPr>
      </w:pPr>
      <w:r w:rsidRPr="0048762F">
        <w:t>Создание проектов по шаблону</w:t>
      </w:r>
    </w:p>
    <w:p w14:paraId="48E0B794" w14:textId="77777777" w:rsidR="007778CB" w:rsidRPr="0048762F" w:rsidRDefault="00882799" w:rsidP="0048762F">
      <w:pPr>
        <w:pStyle w:val="main"/>
        <w:keepNext w:val="0"/>
        <w:keepLines w:val="0"/>
        <w:numPr>
          <w:ilvl w:val="0"/>
          <w:numId w:val="76"/>
        </w:numPr>
      </w:pPr>
      <w:r w:rsidRPr="0048762F">
        <w:t>Создание связей между условиями участия (вознаграждениями) и шаблонами проекта</w:t>
      </w:r>
      <w:r w:rsidR="00E4331B" w:rsidRPr="0048762F">
        <w:t xml:space="preserve"> по приведенной схеме:</w:t>
      </w:r>
      <w:r w:rsidRPr="0048762F">
        <w:t xml:space="preserve"> </w:t>
      </w:r>
    </w:p>
    <w:p w14:paraId="2457D3A0" w14:textId="6FEF7C4F" w:rsidR="00882799" w:rsidRPr="0048762F" w:rsidRDefault="0053209A" w:rsidP="0048762F">
      <w:pPr>
        <w:pStyle w:val="main"/>
        <w:keepNext w:val="0"/>
        <w:keepLines w:val="0"/>
        <w:ind w:left="709" w:firstLine="0"/>
        <w:jc w:val="center"/>
      </w:pPr>
      <w:r w:rsidRPr="0048762F">
        <w:object w:dxaOrig="3175" w:dyaOrig="1730" w14:anchorId="6A8E9F0B">
          <v:shape id="_x0000_i1037" type="#_x0000_t75" style="width:158.25pt;height:85.5pt" o:ole="">
            <v:imagedata r:id="rId37" o:title=""/>
          </v:shape>
          <o:OLEObject Type="Embed" ProgID="Visio.Drawing.15" ShapeID="_x0000_i1037" DrawAspect="Content" ObjectID="_1696784129" r:id="rId38"/>
        </w:object>
      </w:r>
    </w:p>
    <w:p w14:paraId="55D8C8E8" w14:textId="53DE32B0" w:rsidR="007778CB" w:rsidRPr="0048762F" w:rsidRDefault="007778CB" w:rsidP="0048762F">
      <w:pPr>
        <w:pStyle w:val="15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13</w:t>
      </w:r>
      <w:r w:rsidRPr="0048762F">
        <w:rPr>
          <w:noProof/>
        </w:rPr>
        <w:fldChar w:fldCharType="end"/>
      </w:r>
      <w:r w:rsidRPr="0048762F">
        <w:t xml:space="preserve"> - Создание связей между условиями участия (вознаграждениями) и шаблонами проекта</w:t>
      </w:r>
    </w:p>
    <w:p w14:paraId="7051EB48" w14:textId="4675A7AF" w:rsidR="007778CB" w:rsidRPr="0048762F" w:rsidRDefault="00882799" w:rsidP="0048762F">
      <w:pPr>
        <w:pStyle w:val="main"/>
        <w:keepNext w:val="0"/>
        <w:keepLines w:val="0"/>
        <w:ind w:left="1069" w:firstLine="0"/>
        <w:jc w:val="left"/>
      </w:pPr>
      <w:r w:rsidRPr="0048762F">
        <w:t>Все связи между проектами, шаблонами проектов и вознаграждениями</w:t>
      </w:r>
      <w:r w:rsidR="007778CB" w:rsidRPr="0048762F">
        <w:t>:</w:t>
      </w:r>
    </w:p>
    <w:p w14:paraId="75C8FC45" w14:textId="7A1948D1" w:rsidR="00882799" w:rsidRPr="0048762F" w:rsidRDefault="00337EBC" w:rsidP="0048762F">
      <w:pPr>
        <w:pStyle w:val="main"/>
        <w:keepNext w:val="0"/>
        <w:keepLines w:val="0"/>
        <w:ind w:left="1069" w:firstLine="0"/>
        <w:jc w:val="center"/>
      </w:pPr>
      <w:r w:rsidRPr="0048762F">
        <w:object w:dxaOrig="5595" w:dyaOrig="2835" w14:anchorId="52B4B862">
          <v:shape id="_x0000_i1038" type="#_x0000_t75" style="width:281.25pt;height:143.25pt" o:ole="">
            <v:imagedata r:id="rId39" o:title=""/>
          </v:shape>
          <o:OLEObject Type="Embed" ProgID="Visio.Drawing.15" ShapeID="_x0000_i1038" DrawAspect="Content" ObjectID="_1696784130" r:id="rId40"/>
        </w:object>
      </w:r>
    </w:p>
    <w:p w14:paraId="340C0324" w14:textId="73A38488" w:rsidR="007778CB" w:rsidRPr="0048762F" w:rsidRDefault="007778CB" w:rsidP="0048762F">
      <w:pPr>
        <w:pStyle w:val="15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14</w:t>
      </w:r>
      <w:r w:rsidRPr="0048762F">
        <w:rPr>
          <w:noProof/>
        </w:rPr>
        <w:fldChar w:fldCharType="end"/>
      </w:r>
      <w:r w:rsidRPr="0048762F">
        <w:t xml:space="preserve"> - Все связи между проектами, шаблонами проектов и вознаграждениями</w:t>
      </w:r>
    </w:p>
    <w:p w14:paraId="2F8211E1" w14:textId="7C28B933" w:rsidR="00134E55" w:rsidRPr="0048762F" w:rsidRDefault="00134E55" w:rsidP="0048762F">
      <w:pPr>
        <w:pStyle w:val="main"/>
        <w:ind w:left="927" w:firstLine="0"/>
      </w:pPr>
    </w:p>
    <w:p w14:paraId="7DE2DE4E" w14:textId="132D481A" w:rsidR="00134E55" w:rsidRPr="0048762F" w:rsidRDefault="00134E55" w:rsidP="0048762F">
      <w:pPr>
        <w:pStyle w:val="main"/>
        <w:ind w:left="927" w:firstLine="0"/>
      </w:pPr>
      <w:r w:rsidRPr="0048762F">
        <w:t>Объект Проект должен включать следующий атрибутивный состав:</w:t>
      </w:r>
    </w:p>
    <w:p w14:paraId="03775F4F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Название проекта;</w:t>
      </w:r>
    </w:p>
    <w:p w14:paraId="15900EAD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Категория;</w:t>
      </w:r>
    </w:p>
    <w:p w14:paraId="528FC66F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Дата и время;</w:t>
      </w:r>
    </w:p>
    <w:p w14:paraId="70BC6404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Город проведения;</w:t>
      </w:r>
    </w:p>
    <w:p w14:paraId="0655E98A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Название организатора;</w:t>
      </w:r>
    </w:p>
    <w:p w14:paraId="28ECFED1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Юридический адрес компании;</w:t>
      </w:r>
    </w:p>
    <w:p w14:paraId="26F86DCC" w14:textId="77777777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Адрес электронной почты;</w:t>
      </w:r>
    </w:p>
    <w:p w14:paraId="2398E4BB" w14:textId="4B33BEBF" w:rsidR="00134E55" w:rsidRPr="0048762F" w:rsidRDefault="00134E55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Описание</w:t>
      </w:r>
      <w:r w:rsidR="00EA2406" w:rsidRPr="0048762F">
        <w:t>.</w:t>
      </w:r>
    </w:p>
    <w:p w14:paraId="24366076" w14:textId="77777777" w:rsidR="00664E69" w:rsidRPr="0048762F" w:rsidRDefault="00664E69" w:rsidP="0048762F">
      <w:pPr>
        <w:pStyle w:val="main"/>
        <w:keepNext w:val="0"/>
        <w:keepLines w:val="0"/>
        <w:ind w:firstLine="0"/>
      </w:pPr>
    </w:p>
    <w:p w14:paraId="0DAF2C73" w14:textId="66F7C268" w:rsidR="00D5054D" w:rsidRPr="0048762F" w:rsidRDefault="0046488C" w:rsidP="0048762F">
      <w:pPr>
        <w:pStyle w:val="33"/>
        <w:numPr>
          <w:ilvl w:val="2"/>
          <w:numId w:val="83"/>
        </w:numPr>
      </w:pPr>
      <w:bookmarkStart w:id="310" w:name="_Toc85659428"/>
      <w:r w:rsidRPr="0048762F">
        <w:t>Требованиям к функциям пользовательского модуля «Модуль событий»</w:t>
      </w:r>
      <w:bookmarkStart w:id="311" w:name="_Toc84603425"/>
      <w:bookmarkStart w:id="312" w:name="_Toc84603549"/>
      <w:bookmarkStart w:id="313" w:name="_Toc84961693"/>
      <w:bookmarkStart w:id="314" w:name="_Toc84963209"/>
      <w:bookmarkStart w:id="315" w:name="_Toc84964623"/>
      <w:bookmarkStart w:id="316" w:name="_Toc84971981"/>
      <w:bookmarkStart w:id="317" w:name="_Toc84972086"/>
      <w:bookmarkStart w:id="318" w:name="_Toc84972192"/>
      <w:bookmarkStart w:id="319" w:name="_Toc84972410"/>
      <w:bookmarkStart w:id="320" w:name="_Toc84975288"/>
      <w:bookmarkStart w:id="321" w:name="_Toc84985660"/>
      <w:bookmarkStart w:id="322" w:name="_Toc84985850"/>
      <w:bookmarkStart w:id="323" w:name="_Toc84985661"/>
      <w:bookmarkStart w:id="324" w:name="_Toc84985851"/>
      <w:bookmarkStart w:id="325" w:name="_Toc84603428"/>
      <w:bookmarkStart w:id="326" w:name="_Toc84603552"/>
      <w:bookmarkStart w:id="327" w:name="_Toc84961696"/>
      <w:bookmarkStart w:id="328" w:name="_Toc84963212"/>
      <w:bookmarkStart w:id="329" w:name="_Toc84964626"/>
      <w:bookmarkStart w:id="330" w:name="_Toc84971984"/>
      <w:bookmarkStart w:id="331" w:name="_Toc84972089"/>
      <w:bookmarkStart w:id="332" w:name="_Toc84972195"/>
      <w:bookmarkStart w:id="333" w:name="_Toc84972413"/>
      <w:bookmarkStart w:id="334" w:name="_Toc84975291"/>
      <w:bookmarkStart w:id="335" w:name="_Toc84985663"/>
      <w:bookmarkStart w:id="336" w:name="_Toc84985853"/>
      <w:bookmarkStart w:id="337" w:name="_Toc84603429"/>
      <w:bookmarkStart w:id="338" w:name="_Toc84603553"/>
      <w:bookmarkStart w:id="339" w:name="_Toc84961697"/>
      <w:bookmarkStart w:id="340" w:name="_Toc84963213"/>
      <w:bookmarkStart w:id="341" w:name="_Toc84964627"/>
      <w:bookmarkStart w:id="342" w:name="_Toc84971985"/>
      <w:bookmarkStart w:id="343" w:name="_Toc84972090"/>
      <w:bookmarkStart w:id="344" w:name="_Toc84972196"/>
      <w:bookmarkStart w:id="345" w:name="_Toc84972414"/>
      <w:bookmarkStart w:id="346" w:name="_Toc84975292"/>
      <w:bookmarkStart w:id="347" w:name="_Toc84985664"/>
      <w:bookmarkStart w:id="348" w:name="_Toc84985854"/>
      <w:bookmarkStart w:id="349" w:name="_Toc84603436"/>
      <w:bookmarkStart w:id="350" w:name="_Toc84603560"/>
      <w:bookmarkStart w:id="351" w:name="_Toc84961704"/>
      <w:bookmarkStart w:id="352" w:name="_Toc84963220"/>
      <w:bookmarkStart w:id="353" w:name="_Toc84964634"/>
      <w:bookmarkStart w:id="354" w:name="_Toc84971992"/>
      <w:bookmarkStart w:id="355" w:name="_Toc84972097"/>
      <w:bookmarkStart w:id="356" w:name="_Toc84972203"/>
      <w:bookmarkStart w:id="357" w:name="_Toc84972421"/>
      <w:bookmarkStart w:id="358" w:name="_Toc84975299"/>
      <w:bookmarkStart w:id="359" w:name="_Toc84985671"/>
      <w:bookmarkStart w:id="360" w:name="_Toc84985861"/>
      <w:bookmarkStart w:id="361" w:name="_Toc84603437"/>
      <w:bookmarkStart w:id="362" w:name="_Toc84603561"/>
      <w:bookmarkStart w:id="363" w:name="_Toc84961705"/>
      <w:bookmarkStart w:id="364" w:name="_Toc84963221"/>
      <w:bookmarkStart w:id="365" w:name="_Toc84964635"/>
      <w:bookmarkStart w:id="366" w:name="_Toc84971993"/>
      <w:bookmarkStart w:id="367" w:name="_Toc84972098"/>
      <w:bookmarkStart w:id="368" w:name="_Toc84972204"/>
      <w:bookmarkStart w:id="369" w:name="_Toc84972422"/>
      <w:bookmarkStart w:id="370" w:name="_Toc84975300"/>
      <w:bookmarkStart w:id="371" w:name="_Toc84985672"/>
      <w:bookmarkStart w:id="372" w:name="_Toc84985862"/>
      <w:bookmarkStart w:id="373" w:name="_Toc84603438"/>
      <w:bookmarkStart w:id="374" w:name="_Toc84603562"/>
      <w:bookmarkStart w:id="375" w:name="_Toc84961706"/>
      <w:bookmarkStart w:id="376" w:name="_Toc84963222"/>
      <w:bookmarkStart w:id="377" w:name="_Toc84964636"/>
      <w:bookmarkStart w:id="378" w:name="_Toc84971994"/>
      <w:bookmarkStart w:id="379" w:name="_Toc84972099"/>
      <w:bookmarkStart w:id="380" w:name="_Toc84972205"/>
      <w:bookmarkStart w:id="381" w:name="_Toc84972423"/>
      <w:bookmarkStart w:id="382" w:name="_Toc84975301"/>
      <w:bookmarkStart w:id="383" w:name="_Toc84985673"/>
      <w:bookmarkStart w:id="384" w:name="_Toc84985863"/>
      <w:bookmarkStart w:id="385" w:name="_Toc84603439"/>
      <w:bookmarkStart w:id="386" w:name="_Toc84603563"/>
      <w:bookmarkStart w:id="387" w:name="_Toc84961707"/>
      <w:bookmarkStart w:id="388" w:name="_Toc84963223"/>
      <w:bookmarkStart w:id="389" w:name="_Toc84964637"/>
      <w:bookmarkStart w:id="390" w:name="_Toc84971995"/>
      <w:bookmarkStart w:id="391" w:name="_Toc84972100"/>
      <w:bookmarkStart w:id="392" w:name="_Toc84972206"/>
      <w:bookmarkStart w:id="393" w:name="_Toc84972424"/>
      <w:bookmarkStart w:id="394" w:name="_Toc84975302"/>
      <w:bookmarkStart w:id="395" w:name="_Toc84985674"/>
      <w:bookmarkStart w:id="396" w:name="_Toc84985864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</w:p>
    <w:p w14:paraId="1BE1A0D0" w14:textId="77777777" w:rsidR="00B62749" w:rsidRPr="0048762F" w:rsidRDefault="00B62749" w:rsidP="0048762F">
      <w:pPr>
        <w:pStyle w:val="main"/>
        <w:keepNext w:val="0"/>
        <w:keepLines w:val="0"/>
      </w:pPr>
      <w:r w:rsidRPr="0048762F">
        <w:t>Модуль должен обеспечивать выполнение следующих функций:</w:t>
      </w:r>
    </w:p>
    <w:p w14:paraId="39E2FC44" w14:textId="23CF0F9D" w:rsidR="00B62749" w:rsidRPr="0048762F" w:rsidRDefault="00B62749" w:rsidP="0048762F">
      <w:pPr>
        <w:pStyle w:val="main"/>
        <w:keepNext w:val="0"/>
        <w:keepLines w:val="0"/>
        <w:numPr>
          <w:ilvl w:val="0"/>
          <w:numId w:val="78"/>
        </w:numPr>
      </w:pPr>
      <w:r w:rsidRPr="0048762F">
        <w:t>Созданий шаблонов встреч/событий</w:t>
      </w:r>
    </w:p>
    <w:p w14:paraId="44CED259" w14:textId="77777777" w:rsidR="007778CB" w:rsidRPr="0048762F" w:rsidRDefault="00B62749" w:rsidP="0048762F">
      <w:pPr>
        <w:pStyle w:val="main"/>
        <w:keepNext w:val="0"/>
        <w:keepLines w:val="0"/>
        <w:numPr>
          <w:ilvl w:val="0"/>
          <w:numId w:val="78"/>
        </w:numPr>
      </w:pPr>
      <w:r w:rsidRPr="0048762F">
        <w:t>Создание шаблонов документов, привязка шаблонов документо</w:t>
      </w:r>
      <w:proofErr w:type="gramStart"/>
      <w:r w:rsidRPr="0048762F">
        <w:t>в к встр</w:t>
      </w:r>
      <w:proofErr w:type="gramEnd"/>
      <w:r w:rsidRPr="0048762F">
        <w:t>ечам</w:t>
      </w:r>
      <w:r w:rsidR="00E4331B" w:rsidRPr="0048762F">
        <w:t xml:space="preserve"> по приведенной схеме:</w:t>
      </w:r>
      <w:r w:rsidR="006726F8" w:rsidRPr="0048762F">
        <w:t xml:space="preserve"> </w:t>
      </w:r>
    </w:p>
    <w:p w14:paraId="0151A0BF" w14:textId="4D688BB4" w:rsidR="00B62749" w:rsidRPr="0048762F" w:rsidRDefault="006726F8" w:rsidP="0048762F">
      <w:pPr>
        <w:pStyle w:val="main"/>
        <w:keepNext w:val="0"/>
        <w:keepLines w:val="0"/>
        <w:ind w:left="709" w:firstLine="0"/>
        <w:jc w:val="center"/>
      </w:pPr>
      <w:r w:rsidRPr="0048762F">
        <w:object w:dxaOrig="3315" w:dyaOrig="600" w14:anchorId="55160049">
          <v:shape id="_x0000_i1039" type="#_x0000_t75" style="width:166.5pt;height:30pt" o:ole="">
            <v:imagedata r:id="rId41" o:title=""/>
          </v:shape>
          <o:OLEObject Type="Embed" ProgID="Visio.Drawing.15" ShapeID="_x0000_i1039" DrawAspect="Content" ObjectID="_1696784131" r:id="rId42"/>
        </w:object>
      </w:r>
    </w:p>
    <w:p w14:paraId="664C9CF6" w14:textId="00FAAFA7" w:rsidR="007778CB" w:rsidRPr="0048762F" w:rsidRDefault="007778CB" w:rsidP="0048762F">
      <w:pPr>
        <w:pStyle w:val="main"/>
        <w:keepNext w:val="0"/>
        <w:keepLines w:val="0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15</w:t>
      </w:r>
      <w:r w:rsidRPr="0048762F">
        <w:rPr>
          <w:noProof/>
        </w:rPr>
        <w:fldChar w:fldCharType="end"/>
      </w:r>
      <w:r w:rsidRPr="0048762F">
        <w:t xml:space="preserve"> - Создание шаблонов документов, привязка шаблонов документо</w:t>
      </w:r>
      <w:proofErr w:type="gramStart"/>
      <w:r w:rsidRPr="0048762F">
        <w:t>в к встр</w:t>
      </w:r>
      <w:proofErr w:type="gramEnd"/>
      <w:r w:rsidRPr="0048762F">
        <w:t>ечам</w:t>
      </w:r>
    </w:p>
    <w:p w14:paraId="242E87D9" w14:textId="77777777" w:rsidR="007778CB" w:rsidRPr="0048762F" w:rsidRDefault="00B62749" w:rsidP="0048762F">
      <w:pPr>
        <w:pStyle w:val="main"/>
        <w:keepNext w:val="0"/>
        <w:keepLines w:val="0"/>
        <w:numPr>
          <w:ilvl w:val="0"/>
          <w:numId w:val="78"/>
        </w:numPr>
      </w:pPr>
      <w:r w:rsidRPr="0048762F">
        <w:t>Создание встреч по шаблонам встреч</w:t>
      </w:r>
      <w:r w:rsidR="00E4331B" w:rsidRPr="0048762F">
        <w:t xml:space="preserve"> по приведенной схеме:</w:t>
      </w:r>
    </w:p>
    <w:p w14:paraId="097C135D" w14:textId="2F89D706" w:rsidR="00B62749" w:rsidRPr="0048762F" w:rsidRDefault="006726F8" w:rsidP="0048762F">
      <w:pPr>
        <w:pStyle w:val="main"/>
        <w:keepNext w:val="0"/>
        <w:keepLines w:val="0"/>
        <w:ind w:left="709" w:firstLine="0"/>
        <w:jc w:val="center"/>
      </w:pPr>
      <w:r w:rsidRPr="0048762F">
        <w:object w:dxaOrig="1185" w:dyaOrig="1785" w14:anchorId="082DC443">
          <v:shape id="_x0000_i1040" type="#_x0000_t75" style="width:59.25pt;height:90pt" o:ole="">
            <v:imagedata r:id="rId43" o:title=""/>
          </v:shape>
          <o:OLEObject Type="Embed" ProgID="Visio.Drawing.15" ShapeID="_x0000_i1040" DrawAspect="Content" ObjectID="_1696784132" r:id="rId44"/>
        </w:object>
      </w:r>
    </w:p>
    <w:p w14:paraId="76790367" w14:textId="0FCDD983" w:rsidR="007778CB" w:rsidRPr="0048762F" w:rsidRDefault="007778CB" w:rsidP="0048762F">
      <w:pPr>
        <w:pStyle w:val="main"/>
        <w:keepNext w:val="0"/>
        <w:keepLines w:val="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16</w:t>
      </w:r>
      <w:r w:rsidRPr="0048762F">
        <w:rPr>
          <w:noProof/>
        </w:rPr>
        <w:fldChar w:fldCharType="end"/>
      </w:r>
      <w:r w:rsidRPr="0048762F">
        <w:t xml:space="preserve"> - Создание встреч по шаблонам встреч</w:t>
      </w:r>
    </w:p>
    <w:p w14:paraId="1B848653" w14:textId="77777777" w:rsidR="007778CB" w:rsidRPr="0048762F" w:rsidRDefault="001A39FE" w:rsidP="0048762F">
      <w:pPr>
        <w:pStyle w:val="main"/>
        <w:keepNext w:val="0"/>
        <w:keepLines w:val="0"/>
        <w:numPr>
          <w:ilvl w:val="0"/>
          <w:numId w:val="78"/>
        </w:numPr>
      </w:pPr>
      <w:r w:rsidRPr="0048762F">
        <w:t>Создание документов встречи по шаблонам</w:t>
      </w:r>
      <w:r w:rsidR="00E4331B" w:rsidRPr="0048762F">
        <w:t xml:space="preserve"> по приведенной схеме:</w:t>
      </w:r>
    </w:p>
    <w:p w14:paraId="511351E0" w14:textId="1ACFDB06" w:rsidR="006726F8" w:rsidRPr="0048762F" w:rsidRDefault="001A39FE" w:rsidP="0048762F">
      <w:pPr>
        <w:pStyle w:val="main"/>
        <w:keepNext w:val="0"/>
        <w:keepLines w:val="0"/>
        <w:ind w:left="709" w:firstLine="0"/>
        <w:jc w:val="center"/>
      </w:pPr>
      <w:r w:rsidRPr="0048762F">
        <w:object w:dxaOrig="3315" w:dyaOrig="600" w14:anchorId="779B6376">
          <v:shape id="_x0000_i1041" type="#_x0000_t75" style="width:166.5pt;height:30pt" o:ole="">
            <v:imagedata r:id="rId45" o:title=""/>
          </v:shape>
          <o:OLEObject Type="Embed" ProgID="Visio.Drawing.15" ShapeID="_x0000_i1041" DrawAspect="Content" ObjectID="_1696784133" r:id="rId46"/>
        </w:object>
      </w:r>
    </w:p>
    <w:p w14:paraId="5DD9223B" w14:textId="3CC6028F" w:rsidR="007778CB" w:rsidRPr="0048762F" w:rsidRDefault="007778CB" w:rsidP="0048762F">
      <w:pPr>
        <w:pStyle w:val="main"/>
        <w:keepNext w:val="0"/>
        <w:keepLines w:val="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17</w:t>
      </w:r>
      <w:r w:rsidRPr="0048762F">
        <w:rPr>
          <w:noProof/>
        </w:rPr>
        <w:fldChar w:fldCharType="end"/>
      </w:r>
      <w:r w:rsidRPr="0048762F">
        <w:t xml:space="preserve"> - Создание документов встречи по шаблонам</w:t>
      </w:r>
    </w:p>
    <w:p w14:paraId="33123DC9" w14:textId="77777777" w:rsidR="007778CB" w:rsidRPr="0048762F" w:rsidRDefault="007778CB" w:rsidP="0048762F">
      <w:pPr>
        <w:pStyle w:val="main"/>
        <w:keepNext w:val="0"/>
        <w:keepLines w:val="0"/>
        <w:ind w:left="709" w:firstLine="0"/>
        <w:jc w:val="center"/>
      </w:pPr>
    </w:p>
    <w:p w14:paraId="6E0325F2" w14:textId="77777777" w:rsidR="007778CB" w:rsidRPr="0048762F" w:rsidRDefault="00B62749" w:rsidP="0048762F">
      <w:pPr>
        <w:pStyle w:val="main"/>
        <w:keepNext w:val="0"/>
        <w:keepLines w:val="0"/>
        <w:numPr>
          <w:ilvl w:val="0"/>
          <w:numId w:val="78"/>
        </w:numPr>
      </w:pPr>
      <w:r w:rsidRPr="0048762F">
        <w:t>Учет экспертов как участников встреч</w:t>
      </w:r>
      <w:r w:rsidR="00E4331B" w:rsidRPr="0048762F">
        <w:t xml:space="preserve"> по приведенной схеме:</w:t>
      </w:r>
    </w:p>
    <w:p w14:paraId="7B9BEEE4" w14:textId="16B05610" w:rsidR="00B62749" w:rsidRPr="0048762F" w:rsidRDefault="001A39FE" w:rsidP="0048762F">
      <w:pPr>
        <w:pStyle w:val="main"/>
        <w:keepNext w:val="0"/>
        <w:keepLines w:val="0"/>
        <w:ind w:left="709" w:firstLine="0"/>
        <w:jc w:val="center"/>
      </w:pPr>
      <w:r w:rsidRPr="0048762F">
        <w:object w:dxaOrig="1185" w:dyaOrig="1785" w14:anchorId="19B98D33">
          <v:shape id="_x0000_i1042" type="#_x0000_t75" style="width:59.25pt;height:90pt" o:ole="">
            <v:imagedata r:id="rId47" o:title=""/>
          </v:shape>
          <o:OLEObject Type="Embed" ProgID="Visio.Drawing.15" ShapeID="_x0000_i1042" DrawAspect="Content" ObjectID="_1696784134" r:id="rId48"/>
        </w:object>
      </w:r>
    </w:p>
    <w:p w14:paraId="5A51FFFD" w14:textId="0B33D7D0" w:rsidR="007778CB" w:rsidRPr="0048762F" w:rsidRDefault="007778CB" w:rsidP="0048762F">
      <w:pPr>
        <w:pStyle w:val="main"/>
        <w:keepNext w:val="0"/>
        <w:keepLines w:val="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18</w:t>
      </w:r>
      <w:r w:rsidRPr="0048762F">
        <w:rPr>
          <w:noProof/>
        </w:rPr>
        <w:fldChar w:fldCharType="end"/>
      </w:r>
      <w:r w:rsidRPr="0048762F">
        <w:t xml:space="preserve"> - Учет экспертов как участников встреч по приведенной схеме</w:t>
      </w:r>
    </w:p>
    <w:p w14:paraId="131CEBFE" w14:textId="77777777" w:rsidR="007778CB" w:rsidRPr="0048762F" w:rsidRDefault="00E4331B" w:rsidP="0048762F">
      <w:pPr>
        <w:pStyle w:val="main"/>
        <w:keepNext w:val="0"/>
        <w:keepLines w:val="0"/>
        <w:numPr>
          <w:ilvl w:val="0"/>
          <w:numId w:val="78"/>
        </w:numPr>
      </w:pPr>
      <w:r w:rsidRPr="0048762F">
        <w:t>Учет контактов с экспертами по приведенной схеме:</w:t>
      </w:r>
    </w:p>
    <w:p w14:paraId="30E121D4" w14:textId="57961C61" w:rsidR="00E4331B" w:rsidRPr="0048762F" w:rsidRDefault="00E4331B" w:rsidP="0048762F">
      <w:pPr>
        <w:pStyle w:val="main"/>
        <w:keepNext w:val="0"/>
        <w:keepLines w:val="0"/>
        <w:ind w:left="709" w:firstLine="0"/>
        <w:jc w:val="center"/>
      </w:pPr>
      <w:r w:rsidRPr="0048762F">
        <w:object w:dxaOrig="6016" w:dyaOrig="646" w14:anchorId="57048C12">
          <v:shape id="_x0000_i1043" type="#_x0000_t75" style="width:300.75pt;height:33pt" o:ole="">
            <v:imagedata r:id="rId49" o:title=""/>
          </v:shape>
          <o:OLEObject Type="Embed" ProgID="Visio.Drawing.15" ShapeID="_x0000_i1043" DrawAspect="Content" ObjectID="_1696784135" r:id="rId50"/>
        </w:object>
      </w:r>
    </w:p>
    <w:p w14:paraId="6C26FBC8" w14:textId="3DEFD4AC" w:rsidR="007778CB" w:rsidRPr="0048762F" w:rsidRDefault="007778CB" w:rsidP="0048762F">
      <w:pPr>
        <w:pStyle w:val="main"/>
        <w:keepNext w:val="0"/>
        <w:keepLines w:val="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19</w:t>
      </w:r>
      <w:r w:rsidRPr="0048762F">
        <w:rPr>
          <w:noProof/>
        </w:rPr>
        <w:fldChar w:fldCharType="end"/>
      </w:r>
      <w:r w:rsidRPr="0048762F">
        <w:t xml:space="preserve"> - Учет контактов с экспертами</w:t>
      </w:r>
    </w:p>
    <w:p w14:paraId="2E9618F3" w14:textId="77777777" w:rsidR="007778CB" w:rsidRPr="0048762F" w:rsidRDefault="00E4331B" w:rsidP="0048762F">
      <w:pPr>
        <w:pStyle w:val="main"/>
        <w:keepNext w:val="0"/>
        <w:keepLines w:val="0"/>
        <w:numPr>
          <w:ilvl w:val="0"/>
          <w:numId w:val="78"/>
        </w:numPr>
        <w:jc w:val="left"/>
      </w:pPr>
      <w:r w:rsidRPr="0048762F">
        <w:t>Учет истории взаимодействий с экспертами по приведенной схеме:</w:t>
      </w:r>
    </w:p>
    <w:p w14:paraId="7DF1B187" w14:textId="158EF45F" w:rsidR="00E4331B" w:rsidRPr="0048762F" w:rsidRDefault="00E4331B" w:rsidP="0048762F">
      <w:pPr>
        <w:pStyle w:val="main"/>
        <w:keepNext w:val="0"/>
        <w:keepLines w:val="0"/>
        <w:ind w:left="709" w:firstLine="0"/>
        <w:jc w:val="center"/>
      </w:pPr>
      <w:r w:rsidRPr="0048762F">
        <w:object w:dxaOrig="1455" w:dyaOrig="1875" w14:anchorId="4524DE2D">
          <v:shape id="_x0000_i1044" type="#_x0000_t75" style="width:72.75pt;height:93.75pt" o:ole="">
            <v:imagedata r:id="rId51" o:title=""/>
          </v:shape>
          <o:OLEObject Type="Embed" ProgID="Visio.Drawing.15" ShapeID="_x0000_i1044" DrawAspect="Content" ObjectID="_1696784136" r:id="rId52"/>
        </w:object>
      </w:r>
    </w:p>
    <w:p w14:paraId="6FAE694B" w14:textId="139E60B1" w:rsidR="007778CB" w:rsidRPr="0048762F" w:rsidRDefault="007778CB" w:rsidP="0048762F">
      <w:pPr>
        <w:pStyle w:val="main"/>
        <w:keepNext w:val="0"/>
        <w:keepLines w:val="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20</w:t>
      </w:r>
      <w:r w:rsidRPr="0048762F">
        <w:rPr>
          <w:noProof/>
        </w:rPr>
        <w:fldChar w:fldCharType="end"/>
      </w:r>
      <w:r w:rsidRPr="0048762F">
        <w:t xml:space="preserve"> - Учет истории взаимодействий с экспертами</w:t>
      </w:r>
    </w:p>
    <w:p w14:paraId="110A4E12" w14:textId="77777777" w:rsidR="007778CB" w:rsidRPr="0048762F" w:rsidRDefault="00E4331B" w:rsidP="0048762F">
      <w:pPr>
        <w:pStyle w:val="main"/>
        <w:keepNext w:val="0"/>
        <w:keepLines w:val="0"/>
        <w:numPr>
          <w:ilvl w:val="0"/>
          <w:numId w:val="78"/>
        </w:numPr>
        <w:jc w:val="left"/>
      </w:pPr>
      <w:r w:rsidRPr="0048762F">
        <w:t>Расчет аналитических данных (общее кол-во, кол-во положительных и отрицательных контактов, способы связи) по истории взаимодействий по приведенной схеме:</w:t>
      </w:r>
    </w:p>
    <w:p w14:paraId="198AEFD5" w14:textId="69AA1DC6" w:rsidR="00E4331B" w:rsidRPr="0048762F" w:rsidRDefault="00E4331B" w:rsidP="0048762F">
      <w:pPr>
        <w:pStyle w:val="main"/>
        <w:keepNext w:val="0"/>
        <w:keepLines w:val="0"/>
        <w:ind w:left="709" w:firstLine="0"/>
        <w:jc w:val="center"/>
      </w:pPr>
      <w:r w:rsidRPr="0048762F">
        <w:object w:dxaOrig="3735" w:dyaOrig="465" w14:anchorId="6B201A80">
          <v:shape id="_x0000_i1045" type="#_x0000_t75" style="width:186.75pt;height:23.25pt" o:ole="">
            <v:imagedata r:id="rId53" o:title=""/>
          </v:shape>
          <o:OLEObject Type="Embed" ProgID="Visio.Drawing.15" ShapeID="_x0000_i1045" DrawAspect="Content" ObjectID="_1696784137" r:id="rId54"/>
        </w:object>
      </w:r>
    </w:p>
    <w:p w14:paraId="7FB26F6B" w14:textId="7C608984" w:rsidR="007778CB" w:rsidRPr="0048762F" w:rsidRDefault="007778CB" w:rsidP="0048762F">
      <w:pPr>
        <w:pStyle w:val="main"/>
        <w:keepNext w:val="0"/>
        <w:keepLines w:val="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21</w:t>
      </w:r>
      <w:r w:rsidRPr="0048762F">
        <w:rPr>
          <w:noProof/>
        </w:rPr>
        <w:fldChar w:fldCharType="end"/>
      </w:r>
      <w:r w:rsidRPr="0048762F">
        <w:t xml:space="preserve"> - Расчет аналитических данных (общее кол-во, кол-во положительных и отрицательных контактов, способы связи) по истории взаимодействий</w:t>
      </w:r>
    </w:p>
    <w:p w14:paraId="7B694E49" w14:textId="77777777" w:rsidR="007778CB" w:rsidRPr="0048762F" w:rsidRDefault="00E4331B" w:rsidP="0048762F">
      <w:pPr>
        <w:pStyle w:val="main"/>
        <w:keepNext w:val="0"/>
        <w:keepLines w:val="0"/>
        <w:numPr>
          <w:ilvl w:val="0"/>
          <w:numId w:val="78"/>
        </w:numPr>
        <w:jc w:val="left"/>
      </w:pPr>
      <w:r w:rsidRPr="0048762F">
        <w:t>Отправка уведомлений в случае превышения допустимых аналитических счетчиков по приведенной схеме:</w:t>
      </w:r>
    </w:p>
    <w:p w14:paraId="2AAF38DE" w14:textId="531BA2DB" w:rsidR="00E4331B" w:rsidRPr="0048762F" w:rsidRDefault="00E4331B" w:rsidP="0048762F">
      <w:pPr>
        <w:pStyle w:val="main"/>
        <w:keepNext w:val="0"/>
        <w:keepLines w:val="0"/>
        <w:ind w:left="709" w:firstLine="0"/>
        <w:jc w:val="center"/>
      </w:pPr>
      <w:r w:rsidRPr="0048762F">
        <w:object w:dxaOrig="1185" w:dyaOrig="1726" w14:anchorId="2985CEEE">
          <v:shape id="_x0000_i1046" type="#_x0000_t75" style="width:59.25pt;height:86.25pt" o:ole="">
            <v:imagedata r:id="rId55" o:title=""/>
          </v:shape>
          <o:OLEObject Type="Embed" ProgID="Visio.Drawing.15" ShapeID="_x0000_i1046" DrawAspect="Content" ObjectID="_1696784138" r:id="rId56"/>
        </w:object>
      </w:r>
    </w:p>
    <w:p w14:paraId="473C0D68" w14:textId="267EB0E4" w:rsidR="007778CB" w:rsidRPr="0048762F" w:rsidRDefault="007778CB" w:rsidP="0048762F">
      <w:pPr>
        <w:pStyle w:val="main"/>
        <w:keepNext w:val="0"/>
        <w:keepLines w:val="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22</w:t>
      </w:r>
      <w:r w:rsidRPr="0048762F">
        <w:rPr>
          <w:noProof/>
        </w:rPr>
        <w:fldChar w:fldCharType="end"/>
      </w:r>
      <w:r w:rsidRPr="0048762F">
        <w:t xml:space="preserve"> - Отправка уведомлений в случае превышения допустимых аналитических счетчиков</w:t>
      </w:r>
    </w:p>
    <w:p w14:paraId="6643846C" w14:textId="77777777" w:rsidR="007778CB" w:rsidRPr="0048762F" w:rsidRDefault="007778CB" w:rsidP="0048762F">
      <w:pPr>
        <w:pStyle w:val="main"/>
        <w:keepNext w:val="0"/>
        <w:keepLines w:val="0"/>
        <w:ind w:left="709" w:firstLine="0"/>
        <w:jc w:val="center"/>
      </w:pPr>
    </w:p>
    <w:p w14:paraId="153D7D3D" w14:textId="606D0476" w:rsidR="001A39FE" w:rsidRPr="0048762F" w:rsidRDefault="001A39FE" w:rsidP="0048762F">
      <w:pPr>
        <w:pStyle w:val="main"/>
        <w:keepNext w:val="0"/>
        <w:keepLines w:val="0"/>
      </w:pPr>
      <w:r w:rsidRPr="0048762F">
        <w:t>Диаграмм</w:t>
      </w:r>
      <w:r w:rsidR="00E4331B" w:rsidRPr="0048762F">
        <w:t>ы</w:t>
      </w:r>
      <w:r w:rsidRPr="0048762F">
        <w:t xml:space="preserve"> связей </w:t>
      </w:r>
      <w:r w:rsidR="00EA2406" w:rsidRPr="0048762F">
        <w:t>между объектами</w:t>
      </w:r>
      <w:r w:rsidR="00337EBC" w:rsidRPr="0048762F">
        <w:t>:</w:t>
      </w:r>
    </w:p>
    <w:p w14:paraId="1214C93D" w14:textId="77777777" w:rsidR="00E4331B" w:rsidRPr="0048762F" w:rsidRDefault="001A39FE" w:rsidP="0048762F">
      <w:pPr>
        <w:pStyle w:val="main"/>
        <w:keepNext w:val="0"/>
        <w:keepLines w:val="0"/>
        <w:jc w:val="center"/>
      </w:pPr>
      <w:r w:rsidRPr="0048762F">
        <w:object w:dxaOrig="3315" w:dyaOrig="3211" w14:anchorId="34A1A031">
          <v:shape id="_x0000_i1047" type="#_x0000_t75" style="width:166.5pt;height:162pt" o:ole="">
            <v:imagedata r:id="rId57" o:title=""/>
          </v:shape>
          <o:OLEObject Type="Embed" ProgID="Visio.Drawing.15" ShapeID="_x0000_i1047" DrawAspect="Content" ObjectID="_1696784139" r:id="rId58"/>
        </w:object>
      </w:r>
    </w:p>
    <w:p w14:paraId="35255995" w14:textId="19BDDD33" w:rsidR="001A39FE" w:rsidRPr="0048762F" w:rsidRDefault="00E4331B" w:rsidP="0048762F">
      <w:pPr>
        <w:pStyle w:val="main"/>
        <w:keepNext w:val="0"/>
        <w:keepLines w:val="0"/>
        <w:jc w:val="center"/>
      </w:pPr>
      <w:r w:rsidRPr="0048762F">
        <w:object w:dxaOrig="6750" w:dyaOrig="3255" w14:anchorId="6714884D">
          <v:shape id="_x0000_i1048" type="#_x0000_t75" style="width:337.5pt;height:162.75pt" o:ole="">
            <v:imagedata r:id="rId59" o:title=""/>
          </v:shape>
          <o:OLEObject Type="Embed" ProgID="Visio.Drawing.15" ShapeID="_x0000_i1048" DrawAspect="Content" ObjectID="_1696784140" r:id="rId60"/>
        </w:object>
      </w:r>
    </w:p>
    <w:p w14:paraId="03F7F6A8" w14:textId="3E2891F7" w:rsidR="007778CB" w:rsidRPr="0048762F" w:rsidRDefault="007778CB" w:rsidP="0048762F">
      <w:pPr>
        <w:pStyle w:val="main"/>
        <w:keepNext w:val="0"/>
        <w:keepLines w:val="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23</w:t>
      </w:r>
      <w:r w:rsidRPr="0048762F">
        <w:rPr>
          <w:noProof/>
        </w:rPr>
        <w:fldChar w:fldCharType="end"/>
      </w:r>
      <w:r w:rsidRPr="0048762F">
        <w:t xml:space="preserve"> - Диаграммы связей между объектами, участвующими в процессах</w:t>
      </w:r>
    </w:p>
    <w:p w14:paraId="1C64FD6B" w14:textId="5A5D6942" w:rsidR="006F734D" w:rsidRPr="0048762F" w:rsidRDefault="006F734D" w:rsidP="0048762F">
      <w:pPr>
        <w:pStyle w:val="150"/>
      </w:pPr>
      <w:r w:rsidRPr="0048762F">
        <w:t>Объе</w:t>
      </w:r>
      <w:proofErr w:type="gramStart"/>
      <w:r w:rsidRPr="0048762F">
        <w:t>кт Встр</w:t>
      </w:r>
      <w:proofErr w:type="gramEnd"/>
      <w:r w:rsidRPr="0048762F">
        <w:t>еча должен включать следующий атрибутивный состав:</w:t>
      </w:r>
    </w:p>
    <w:p w14:paraId="695AB155" w14:textId="77777777" w:rsidR="006F734D" w:rsidRPr="0048762F" w:rsidRDefault="006F734D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Дата начала;</w:t>
      </w:r>
    </w:p>
    <w:p w14:paraId="57520450" w14:textId="77777777" w:rsidR="006F734D" w:rsidRPr="0048762F" w:rsidRDefault="006F734D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Дата окончания;</w:t>
      </w:r>
    </w:p>
    <w:p w14:paraId="007C4343" w14:textId="77777777" w:rsidR="006F734D" w:rsidRPr="0048762F" w:rsidRDefault="006F734D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Наименование;</w:t>
      </w:r>
    </w:p>
    <w:p w14:paraId="3A2D1EC8" w14:textId="77777777" w:rsidR="006F734D" w:rsidRPr="0048762F" w:rsidRDefault="006F734D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Статус;</w:t>
      </w:r>
    </w:p>
    <w:p w14:paraId="7002B665" w14:textId="77777777" w:rsidR="006F734D" w:rsidRPr="0048762F" w:rsidRDefault="006F734D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Ответственный (ФРИИ);</w:t>
      </w:r>
    </w:p>
    <w:p w14:paraId="331C40E5" w14:textId="77777777" w:rsidR="006F734D" w:rsidRPr="0048762F" w:rsidRDefault="006F734D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Категория;</w:t>
      </w:r>
    </w:p>
    <w:p w14:paraId="5DF262F0" w14:textId="77777777" w:rsidR="006F734D" w:rsidRPr="0048762F" w:rsidRDefault="006F734D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Описание;</w:t>
      </w:r>
    </w:p>
    <w:p w14:paraId="36CA718C" w14:textId="77777777" w:rsidR="006F734D" w:rsidRPr="0048762F" w:rsidRDefault="006F734D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Список экспертов;</w:t>
      </w:r>
    </w:p>
    <w:p w14:paraId="0F72D1F7" w14:textId="77777777" w:rsidR="006F734D" w:rsidRPr="0048762F" w:rsidRDefault="006F734D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Место проведения;</w:t>
      </w:r>
    </w:p>
    <w:p w14:paraId="42EDBCDC" w14:textId="77777777" w:rsidR="006F734D" w:rsidRPr="0048762F" w:rsidRDefault="006F734D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Требования к проведению;</w:t>
      </w:r>
    </w:p>
    <w:p w14:paraId="35730C61" w14:textId="77777777" w:rsidR="006F734D" w:rsidRPr="0048762F" w:rsidRDefault="006F734D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Прикрепленные файлы;</w:t>
      </w:r>
    </w:p>
    <w:p w14:paraId="19AEB185" w14:textId="77777777" w:rsidR="006F734D" w:rsidRPr="0048762F" w:rsidRDefault="006F734D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 xml:space="preserve">Примечание; </w:t>
      </w:r>
    </w:p>
    <w:p w14:paraId="5DDCEB58" w14:textId="77777777" w:rsidR="006F734D" w:rsidRPr="0048762F" w:rsidRDefault="006F734D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Протокол заседания;</w:t>
      </w:r>
    </w:p>
    <w:p w14:paraId="7F3D795D" w14:textId="4C9BEEBB" w:rsidR="006F734D" w:rsidRPr="0048762F" w:rsidRDefault="006F734D" w:rsidP="0048762F">
      <w:pPr>
        <w:pStyle w:val="affffd"/>
        <w:numPr>
          <w:ilvl w:val="0"/>
          <w:numId w:val="73"/>
        </w:numPr>
        <w:spacing w:before="0" w:after="0" w:line="360" w:lineRule="auto"/>
      </w:pPr>
      <w:r w:rsidRPr="0048762F">
        <w:t>Итоговый документ</w:t>
      </w:r>
      <w:r w:rsidR="00EA2406" w:rsidRPr="0048762F">
        <w:t>.</w:t>
      </w:r>
    </w:p>
    <w:p w14:paraId="3BC31C67" w14:textId="1522490A" w:rsidR="006F734D" w:rsidRPr="0048762F" w:rsidRDefault="006F734D" w:rsidP="0048762F">
      <w:pPr>
        <w:pStyle w:val="main"/>
      </w:pPr>
      <w:r w:rsidRPr="0048762F">
        <w:t xml:space="preserve">В рамках работ по созданию </w:t>
      </w:r>
      <w:r w:rsidR="00EC783E" w:rsidRPr="0048762F">
        <w:t>Системы</w:t>
      </w:r>
      <w:r w:rsidRPr="0048762F">
        <w:t xml:space="preserve"> набор атрибутов сущности «Заседание» может быть скорректирован по согласованию с заказчиком.</w:t>
      </w:r>
    </w:p>
    <w:p w14:paraId="7A013BED" w14:textId="77777777" w:rsidR="006F734D" w:rsidRPr="0048762F" w:rsidRDefault="006F734D" w:rsidP="0048762F">
      <w:pPr>
        <w:pStyle w:val="150"/>
      </w:pPr>
    </w:p>
    <w:p w14:paraId="534AFEE2" w14:textId="19F6B28F" w:rsidR="009D72D3" w:rsidRPr="0048762F" w:rsidRDefault="009D72D3" w:rsidP="0048762F">
      <w:pPr>
        <w:pStyle w:val="33"/>
      </w:pPr>
      <w:bookmarkStart w:id="397" w:name="_Toc85659429"/>
      <w:r w:rsidRPr="0048762F">
        <w:t>Требованиям к функциям системного модуля «</w:t>
      </w:r>
      <w:r w:rsidR="00491034" w:rsidRPr="0048762F">
        <w:t>Модуль учета</w:t>
      </w:r>
      <w:r w:rsidRPr="0048762F">
        <w:t>»</w:t>
      </w:r>
      <w:bookmarkEnd w:id="397"/>
    </w:p>
    <w:p w14:paraId="75E86010" w14:textId="261B8641" w:rsidR="008E3469" w:rsidRPr="0048762F" w:rsidRDefault="009D72D3" w:rsidP="0048762F">
      <w:pPr>
        <w:pStyle w:val="main"/>
        <w:keepNext w:val="0"/>
        <w:keepLines w:val="0"/>
      </w:pPr>
      <w:r w:rsidRPr="0048762F">
        <w:t xml:space="preserve">Модуль должен обеспечивать </w:t>
      </w:r>
      <w:r w:rsidR="002A2420" w:rsidRPr="0048762F">
        <w:t>выполнение следующих функций</w:t>
      </w:r>
      <w:r w:rsidR="008E3469" w:rsidRPr="0048762F">
        <w:t>:</w:t>
      </w:r>
    </w:p>
    <w:p w14:paraId="2EF37054" w14:textId="77777777" w:rsidR="00152835" w:rsidRPr="0048762F" w:rsidRDefault="00152835" w:rsidP="0048762F">
      <w:pPr>
        <w:pStyle w:val="main"/>
        <w:keepNext w:val="0"/>
        <w:keepLines w:val="0"/>
        <w:numPr>
          <w:ilvl w:val="0"/>
          <w:numId w:val="80"/>
        </w:numPr>
      </w:pPr>
      <w:r w:rsidRPr="0048762F">
        <w:t>Регистрация типов счетов</w:t>
      </w:r>
    </w:p>
    <w:p w14:paraId="79F71C93" w14:textId="7B15D5DB" w:rsidR="00EA2406" w:rsidRPr="0048762F" w:rsidRDefault="00152835" w:rsidP="0048762F">
      <w:pPr>
        <w:pStyle w:val="main"/>
        <w:keepNext w:val="0"/>
        <w:keepLines w:val="0"/>
        <w:numPr>
          <w:ilvl w:val="0"/>
          <w:numId w:val="80"/>
        </w:numPr>
      </w:pPr>
      <w:r w:rsidRPr="0048762F">
        <w:t>Регистрация счетов для экспертов</w:t>
      </w:r>
      <w:r w:rsidR="00E4331B" w:rsidRPr="0048762F">
        <w:t xml:space="preserve"> по приведенной схеме:</w:t>
      </w:r>
      <w:r w:rsidRPr="0048762F">
        <w:t xml:space="preserve"> </w:t>
      </w:r>
    </w:p>
    <w:p w14:paraId="5A71C899" w14:textId="1FD643E3" w:rsidR="00152835" w:rsidRPr="0048762F" w:rsidRDefault="00152835" w:rsidP="0048762F">
      <w:pPr>
        <w:jc w:val="center"/>
      </w:pPr>
      <w:r w:rsidRPr="0048762F">
        <w:object w:dxaOrig="3046" w:dyaOrig="1771" w14:anchorId="48357681">
          <v:shape id="_x0000_i1049" type="#_x0000_t75" style="width:151.5pt;height:88.5pt" o:ole="">
            <v:imagedata r:id="rId61" o:title=""/>
          </v:shape>
          <o:OLEObject Type="Embed" ProgID="Visio.Drawing.15" ShapeID="_x0000_i1049" DrawAspect="Content" ObjectID="_1696784141" r:id="rId62"/>
        </w:object>
      </w:r>
    </w:p>
    <w:p w14:paraId="2E9B7A3C" w14:textId="3900853F" w:rsidR="00357096" w:rsidRPr="0048762F" w:rsidRDefault="00357096" w:rsidP="0048762F">
      <w:pPr>
        <w:pStyle w:val="main"/>
        <w:keepNext w:val="0"/>
        <w:keepLines w:val="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24</w:t>
      </w:r>
      <w:r w:rsidRPr="0048762F">
        <w:rPr>
          <w:noProof/>
        </w:rPr>
        <w:fldChar w:fldCharType="end"/>
      </w:r>
      <w:r w:rsidRPr="0048762F">
        <w:t xml:space="preserve"> - Регистрация счетов для экспертов</w:t>
      </w:r>
    </w:p>
    <w:p w14:paraId="11741D7A" w14:textId="77777777" w:rsidR="00357096" w:rsidRPr="0048762F" w:rsidRDefault="00357096" w:rsidP="0048762F">
      <w:pPr>
        <w:jc w:val="center"/>
      </w:pPr>
    </w:p>
    <w:p w14:paraId="66226656" w14:textId="462795A4" w:rsidR="00EA2406" w:rsidRPr="0048762F" w:rsidRDefault="00491034" w:rsidP="0048762F">
      <w:pPr>
        <w:pStyle w:val="main"/>
        <w:keepNext w:val="0"/>
        <w:keepLines w:val="0"/>
        <w:numPr>
          <w:ilvl w:val="0"/>
          <w:numId w:val="80"/>
        </w:numPr>
      </w:pPr>
      <w:r w:rsidRPr="0048762F">
        <w:t xml:space="preserve">Регистрация </w:t>
      </w:r>
      <w:r w:rsidR="00E40638" w:rsidRPr="0048762F">
        <w:t>форматов участия</w:t>
      </w:r>
      <w:r w:rsidRPr="0048762F">
        <w:t xml:space="preserve"> </w:t>
      </w:r>
      <w:r w:rsidR="00E40638" w:rsidRPr="0048762F">
        <w:t xml:space="preserve">для </w:t>
      </w:r>
      <w:r w:rsidRPr="0048762F">
        <w:t>эксперта в проектах</w:t>
      </w:r>
      <w:r w:rsidR="00E4331B" w:rsidRPr="0048762F">
        <w:t xml:space="preserve"> по приведенной схеме:</w:t>
      </w:r>
      <w:r w:rsidR="00152835" w:rsidRPr="0048762F">
        <w:t xml:space="preserve"> </w:t>
      </w:r>
    </w:p>
    <w:p w14:paraId="4D92E806" w14:textId="77A494B5" w:rsidR="008E3469" w:rsidRPr="0048762F" w:rsidRDefault="0053209A" w:rsidP="0048762F">
      <w:pPr>
        <w:jc w:val="center"/>
      </w:pPr>
      <w:r w:rsidRPr="0048762F">
        <w:object w:dxaOrig="1191" w:dyaOrig="1751" w14:anchorId="34E0519A">
          <v:shape id="_x0000_i1050" type="#_x0000_t75" style="width:59.25pt;height:87.75pt" o:ole="">
            <v:imagedata r:id="rId63" o:title=""/>
          </v:shape>
          <o:OLEObject Type="Embed" ProgID="Visio.Drawing.15" ShapeID="_x0000_i1050" DrawAspect="Content" ObjectID="_1696784142" r:id="rId64"/>
        </w:object>
      </w:r>
    </w:p>
    <w:p w14:paraId="49973E3E" w14:textId="40615BD6" w:rsidR="00357096" w:rsidRPr="0048762F" w:rsidRDefault="00357096" w:rsidP="0048762F">
      <w:pPr>
        <w:pStyle w:val="main"/>
        <w:keepNext w:val="0"/>
        <w:keepLines w:val="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25</w:t>
      </w:r>
      <w:r w:rsidRPr="0048762F">
        <w:rPr>
          <w:noProof/>
        </w:rPr>
        <w:fldChar w:fldCharType="end"/>
      </w:r>
      <w:r w:rsidRPr="0048762F">
        <w:t xml:space="preserve"> - Регистрация форматов участия для эксперта в проектах</w:t>
      </w:r>
    </w:p>
    <w:p w14:paraId="3D282EC6" w14:textId="77777777" w:rsidR="00357096" w:rsidRPr="0048762F" w:rsidRDefault="00357096" w:rsidP="0048762F">
      <w:pPr>
        <w:jc w:val="center"/>
      </w:pPr>
    </w:p>
    <w:p w14:paraId="45F2CD90" w14:textId="7FE9E5AD" w:rsidR="00EA2406" w:rsidRPr="0048762F" w:rsidRDefault="00152835" w:rsidP="0048762F">
      <w:pPr>
        <w:pStyle w:val="main"/>
        <w:keepNext w:val="0"/>
        <w:keepLines w:val="0"/>
        <w:numPr>
          <w:ilvl w:val="0"/>
          <w:numId w:val="80"/>
        </w:numPr>
      </w:pPr>
      <w:r w:rsidRPr="0048762F">
        <w:t xml:space="preserve">Создание </w:t>
      </w:r>
      <w:r w:rsidR="00E40638" w:rsidRPr="0048762F">
        <w:t>групп транзакций</w:t>
      </w:r>
      <w:r w:rsidRPr="0048762F">
        <w:t xml:space="preserve"> как группирующей функции для транзакций между счетами</w:t>
      </w:r>
      <w:r w:rsidR="00E4331B" w:rsidRPr="0048762F">
        <w:t xml:space="preserve"> по приведенной схеме:</w:t>
      </w:r>
      <w:r w:rsidRPr="0048762F">
        <w:t xml:space="preserve"> </w:t>
      </w:r>
    </w:p>
    <w:p w14:paraId="6D82787B" w14:textId="4B1D1CDA" w:rsidR="00491034" w:rsidRPr="0048762F" w:rsidRDefault="0053209A" w:rsidP="0048762F">
      <w:pPr>
        <w:jc w:val="center"/>
      </w:pPr>
      <w:r w:rsidRPr="0048762F">
        <w:object w:dxaOrig="1191" w:dyaOrig="1771" w14:anchorId="05CF0101">
          <v:shape id="_x0000_i1051" type="#_x0000_t75" style="width:59.25pt;height:88.5pt" o:ole="">
            <v:imagedata r:id="rId65" o:title=""/>
          </v:shape>
          <o:OLEObject Type="Embed" ProgID="Visio.Drawing.15" ShapeID="_x0000_i1051" DrawAspect="Content" ObjectID="_1696784143" r:id="rId66"/>
        </w:object>
      </w:r>
    </w:p>
    <w:p w14:paraId="2E474197" w14:textId="2FC28FA1" w:rsidR="00357096" w:rsidRPr="0048762F" w:rsidRDefault="00357096" w:rsidP="0048762F">
      <w:pPr>
        <w:pStyle w:val="main"/>
        <w:keepNext w:val="0"/>
        <w:keepLines w:val="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26</w:t>
      </w:r>
      <w:r w:rsidRPr="0048762F">
        <w:rPr>
          <w:noProof/>
        </w:rPr>
        <w:fldChar w:fldCharType="end"/>
      </w:r>
      <w:r w:rsidRPr="0048762F">
        <w:t xml:space="preserve"> - Создание групп транзакций как группирующей функции для транзакций между счетами</w:t>
      </w:r>
    </w:p>
    <w:p w14:paraId="6137A1CE" w14:textId="77777777" w:rsidR="00357096" w:rsidRPr="0048762F" w:rsidRDefault="00357096" w:rsidP="0048762F">
      <w:pPr>
        <w:jc w:val="center"/>
      </w:pPr>
    </w:p>
    <w:p w14:paraId="7E46ED14" w14:textId="0756E3C7" w:rsidR="00EA2406" w:rsidRPr="0048762F" w:rsidRDefault="00152835" w:rsidP="0048762F">
      <w:pPr>
        <w:pStyle w:val="main"/>
        <w:keepNext w:val="0"/>
        <w:keepLines w:val="0"/>
        <w:numPr>
          <w:ilvl w:val="0"/>
          <w:numId w:val="80"/>
        </w:numPr>
      </w:pPr>
      <w:r w:rsidRPr="0048762F">
        <w:t xml:space="preserve">Проведение транзакций между счетами для </w:t>
      </w:r>
      <w:r w:rsidR="00A76080" w:rsidRPr="0048762F">
        <w:t>определенных для эксперта Форматов участия</w:t>
      </w:r>
      <w:r w:rsidR="00357096" w:rsidRPr="0048762F">
        <w:t>:</w:t>
      </w:r>
    </w:p>
    <w:p w14:paraId="4C9A551C" w14:textId="3A9CC88A" w:rsidR="00152835" w:rsidRPr="0048762F" w:rsidRDefault="0053209A" w:rsidP="0048762F">
      <w:pPr>
        <w:jc w:val="center"/>
      </w:pPr>
      <w:r w:rsidRPr="0048762F">
        <w:object w:dxaOrig="3026" w:dyaOrig="2241" w14:anchorId="65C5FC97">
          <v:shape id="_x0000_i1052" type="#_x0000_t75" style="width:151.5pt;height:112.5pt" o:ole="">
            <v:imagedata r:id="rId67" o:title=""/>
          </v:shape>
          <o:OLEObject Type="Embed" ProgID="Visio.Drawing.15" ShapeID="_x0000_i1052" DrawAspect="Content" ObjectID="_1696784144" r:id="rId68"/>
        </w:object>
      </w:r>
    </w:p>
    <w:p w14:paraId="0FBF5C84" w14:textId="0376650C" w:rsidR="00357096" w:rsidRPr="0048762F" w:rsidRDefault="00357096" w:rsidP="0048762F">
      <w:pPr>
        <w:pStyle w:val="main"/>
        <w:keepNext w:val="0"/>
        <w:keepLines w:val="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27</w:t>
      </w:r>
      <w:r w:rsidRPr="0048762F">
        <w:rPr>
          <w:noProof/>
        </w:rPr>
        <w:fldChar w:fldCharType="end"/>
      </w:r>
      <w:r w:rsidRPr="0048762F">
        <w:t xml:space="preserve"> - Проведение транзакций между счетами для Форматов участия</w:t>
      </w:r>
    </w:p>
    <w:p w14:paraId="4F1E19B7" w14:textId="67B8F9E6" w:rsidR="00152835" w:rsidRPr="0048762F" w:rsidRDefault="00152835" w:rsidP="0048762F">
      <w:pPr>
        <w:pStyle w:val="main"/>
        <w:keepNext w:val="0"/>
        <w:keepLines w:val="0"/>
        <w:ind w:left="1069" w:firstLine="0"/>
      </w:pPr>
    </w:p>
    <w:p w14:paraId="3E57CDAA" w14:textId="69304393" w:rsidR="00134E55" w:rsidRPr="0048762F" w:rsidRDefault="00134E55" w:rsidP="0048762F">
      <w:pPr>
        <w:pStyle w:val="main"/>
        <w:keepNext w:val="0"/>
        <w:keepLines w:val="0"/>
        <w:ind w:left="1069" w:firstLine="0"/>
      </w:pPr>
      <w:r w:rsidRPr="0048762F">
        <w:t>Общая диаграмма связей объектов модуля</w:t>
      </w:r>
      <w:r w:rsidR="00A76080" w:rsidRPr="0048762F">
        <w:t xml:space="preserve"> учета</w:t>
      </w:r>
      <w:r w:rsidRPr="0048762F">
        <w:t>:</w:t>
      </w:r>
    </w:p>
    <w:p w14:paraId="5D410291" w14:textId="5F331473" w:rsidR="00134E55" w:rsidRPr="0048762F" w:rsidRDefault="00BC2147" w:rsidP="0048762F">
      <w:pPr>
        <w:jc w:val="center"/>
      </w:pPr>
      <w:r w:rsidRPr="0048762F">
        <w:object w:dxaOrig="4880" w:dyaOrig="4421" w14:anchorId="56134DBB">
          <v:shape id="_x0000_i1053" type="#_x0000_t75" style="width:243.75pt;height:221.25pt" o:ole="">
            <v:imagedata r:id="rId69" o:title=""/>
          </v:shape>
          <o:OLEObject Type="Embed" ProgID="Visio.Drawing.15" ShapeID="_x0000_i1053" DrawAspect="Content" ObjectID="_1696784145" r:id="rId70"/>
        </w:object>
      </w:r>
    </w:p>
    <w:p w14:paraId="6C36E01F" w14:textId="2B2497EE" w:rsidR="00357096" w:rsidRPr="0048762F" w:rsidRDefault="00357096" w:rsidP="0048762F">
      <w:pPr>
        <w:pStyle w:val="main"/>
        <w:keepNext w:val="0"/>
        <w:keepLines w:val="0"/>
        <w:jc w:val="center"/>
      </w:pPr>
      <w:r w:rsidRPr="0048762F">
        <w:t xml:space="preserve">Рисунок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Рисунок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28</w:t>
      </w:r>
      <w:r w:rsidRPr="0048762F">
        <w:rPr>
          <w:noProof/>
        </w:rPr>
        <w:fldChar w:fldCharType="end"/>
      </w:r>
      <w:r w:rsidRPr="0048762F">
        <w:t xml:space="preserve"> - Общая диаграмма связей объектов модуля учета</w:t>
      </w:r>
    </w:p>
    <w:p w14:paraId="7804051B" w14:textId="77777777" w:rsidR="000973F5" w:rsidRPr="0048762F" w:rsidRDefault="000973F5" w:rsidP="0048762F">
      <w:pPr>
        <w:pStyle w:val="main"/>
        <w:keepNext w:val="0"/>
        <w:keepLines w:val="0"/>
        <w:ind w:left="1069" w:firstLine="0"/>
      </w:pPr>
    </w:p>
    <w:p w14:paraId="3AEF3925" w14:textId="74D7E376" w:rsidR="000973F5" w:rsidRPr="0048762F" w:rsidRDefault="000973F5" w:rsidP="0048762F">
      <w:pPr>
        <w:pStyle w:val="33"/>
      </w:pPr>
      <w:bookmarkStart w:id="398" w:name="_Toc84985677"/>
      <w:bookmarkStart w:id="399" w:name="_Toc84985867"/>
      <w:bookmarkStart w:id="400" w:name="_Toc84985679"/>
      <w:bookmarkStart w:id="401" w:name="_Toc84985869"/>
      <w:bookmarkStart w:id="402" w:name="_Toc84985680"/>
      <w:bookmarkStart w:id="403" w:name="_Toc84985870"/>
      <w:bookmarkStart w:id="404" w:name="_Toc84985681"/>
      <w:bookmarkStart w:id="405" w:name="_Toc84985871"/>
      <w:bookmarkStart w:id="406" w:name="_Toc84985684"/>
      <w:bookmarkStart w:id="407" w:name="_Toc84985874"/>
      <w:bookmarkStart w:id="408" w:name="_Toc84985687"/>
      <w:bookmarkStart w:id="409" w:name="_Toc84985877"/>
      <w:bookmarkStart w:id="410" w:name="_Toc84985690"/>
      <w:bookmarkStart w:id="411" w:name="_Toc84985880"/>
      <w:bookmarkStart w:id="412" w:name="_Toc84985691"/>
      <w:bookmarkStart w:id="413" w:name="_Toc84985881"/>
      <w:bookmarkStart w:id="414" w:name="_Toc84985692"/>
      <w:bookmarkStart w:id="415" w:name="_Toc84985882"/>
      <w:bookmarkStart w:id="416" w:name="_Toc84985694"/>
      <w:bookmarkStart w:id="417" w:name="_Toc84985884"/>
      <w:bookmarkStart w:id="418" w:name="_Toc84985697"/>
      <w:bookmarkStart w:id="419" w:name="_Toc84985887"/>
      <w:bookmarkStart w:id="420" w:name="_Toc84985700"/>
      <w:bookmarkStart w:id="421" w:name="_Toc84985890"/>
      <w:bookmarkStart w:id="422" w:name="_Toc84985701"/>
      <w:bookmarkStart w:id="423" w:name="_Toc84985891"/>
      <w:bookmarkStart w:id="424" w:name="_Toc84985702"/>
      <w:bookmarkStart w:id="425" w:name="_Toc84985892"/>
      <w:bookmarkStart w:id="426" w:name="_Toc84985703"/>
      <w:bookmarkStart w:id="427" w:name="_Toc84985893"/>
      <w:bookmarkStart w:id="428" w:name="_Toc84985705"/>
      <w:bookmarkStart w:id="429" w:name="_Toc84985895"/>
      <w:bookmarkStart w:id="430" w:name="_Toc84985711"/>
      <w:bookmarkStart w:id="431" w:name="_Toc84985901"/>
      <w:bookmarkStart w:id="432" w:name="_Toc84985712"/>
      <w:bookmarkStart w:id="433" w:name="_Toc84985902"/>
      <w:bookmarkStart w:id="434" w:name="_Требованиям_к_функциям"/>
      <w:bookmarkStart w:id="435" w:name="_Toc84985715"/>
      <w:bookmarkStart w:id="436" w:name="_Toc84985905"/>
      <w:bookmarkStart w:id="437" w:name="_Toc84985717"/>
      <w:bookmarkStart w:id="438" w:name="_Toc84985907"/>
      <w:bookmarkStart w:id="439" w:name="_Toc84985724"/>
      <w:bookmarkStart w:id="440" w:name="_Toc84985914"/>
      <w:bookmarkStart w:id="441" w:name="_Toc84985737"/>
      <w:bookmarkStart w:id="442" w:name="_Toc84985927"/>
      <w:bookmarkStart w:id="443" w:name="_Toc84985749"/>
      <w:bookmarkStart w:id="444" w:name="_Toc84985939"/>
      <w:bookmarkStart w:id="445" w:name="_Toc85659430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r w:rsidRPr="0048762F">
        <w:t>Требованиям к функциям системного модуля «Модуль выборок»</w:t>
      </w:r>
      <w:bookmarkEnd w:id="445"/>
    </w:p>
    <w:p w14:paraId="32F62BB9" w14:textId="55837204" w:rsidR="0071544F" w:rsidRPr="0048762F" w:rsidRDefault="0046488C" w:rsidP="0048762F">
      <w:pPr>
        <w:pStyle w:val="main"/>
        <w:keepNext w:val="0"/>
        <w:keepLines w:val="0"/>
      </w:pPr>
      <w:r w:rsidRPr="0048762F">
        <w:t>Модуль должен обеспечивать выполнение следующих функций:</w:t>
      </w:r>
    </w:p>
    <w:p w14:paraId="243062CE" w14:textId="7F6A3B72" w:rsidR="0046488C" w:rsidRPr="0048762F" w:rsidRDefault="0046488C" w:rsidP="0048762F">
      <w:pPr>
        <w:pStyle w:val="main"/>
        <w:keepNext w:val="0"/>
        <w:keepLines w:val="0"/>
        <w:numPr>
          <w:ilvl w:val="0"/>
          <w:numId w:val="82"/>
        </w:numPr>
      </w:pPr>
      <w:r w:rsidRPr="0048762F">
        <w:t>Предоставлять возможность поиска и фильтрации по базовым параметрам эксперта</w:t>
      </w:r>
    </w:p>
    <w:p w14:paraId="79050680" w14:textId="6FC128AA" w:rsidR="0046488C" w:rsidRPr="0048762F" w:rsidRDefault="0046488C" w:rsidP="0048762F">
      <w:pPr>
        <w:pStyle w:val="main"/>
        <w:keepNext w:val="0"/>
        <w:keepLines w:val="0"/>
        <w:numPr>
          <w:ilvl w:val="0"/>
          <w:numId w:val="82"/>
        </w:numPr>
      </w:pPr>
      <w:r w:rsidRPr="0048762F">
        <w:t>Предоставлять возможность поиска и фильтрации по дополнительным параметрам эксперта, указанным администраторами в настройках модуля экспертов</w:t>
      </w:r>
    </w:p>
    <w:p w14:paraId="7F0DC7FE" w14:textId="0BD124A3" w:rsidR="0046488C" w:rsidRPr="0048762F" w:rsidRDefault="0046488C" w:rsidP="0048762F">
      <w:pPr>
        <w:pStyle w:val="main"/>
        <w:keepNext w:val="0"/>
        <w:keepLines w:val="0"/>
        <w:numPr>
          <w:ilvl w:val="0"/>
          <w:numId w:val="82"/>
        </w:numPr>
      </w:pPr>
      <w:r w:rsidRPr="0048762F">
        <w:t xml:space="preserve">Предоставлять возможность поиска и фильтрации по различным параметрам-связям экспертов с остальными модулями </w:t>
      </w:r>
    </w:p>
    <w:p w14:paraId="41B9031F" w14:textId="2F39CBDD" w:rsidR="0046488C" w:rsidRPr="0048762F" w:rsidRDefault="0046488C" w:rsidP="0048762F">
      <w:pPr>
        <w:pStyle w:val="main"/>
        <w:keepNext w:val="0"/>
        <w:keepLines w:val="0"/>
        <w:numPr>
          <w:ilvl w:val="0"/>
          <w:numId w:val="82"/>
        </w:numPr>
      </w:pPr>
      <w:r w:rsidRPr="0048762F">
        <w:t>Предоставлять возможность поиска и фильтрации по различным аналитическим данным экспертов</w:t>
      </w:r>
    </w:p>
    <w:p w14:paraId="2EB9D62D" w14:textId="61FE6C01" w:rsidR="0046488C" w:rsidRPr="0048762F" w:rsidRDefault="0046488C" w:rsidP="0048762F">
      <w:pPr>
        <w:pStyle w:val="main"/>
        <w:keepNext w:val="0"/>
        <w:keepLines w:val="0"/>
        <w:numPr>
          <w:ilvl w:val="0"/>
          <w:numId w:val="82"/>
        </w:numPr>
      </w:pPr>
      <w:r w:rsidRPr="0048762F">
        <w:t>Предоставлять возможность поиска и фильтрации по различным рассчитанным рейтингам экспертов</w:t>
      </w:r>
    </w:p>
    <w:p w14:paraId="788247BD" w14:textId="59072AE0" w:rsidR="0046488C" w:rsidRPr="0048762F" w:rsidRDefault="0046488C" w:rsidP="0048762F">
      <w:pPr>
        <w:pStyle w:val="main"/>
        <w:keepNext w:val="0"/>
        <w:keepLines w:val="0"/>
        <w:numPr>
          <w:ilvl w:val="0"/>
          <w:numId w:val="82"/>
        </w:numPr>
      </w:pPr>
      <w:r w:rsidRPr="0048762F">
        <w:t>Отображать полученную выборку в виде таблицы с возможностью дополнительной сортировки и перехода в карточки экспертов</w:t>
      </w:r>
    </w:p>
    <w:p w14:paraId="221EAD22" w14:textId="77777777" w:rsidR="0046488C" w:rsidRPr="0048762F" w:rsidRDefault="0046488C" w:rsidP="0048762F">
      <w:pPr>
        <w:pStyle w:val="main"/>
        <w:keepNext w:val="0"/>
        <w:keepLines w:val="0"/>
      </w:pPr>
    </w:p>
    <w:p w14:paraId="6B65550D" w14:textId="77777777" w:rsidR="0071544F" w:rsidRPr="0048762F" w:rsidRDefault="0071544F" w:rsidP="0048762F">
      <w:pPr>
        <w:pStyle w:val="33"/>
      </w:pPr>
      <w:bookmarkStart w:id="446" w:name="_Toc85659431"/>
      <w:r w:rsidRPr="0048762F">
        <w:t>Требования к назначению ролей пользователям</w:t>
      </w:r>
      <w:bookmarkEnd w:id="446"/>
    </w:p>
    <w:p w14:paraId="6969DBE3" w14:textId="02F08D22" w:rsidR="0071544F" w:rsidRPr="0048762F" w:rsidRDefault="0071544F" w:rsidP="0048762F">
      <w:pPr>
        <w:pStyle w:val="main"/>
      </w:pPr>
      <w:r w:rsidRPr="0048762F">
        <w:t>Внутри Системы должны быть определены следующие роли пользователей:</w:t>
      </w:r>
    </w:p>
    <w:p w14:paraId="1D257E77" w14:textId="4015F3A4" w:rsidR="0071544F" w:rsidRPr="0048762F" w:rsidRDefault="0071544F" w:rsidP="0048762F">
      <w:pPr>
        <w:pStyle w:val="main"/>
        <w:keepNext w:val="0"/>
        <w:keepLines w:val="0"/>
        <w:numPr>
          <w:ilvl w:val="0"/>
          <w:numId w:val="74"/>
        </w:numPr>
      </w:pPr>
      <w:r w:rsidRPr="0048762F">
        <w:t xml:space="preserve">«Специалист» - сотрудник </w:t>
      </w:r>
      <w:r w:rsidR="00434A18" w:rsidRPr="0048762F">
        <w:t>Фонда</w:t>
      </w:r>
      <w:r w:rsidRPr="0048762F">
        <w:t xml:space="preserve">, отвечающий за организацию и проведение заседаний и обсуждений документов, либо другой исследовательской работы. </w:t>
      </w:r>
      <w:proofErr w:type="gramStart"/>
      <w:r w:rsidRPr="0048762F">
        <w:t>Ответственный</w:t>
      </w:r>
      <w:proofErr w:type="gramEnd"/>
      <w:r w:rsidRPr="0048762F">
        <w:t xml:space="preserve"> за формирование списка экспертов, выявление и формализацию их мнений по теме заседаний. </w:t>
      </w:r>
    </w:p>
    <w:p w14:paraId="42715D64" w14:textId="77777777" w:rsidR="0071544F" w:rsidRPr="0048762F" w:rsidRDefault="0071544F" w:rsidP="0048762F">
      <w:pPr>
        <w:pStyle w:val="main"/>
        <w:keepNext w:val="0"/>
        <w:keepLines w:val="0"/>
        <w:numPr>
          <w:ilvl w:val="0"/>
          <w:numId w:val="74"/>
        </w:numPr>
      </w:pPr>
      <w:r w:rsidRPr="0048762F">
        <w:t>«Эксперт» - лицо, обладающее специальными знаниями по тематике проводимых мероприятий (заседаний), а также предоставляющее свои предложения и экспертные оценки в рамках коллективного обсуждения.</w:t>
      </w:r>
    </w:p>
    <w:p w14:paraId="07451219" w14:textId="69861387" w:rsidR="0071544F" w:rsidRPr="0048762F" w:rsidRDefault="0071544F" w:rsidP="0048762F">
      <w:pPr>
        <w:pStyle w:val="main"/>
        <w:keepNext w:val="0"/>
        <w:keepLines w:val="0"/>
        <w:ind w:left="927" w:firstLine="0"/>
      </w:pPr>
      <w:r w:rsidRPr="0048762F">
        <w:t>Эксперт может выступать в качестве спикера, участника рабочей группы, члена ассоциации.</w:t>
      </w:r>
    </w:p>
    <w:p w14:paraId="58B88480" w14:textId="77777777" w:rsidR="0071544F" w:rsidRPr="0048762F" w:rsidRDefault="0071544F" w:rsidP="0048762F">
      <w:pPr>
        <w:pStyle w:val="main"/>
        <w:keepNext w:val="0"/>
        <w:keepLines w:val="0"/>
        <w:numPr>
          <w:ilvl w:val="0"/>
          <w:numId w:val="74"/>
        </w:numPr>
      </w:pPr>
      <w:r w:rsidRPr="0048762F">
        <w:t>«Слушатель» - лицо, принимающее участие в мероприятиях. Не участвует в коллективных обсуждениях.</w:t>
      </w:r>
    </w:p>
    <w:p w14:paraId="564AD39C" w14:textId="5299577C" w:rsidR="00BD1F69" w:rsidRPr="0048762F" w:rsidRDefault="0071544F" w:rsidP="0048762F">
      <w:pPr>
        <w:pStyle w:val="main"/>
        <w:keepNext w:val="0"/>
        <w:keepLines w:val="0"/>
        <w:numPr>
          <w:ilvl w:val="0"/>
          <w:numId w:val="74"/>
        </w:numPr>
      </w:pPr>
      <w:r w:rsidRPr="0048762F">
        <w:t>«Администратор» - отвечающий за осуществление настроек различных модулей системы, регистрацию учетных записей пользователей, а также отслеживание работоспособности Системы.</w:t>
      </w:r>
    </w:p>
    <w:p w14:paraId="75BED9FC" w14:textId="68746DA8" w:rsidR="0019570A" w:rsidRPr="0048762F" w:rsidRDefault="0019570A" w:rsidP="0048762F">
      <w:pPr>
        <w:pStyle w:val="23"/>
      </w:pPr>
      <w:bookmarkStart w:id="447" w:name="_Требования_к_информационному"/>
      <w:bookmarkStart w:id="448" w:name="_Toc505270636"/>
      <w:bookmarkStart w:id="449" w:name="_Toc85659432"/>
      <w:bookmarkEnd w:id="447"/>
      <w:r w:rsidRPr="0048762F">
        <w:t>Требования к видам обеспечения</w:t>
      </w:r>
      <w:bookmarkEnd w:id="448"/>
      <w:bookmarkEnd w:id="449"/>
    </w:p>
    <w:p w14:paraId="500F67CF" w14:textId="29F43050" w:rsidR="0019570A" w:rsidRPr="0048762F" w:rsidRDefault="0019570A" w:rsidP="0048762F">
      <w:pPr>
        <w:pStyle w:val="33"/>
      </w:pPr>
      <w:bookmarkStart w:id="450" w:name="_Toc85659433"/>
      <w:r w:rsidRPr="0048762F">
        <w:t>Требования информационному обеспечению системы</w:t>
      </w:r>
      <w:bookmarkEnd w:id="450"/>
    </w:p>
    <w:p w14:paraId="744EC274" w14:textId="02ADBB32" w:rsidR="00DD6243" w:rsidRPr="0048762F" w:rsidRDefault="00DD6243" w:rsidP="0048762F">
      <w:pPr>
        <w:pStyle w:val="main"/>
      </w:pPr>
      <w:r w:rsidRPr="0048762F">
        <w:t xml:space="preserve">Уровень хранения данных в Системе должен быть построен на основе современной реляционной СУБД. Для обеспечения целостности данных в качестве СУБД должна использоваться </w:t>
      </w:r>
      <w:r w:rsidR="00633822" w:rsidRPr="0048762F">
        <w:rPr>
          <w:lang w:val="en-US"/>
        </w:rPr>
        <w:t>PostgreSQL</w:t>
      </w:r>
      <w:r w:rsidR="00633822" w:rsidRPr="0048762F">
        <w:rPr>
          <w:rFonts w:eastAsia="Times New Roman"/>
        </w:rPr>
        <w:t xml:space="preserve"> или </w:t>
      </w:r>
      <w:r w:rsidR="00633822" w:rsidRPr="0048762F">
        <w:rPr>
          <w:lang w:val="en-US"/>
        </w:rPr>
        <w:t>MySQL</w:t>
      </w:r>
      <w:r w:rsidRPr="0048762F">
        <w:t>.</w:t>
      </w:r>
    </w:p>
    <w:p w14:paraId="332B5695" w14:textId="77777777" w:rsidR="00DD6243" w:rsidRPr="0048762F" w:rsidRDefault="00DD6243" w:rsidP="0048762F">
      <w:pPr>
        <w:pStyle w:val="main"/>
      </w:pPr>
      <w:r w:rsidRPr="0048762F">
        <w:t>Средства СУБД, а также средства используемых операционных систем должны обеспечивать документирование и протоколирование обрабатываемой в Системе информации.</w:t>
      </w:r>
    </w:p>
    <w:p w14:paraId="7002F4FF" w14:textId="28C341D2" w:rsidR="00DD6243" w:rsidRPr="0048762F" w:rsidRDefault="00DD6243" w:rsidP="0048762F">
      <w:pPr>
        <w:pStyle w:val="main"/>
      </w:pPr>
      <w:r w:rsidRPr="0048762F">
        <w:t>Технические средства, обеспечивающие хранение информации, должны использовать современные технологии, позволяющие обеспечить повышенную надежность хранения данных и оперативную замену оборудования.</w:t>
      </w:r>
    </w:p>
    <w:p w14:paraId="272CDE4D" w14:textId="74B355C8" w:rsidR="00A317FF" w:rsidRPr="0048762F" w:rsidRDefault="00FC557D" w:rsidP="0048762F">
      <w:pPr>
        <w:pStyle w:val="151"/>
        <w:numPr>
          <w:ilvl w:val="0"/>
          <w:numId w:val="0"/>
        </w:numPr>
        <w:ind w:left="567"/>
      </w:pPr>
      <w:r w:rsidRPr="0048762F">
        <w:t xml:space="preserve">В рамках работ по созданию </w:t>
      </w:r>
      <w:r w:rsidR="00E77943" w:rsidRPr="0048762F">
        <w:t xml:space="preserve">Системы </w:t>
      </w:r>
      <w:r w:rsidR="009B2AF7" w:rsidRPr="0048762F">
        <w:t>набор атрибутов сущности «Проект» может быть скорректирован</w:t>
      </w:r>
      <w:r w:rsidRPr="0048762F">
        <w:t xml:space="preserve"> по согласованию с заказчиком</w:t>
      </w:r>
      <w:r w:rsidR="009B2AF7" w:rsidRPr="0048762F">
        <w:t>.</w:t>
      </w:r>
    </w:p>
    <w:p w14:paraId="255C010C" w14:textId="77777777" w:rsidR="00C03CB1" w:rsidRPr="0048762F" w:rsidRDefault="00C03CB1" w:rsidP="0048762F">
      <w:pPr>
        <w:pStyle w:val="151"/>
        <w:numPr>
          <w:ilvl w:val="0"/>
          <w:numId w:val="0"/>
        </w:numPr>
        <w:ind w:left="567"/>
      </w:pPr>
    </w:p>
    <w:p w14:paraId="5891AB6A" w14:textId="5447DFA6" w:rsidR="0019570A" w:rsidRPr="0048762F" w:rsidRDefault="0019570A" w:rsidP="0048762F">
      <w:pPr>
        <w:pStyle w:val="33"/>
      </w:pPr>
      <w:bookmarkStart w:id="451" w:name="_Toc85659434"/>
      <w:r w:rsidRPr="0048762F">
        <w:t>Требования к программному обеспечению системы</w:t>
      </w:r>
      <w:bookmarkEnd w:id="451"/>
    </w:p>
    <w:p w14:paraId="0B55E50F" w14:textId="1D083F09" w:rsidR="00DE20F2" w:rsidRPr="0048762F" w:rsidRDefault="00DE20F2" w:rsidP="0048762F">
      <w:pPr>
        <w:pStyle w:val="main"/>
      </w:pPr>
      <w:r w:rsidRPr="0048762F">
        <w:t>При создании системы приоритет должен отдаваться решениям, которые могут быть интегрированы в качестве элементов системы в готовом виде или доработаны под требования технического задания.</w:t>
      </w:r>
    </w:p>
    <w:p w14:paraId="79411BFB" w14:textId="77777777" w:rsidR="00DE20F2" w:rsidRPr="0048762F" w:rsidRDefault="00DE20F2" w:rsidP="0048762F">
      <w:pPr>
        <w:pStyle w:val="main"/>
      </w:pPr>
      <w:r w:rsidRPr="0048762F">
        <w:t xml:space="preserve">При создании элементов системы должно приниматься во внимание возможность использования имеющихся </w:t>
      </w:r>
      <w:proofErr w:type="spellStart"/>
      <w:r w:rsidRPr="0048762F">
        <w:t>open</w:t>
      </w:r>
      <w:proofErr w:type="spellEnd"/>
      <w:r w:rsidRPr="0048762F">
        <w:t xml:space="preserve"> </w:t>
      </w:r>
      <w:proofErr w:type="spellStart"/>
      <w:r w:rsidRPr="0048762F">
        <w:t>source</w:t>
      </w:r>
      <w:proofErr w:type="spellEnd"/>
      <w:r w:rsidRPr="0048762F">
        <w:t xml:space="preserve"> решений. При этом необходимо оценивать их функциональность, лицензионные ограничения, размер и активность сообщества, динамику их развития, объем и сложность работ при интеграции.</w:t>
      </w:r>
    </w:p>
    <w:p w14:paraId="51DB5A7A" w14:textId="45011ABD" w:rsidR="00DE20F2" w:rsidRPr="0048762F" w:rsidRDefault="00DE20F2" w:rsidP="0048762F">
      <w:pPr>
        <w:pStyle w:val="main"/>
      </w:pPr>
      <w:r w:rsidRPr="0048762F">
        <w:t>Элементы системы должны интегрироваться с помощью открытых и широко распространенных протоколов обмена данными.</w:t>
      </w:r>
    </w:p>
    <w:p w14:paraId="566BA9E3" w14:textId="77777777" w:rsidR="003A01D9" w:rsidRPr="0048762F" w:rsidRDefault="003A01D9" w:rsidP="0048762F">
      <w:pPr>
        <w:pStyle w:val="main"/>
      </w:pPr>
    </w:p>
    <w:p w14:paraId="645BB5B9" w14:textId="77777777" w:rsidR="00201269" w:rsidRPr="0048762F" w:rsidRDefault="00201269" w:rsidP="0048762F"/>
    <w:p w14:paraId="07FF3DB8" w14:textId="7FA22570" w:rsidR="0019570A" w:rsidRPr="0048762F" w:rsidRDefault="0019570A" w:rsidP="0048762F">
      <w:pPr>
        <w:pStyle w:val="33"/>
      </w:pPr>
      <w:bookmarkStart w:id="452" w:name="_Toc85659435"/>
      <w:r w:rsidRPr="0048762F">
        <w:t>Требования к техническому обеспечению</w:t>
      </w:r>
      <w:bookmarkEnd w:id="452"/>
    </w:p>
    <w:p w14:paraId="5F5DB347" w14:textId="77777777" w:rsidR="002B316D" w:rsidRPr="0048762F" w:rsidRDefault="002B316D" w:rsidP="0048762F">
      <w:pPr>
        <w:rPr>
          <w:rFonts w:eastAsiaTheme="minorHAnsi"/>
        </w:rPr>
      </w:pPr>
    </w:p>
    <w:p w14:paraId="28B38921" w14:textId="4140B547" w:rsidR="002B316D" w:rsidRPr="0048762F" w:rsidRDefault="002B316D" w:rsidP="0048762F">
      <w:pPr>
        <w:pStyle w:val="main"/>
      </w:pPr>
      <w:r w:rsidRPr="0048762F">
        <w:t>Сервер баз данных должен отвечать требования не ниже</w:t>
      </w:r>
      <w:r w:rsidR="00BD7475" w:rsidRPr="0048762F">
        <w:t xml:space="preserve"> предоставленных</w:t>
      </w:r>
      <w:r w:rsidRPr="0048762F">
        <w:t xml:space="preserve"> в таблице</w:t>
      </w:r>
      <w:r w:rsidR="00E054D0" w:rsidRPr="0048762F">
        <w:t xml:space="preserve"> </w:t>
      </w:r>
      <w:r w:rsidR="00E054D0" w:rsidRPr="0048762F">
        <w:fldChar w:fldCharType="begin"/>
      </w:r>
      <w:r w:rsidR="00E054D0" w:rsidRPr="0048762F">
        <w:instrText xml:space="preserve"> REF _Ref467259672 \h \# \0  \* MERGEFORMAT </w:instrText>
      </w:r>
      <w:r w:rsidR="00E054D0" w:rsidRPr="0048762F">
        <w:fldChar w:fldCharType="separate"/>
      </w:r>
      <w:r w:rsidR="009376B2">
        <w:t>2</w:t>
      </w:r>
      <w:r w:rsidR="00E054D0" w:rsidRPr="0048762F">
        <w:fldChar w:fldCharType="end"/>
      </w:r>
      <w:r w:rsidR="00E054D0" w:rsidRPr="0048762F">
        <w:t>.</w:t>
      </w:r>
    </w:p>
    <w:p w14:paraId="7D0D3EB8" w14:textId="667D73DD" w:rsidR="00E054D0" w:rsidRPr="0048762F" w:rsidRDefault="00E054D0" w:rsidP="0048762F">
      <w:pPr>
        <w:pStyle w:val="150"/>
        <w:ind w:firstLine="0"/>
      </w:pPr>
      <w:bookmarkStart w:id="453" w:name="_Ref467259672"/>
      <w:r w:rsidRPr="0048762F">
        <w:t xml:space="preserve">Таблица </w:t>
      </w:r>
      <w:r w:rsidR="00823A38" w:rsidRPr="0048762F">
        <w:rPr>
          <w:noProof/>
        </w:rPr>
        <w:fldChar w:fldCharType="begin"/>
      </w:r>
      <w:r w:rsidR="00823A38" w:rsidRPr="0048762F">
        <w:rPr>
          <w:noProof/>
        </w:rPr>
        <w:instrText xml:space="preserve"> SEQ Таблица \* ARABIC </w:instrText>
      </w:r>
      <w:r w:rsidR="00823A38" w:rsidRPr="0048762F">
        <w:rPr>
          <w:noProof/>
        </w:rPr>
        <w:fldChar w:fldCharType="separate"/>
      </w:r>
      <w:r w:rsidR="009376B2">
        <w:rPr>
          <w:noProof/>
        </w:rPr>
        <w:t>2</w:t>
      </w:r>
      <w:r w:rsidR="00823A38" w:rsidRPr="0048762F">
        <w:rPr>
          <w:noProof/>
        </w:rPr>
        <w:fldChar w:fldCharType="end"/>
      </w:r>
      <w:bookmarkEnd w:id="453"/>
      <w:r w:rsidRPr="0048762F">
        <w:t xml:space="preserve"> – Технические характеристики сервера базы данных</w:t>
      </w:r>
    </w:p>
    <w:tbl>
      <w:tblPr>
        <w:tblStyle w:val="afffff0"/>
        <w:tblW w:w="0" w:type="auto"/>
        <w:tblLook w:val="04A0" w:firstRow="1" w:lastRow="0" w:firstColumn="1" w:lastColumn="0" w:noHBand="0" w:noVBand="1"/>
      </w:tblPr>
      <w:tblGrid>
        <w:gridCol w:w="445"/>
        <w:gridCol w:w="3948"/>
        <w:gridCol w:w="5498"/>
      </w:tblGrid>
      <w:tr w:rsidR="0048762F" w:rsidRPr="0048762F" w14:paraId="38333F19" w14:textId="77777777" w:rsidTr="007B66B1">
        <w:trPr>
          <w:trHeight w:val="66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084C4" w14:textId="77777777" w:rsidR="002B316D" w:rsidRPr="0048762F" w:rsidRDefault="002B316D" w:rsidP="0048762F">
            <w:pPr>
              <w:spacing w:line="360" w:lineRule="auto"/>
              <w:jc w:val="center"/>
              <w:rPr>
                <w:lang w:eastAsia="en-US"/>
              </w:rPr>
            </w:pPr>
            <w:r w:rsidRPr="0048762F">
              <w:rPr>
                <w:lang w:eastAsia="en-US"/>
              </w:rPr>
              <w:t>№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21B82" w14:textId="77777777" w:rsidR="002B316D" w:rsidRPr="0048762F" w:rsidRDefault="002B316D" w:rsidP="0048762F">
            <w:pPr>
              <w:spacing w:line="360" w:lineRule="auto"/>
              <w:jc w:val="center"/>
              <w:rPr>
                <w:lang w:eastAsia="en-US"/>
              </w:rPr>
            </w:pPr>
            <w:r w:rsidRPr="0048762F">
              <w:rPr>
                <w:lang w:eastAsia="en-US"/>
              </w:rPr>
              <w:t>Характеристика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62EEF" w14:textId="77777777" w:rsidR="002B316D" w:rsidRPr="0048762F" w:rsidRDefault="002B316D" w:rsidP="0048762F">
            <w:pPr>
              <w:spacing w:line="360" w:lineRule="auto"/>
              <w:jc w:val="center"/>
              <w:rPr>
                <w:lang w:eastAsia="en-US"/>
              </w:rPr>
            </w:pPr>
            <w:r w:rsidRPr="0048762F">
              <w:rPr>
                <w:lang w:eastAsia="en-US"/>
              </w:rPr>
              <w:t>Значение</w:t>
            </w:r>
          </w:p>
        </w:tc>
      </w:tr>
      <w:tr w:rsidR="0048762F" w:rsidRPr="0048762F" w14:paraId="6EF1BA2D" w14:textId="77777777" w:rsidTr="007B66B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655F" w14:textId="77777777" w:rsidR="002B316D" w:rsidRPr="0048762F" w:rsidRDefault="002B316D" w:rsidP="0048762F">
            <w:pPr>
              <w:pStyle w:val="affffff0"/>
              <w:numPr>
                <w:ilvl w:val="0"/>
                <w:numId w:val="68"/>
              </w:numPr>
              <w:spacing w:line="360" w:lineRule="auto"/>
              <w:ind w:left="0" w:firstLine="29"/>
              <w:rPr>
                <w:lang w:eastAsia="en-US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5A555" w14:textId="77777777" w:rsidR="002B316D" w:rsidRPr="0048762F" w:rsidRDefault="002B316D" w:rsidP="0048762F">
            <w:pPr>
              <w:spacing w:line="360" w:lineRule="auto"/>
              <w:rPr>
                <w:lang w:eastAsia="en-US"/>
              </w:rPr>
            </w:pPr>
            <w:r w:rsidRPr="0048762F">
              <w:rPr>
                <w:lang w:eastAsia="en-US"/>
              </w:rPr>
              <w:t>RAM, Гб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9414" w14:textId="6EB77C18" w:rsidR="002B316D" w:rsidRPr="0048762F" w:rsidRDefault="002B316D" w:rsidP="0048762F">
            <w:pPr>
              <w:spacing w:line="360" w:lineRule="auto"/>
              <w:rPr>
                <w:lang w:eastAsia="en-US"/>
              </w:rPr>
            </w:pPr>
            <w:r w:rsidRPr="0048762F">
              <w:rPr>
                <w:lang w:val="en-US" w:eastAsia="en-US"/>
              </w:rPr>
              <w:t>1</w:t>
            </w:r>
            <w:r w:rsidR="007B66B1" w:rsidRPr="0048762F">
              <w:rPr>
                <w:lang w:eastAsia="en-US"/>
              </w:rPr>
              <w:t>2</w:t>
            </w:r>
          </w:p>
        </w:tc>
      </w:tr>
      <w:tr w:rsidR="0048762F" w:rsidRPr="0048762F" w14:paraId="20049402" w14:textId="77777777" w:rsidTr="007B66B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3460" w14:textId="77777777" w:rsidR="002B316D" w:rsidRPr="0048762F" w:rsidRDefault="002B316D" w:rsidP="0048762F">
            <w:pPr>
              <w:pStyle w:val="affffff0"/>
              <w:numPr>
                <w:ilvl w:val="0"/>
                <w:numId w:val="68"/>
              </w:numPr>
              <w:spacing w:line="360" w:lineRule="auto"/>
              <w:ind w:left="0" w:firstLine="29"/>
              <w:rPr>
                <w:lang w:val="en-US" w:eastAsia="en-US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63399" w14:textId="77777777" w:rsidR="002B316D" w:rsidRPr="0048762F" w:rsidRDefault="002B316D" w:rsidP="0048762F">
            <w:pPr>
              <w:spacing w:line="360" w:lineRule="auto"/>
              <w:rPr>
                <w:lang w:val="en-US" w:eastAsia="en-US"/>
              </w:rPr>
            </w:pPr>
            <w:r w:rsidRPr="0048762F">
              <w:rPr>
                <w:lang w:val="en-US" w:eastAsia="en-US"/>
              </w:rPr>
              <w:t>vCPU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63D8F" w14:textId="77777777" w:rsidR="002B316D" w:rsidRPr="0048762F" w:rsidRDefault="002B316D" w:rsidP="0048762F">
            <w:pPr>
              <w:spacing w:line="360" w:lineRule="auto"/>
              <w:rPr>
                <w:lang w:val="en-US" w:eastAsia="en-US"/>
              </w:rPr>
            </w:pPr>
            <w:r w:rsidRPr="0048762F">
              <w:rPr>
                <w:lang w:val="en-US" w:eastAsia="en-US"/>
              </w:rPr>
              <w:t>8</w:t>
            </w:r>
          </w:p>
        </w:tc>
      </w:tr>
      <w:tr w:rsidR="0048762F" w:rsidRPr="0048762F" w14:paraId="2A2D613F" w14:textId="77777777" w:rsidTr="007B66B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CA58" w14:textId="77777777" w:rsidR="002B316D" w:rsidRPr="0048762F" w:rsidRDefault="002B316D" w:rsidP="0048762F">
            <w:pPr>
              <w:pStyle w:val="affffff0"/>
              <w:numPr>
                <w:ilvl w:val="0"/>
                <w:numId w:val="68"/>
              </w:numPr>
              <w:spacing w:line="360" w:lineRule="auto"/>
              <w:ind w:left="0" w:firstLine="29"/>
              <w:rPr>
                <w:lang w:eastAsia="en-US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585F5" w14:textId="77777777" w:rsidR="002B316D" w:rsidRPr="0048762F" w:rsidRDefault="002B316D" w:rsidP="0048762F">
            <w:pPr>
              <w:spacing w:line="360" w:lineRule="auto"/>
              <w:rPr>
                <w:lang w:val="en-US" w:eastAsia="en-US"/>
              </w:rPr>
            </w:pPr>
            <w:r w:rsidRPr="0048762F">
              <w:rPr>
                <w:lang w:eastAsia="en-US"/>
              </w:rPr>
              <w:t xml:space="preserve">HDD </w:t>
            </w:r>
            <w:proofErr w:type="spellStart"/>
            <w:r w:rsidRPr="0048762F">
              <w:rPr>
                <w:lang w:val="en-US" w:eastAsia="en-US"/>
              </w:rPr>
              <w:t>Системный</w:t>
            </w:r>
            <w:proofErr w:type="spellEnd"/>
            <w:r w:rsidRPr="0048762F">
              <w:rPr>
                <w:lang w:val="en-US" w:eastAsia="en-US"/>
              </w:rPr>
              <w:t xml:space="preserve"> </w:t>
            </w:r>
            <w:proofErr w:type="spellStart"/>
            <w:r w:rsidRPr="0048762F">
              <w:rPr>
                <w:lang w:val="en-US" w:eastAsia="en-US"/>
              </w:rPr>
              <w:t>раздел</w:t>
            </w:r>
            <w:proofErr w:type="spellEnd"/>
            <w:r w:rsidRPr="0048762F">
              <w:rPr>
                <w:lang w:eastAsia="en-US"/>
              </w:rPr>
              <w:t>, Гб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0E8BC" w14:textId="3D03A20A" w:rsidR="002B316D" w:rsidRPr="0048762F" w:rsidRDefault="00DE0328" w:rsidP="0048762F">
            <w:pPr>
              <w:spacing w:line="360" w:lineRule="auto"/>
              <w:rPr>
                <w:lang w:eastAsia="en-US"/>
              </w:rPr>
            </w:pPr>
            <w:r w:rsidRPr="0048762F">
              <w:rPr>
                <w:lang w:val="en-US" w:eastAsia="en-US"/>
              </w:rPr>
              <w:t>5</w:t>
            </w:r>
            <w:r w:rsidR="00D15330" w:rsidRPr="0048762F">
              <w:rPr>
                <w:lang w:eastAsia="en-US"/>
              </w:rPr>
              <w:t>0</w:t>
            </w:r>
            <w:r w:rsidR="002B316D" w:rsidRPr="0048762F">
              <w:rPr>
                <w:lang w:eastAsia="en-US"/>
              </w:rPr>
              <w:t>0</w:t>
            </w:r>
          </w:p>
        </w:tc>
      </w:tr>
      <w:tr w:rsidR="0048762F" w:rsidRPr="0048762F" w14:paraId="01D7B55F" w14:textId="77777777" w:rsidTr="007B66B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6569" w14:textId="77777777" w:rsidR="002B316D" w:rsidRPr="0048762F" w:rsidRDefault="002B316D" w:rsidP="0048762F">
            <w:pPr>
              <w:pStyle w:val="affffff0"/>
              <w:numPr>
                <w:ilvl w:val="0"/>
                <w:numId w:val="68"/>
              </w:numPr>
              <w:spacing w:line="360" w:lineRule="auto"/>
              <w:ind w:left="0" w:firstLine="29"/>
              <w:rPr>
                <w:lang w:eastAsia="en-US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3779" w14:textId="77777777" w:rsidR="002B316D" w:rsidRPr="0048762F" w:rsidRDefault="002B316D" w:rsidP="0048762F">
            <w:pPr>
              <w:spacing w:line="360" w:lineRule="auto"/>
              <w:rPr>
                <w:lang w:eastAsia="en-US"/>
              </w:rPr>
            </w:pPr>
            <w:r w:rsidRPr="0048762F">
              <w:rPr>
                <w:lang w:eastAsia="en-US"/>
              </w:rPr>
              <w:t>Операционная система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7FDFD" w14:textId="03BD891E" w:rsidR="00B34DE5" w:rsidRPr="0048762F" w:rsidRDefault="005C6160" w:rsidP="0048762F">
            <w:pPr>
              <w:spacing w:line="360" w:lineRule="auto"/>
              <w:rPr>
                <w:lang w:eastAsia="en-US"/>
              </w:rPr>
            </w:pPr>
            <w:r w:rsidRPr="0048762F">
              <w:rPr>
                <w:lang w:val="en-US" w:eastAsia="en-US"/>
              </w:rPr>
              <w:t>Linux</w:t>
            </w:r>
            <w:r w:rsidRPr="0048762F">
              <w:rPr>
                <w:lang w:eastAsia="en-US"/>
              </w:rPr>
              <w:t xml:space="preserve"> или </w:t>
            </w:r>
            <w:r w:rsidR="002B316D" w:rsidRPr="0048762F">
              <w:rPr>
                <w:lang w:val="en-US" w:eastAsia="en-US"/>
              </w:rPr>
              <w:t>Microsoft</w:t>
            </w:r>
            <w:r w:rsidR="002B316D" w:rsidRPr="0048762F">
              <w:rPr>
                <w:lang w:eastAsia="en-US"/>
              </w:rPr>
              <w:t xml:space="preserve"> </w:t>
            </w:r>
            <w:r w:rsidR="002B316D" w:rsidRPr="0048762F">
              <w:rPr>
                <w:lang w:val="en-US" w:eastAsia="en-US"/>
              </w:rPr>
              <w:t>Windows</w:t>
            </w:r>
            <w:r w:rsidR="002B316D" w:rsidRPr="0048762F">
              <w:rPr>
                <w:lang w:eastAsia="en-US"/>
              </w:rPr>
              <w:t xml:space="preserve"> </w:t>
            </w:r>
            <w:r w:rsidR="002B316D" w:rsidRPr="0048762F">
              <w:rPr>
                <w:lang w:val="en-US" w:eastAsia="en-US"/>
              </w:rPr>
              <w:t>Server</w:t>
            </w:r>
            <w:r w:rsidR="002B316D" w:rsidRPr="0048762F">
              <w:rPr>
                <w:lang w:eastAsia="en-US"/>
              </w:rPr>
              <w:t xml:space="preserve"> 2012 </w:t>
            </w:r>
            <w:r w:rsidR="002B316D" w:rsidRPr="0048762F">
              <w:rPr>
                <w:lang w:val="en-US" w:eastAsia="en-US"/>
              </w:rPr>
              <w:t>R</w:t>
            </w:r>
            <w:r w:rsidR="002B316D" w:rsidRPr="0048762F">
              <w:rPr>
                <w:lang w:eastAsia="en-US"/>
              </w:rPr>
              <w:t xml:space="preserve">2 </w:t>
            </w:r>
            <w:proofErr w:type="spellStart"/>
            <w:r w:rsidR="002B316D" w:rsidRPr="0048762F">
              <w:rPr>
                <w:lang w:val="en-US" w:eastAsia="en-US"/>
              </w:rPr>
              <w:t>Standart</w:t>
            </w:r>
            <w:proofErr w:type="spellEnd"/>
            <w:r w:rsidR="00D15330" w:rsidRPr="0048762F">
              <w:rPr>
                <w:lang w:eastAsia="en-US"/>
              </w:rPr>
              <w:t xml:space="preserve"> и выше</w:t>
            </w:r>
            <w:r w:rsidRPr="0048762F">
              <w:rPr>
                <w:lang w:eastAsia="en-US"/>
              </w:rPr>
              <w:t xml:space="preserve"> (предпочтительнее </w:t>
            </w:r>
            <w:r w:rsidR="00B34DE5" w:rsidRPr="0048762F">
              <w:rPr>
                <w:lang w:val="en-US" w:eastAsia="en-US"/>
              </w:rPr>
              <w:t>Linux</w:t>
            </w:r>
            <w:r w:rsidRPr="0048762F">
              <w:rPr>
                <w:lang w:eastAsia="en-US"/>
              </w:rPr>
              <w:t>)</w:t>
            </w:r>
          </w:p>
        </w:tc>
      </w:tr>
      <w:tr w:rsidR="0048762F" w:rsidRPr="00DD663B" w14:paraId="5D9CCF2E" w14:textId="77777777" w:rsidTr="007B66B1">
        <w:trPr>
          <w:trHeight w:val="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A48D" w14:textId="77777777" w:rsidR="002B316D" w:rsidRPr="0048762F" w:rsidRDefault="002B316D" w:rsidP="0048762F">
            <w:pPr>
              <w:pStyle w:val="affffff0"/>
              <w:numPr>
                <w:ilvl w:val="0"/>
                <w:numId w:val="68"/>
              </w:numPr>
              <w:spacing w:line="360" w:lineRule="auto"/>
              <w:ind w:left="0" w:firstLine="29"/>
              <w:rPr>
                <w:lang w:eastAsia="en-US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6810E" w14:textId="7AE73F40" w:rsidR="002B316D" w:rsidRPr="0048762F" w:rsidRDefault="007B66B1" w:rsidP="0048762F">
            <w:pPr>
              <w:spacing w:line="360" w:lineRule="auto"/>
              <w:rPr>
                <w:lang w:eastAsia="en-US"/>
              </w:rPr>
            </w:pPr>
            <w:r w:rsidRPr="0048762F">
              <w:rPr>
                <w:lang w:eastAsia="en-US"/>
              </w:rPr>
              <w:t>Обязательные программные компоненты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7B360" w14:textId="77777777" w:rsidR="007B66B1" w:rsidRPr="0048762F" w:rsidRDefault="007B66B1" w:rsidP="0048762F">
            <w:pPr>
              <w:rPr>
                <w:lang w:val="en-US" w:eastAsia="en-US"/>
              </w:rPr>
            </w:pPr>
            <w:r w:rsidRPr="0048762F">
              <w:rPr>
                <w:lang w:val="en-US" w:eastAsia="en-US"/>
              </w:rPr>
              <w:t>PostgreSQL ODBC Driver x64,</w:t>
            </w:r>
          </w:p>
          <w:p w14:paraId="08A934E2" w14:textId="77777777" w:rsidR="007B66B1" w:rsidRPr="0048762F" w:rsidRDefault="007B66B1" w:rsidP="0048762F">
            <w:pPr>
              <w:rPr>
                <w:lang w:val="en-US" w:eastAsia="en-US"/>
              </w:rPr>
            </w:pPr>
            <w:r w:rsidRPr="0048762F">
              <w:rPr>
                <w:lang w:val="en-US" w:eastAsia="en-US"/>
              </w:rPr>
              <w:t>MySQL Server 5.5 x64</w:t>
            </w:r>
          </w:p>
          <w:p w14:paraId="3469FC48" w14:textId="1DA1CA28" w:rsidR="007B66B1" w:rsidRPr="0048762F" w:rsidRDefault="007B66B1" w:rsidP="0048762F">
            <w:pPr>
              <w:rPr>
                <w:lang w:val="en-US" w:eastAsia="en-US"/>
              </w:rPr>
            </w:pPr>
            <w:r w:rsidRPr="0048762F">
              <w:rPr>
                <w:lang w:val="en-US" w:eastAsia="en-US"/>
              </w:rPr>
              <w:t>MySQL Connector/ODBC 5.3.6 x86,</w:t>
            </w:r>
          </w:p>
          <w:p w14:paraId="3BE1B9AC" w14:textId="5EA8A208" w:rsidR="002B316D" w:rsidRPr="0048762F" w:rsidRDefault="007B66B1" w:rsidP="0048762F">
            <w:pPr>
              <w:rPr>
                <w:lang w:val="en-US" w:eastAsia="en-US"/>
              </w:rPr>
            </w:pPr>
            <w:r w:rsidRPr="0048762F">
              <w:rPr>
                <w:lang w:val="en-US" w:eastAsia="en-US"/>
              </w:rPr>
              <w:t>PostgreSQL x64.</w:t>
            </w:r>
          </w:p>
        </w:tc>
      </w:tr>
    </w:tbl>
    <w:p w14:paraId="5A0C0EBC" w14:textId="57970210" w:rsidR="002B316D" w:rsidRPr="0048762F" w:rsidRDefault="002B316D" w:rsidP="0048762F">
      <w:pPr>
        <w:pStyle w:val="main"/>
      </w:pPr>
      <w:r w:rsidRPr="0048762F">
        <w:t>Сервера, используемые в системе, должны быть связаны в локальную сеть с пропускной способностью не менее 100 Мбит/с (предпочтительно 1000 Мбит/с).</w:t>
      </w:r>
    </w:p>
    <w:p w14:paraId="45587A20" w14:textId="17B77DDA" w:rsidR="000A5F2B" w:rsidRPr="0048762F" w:rsidRDefault="00B136B6" w:rsidP="0048762F">
      <w:pPr>
        <w:pStyle w:val="main"/>
      </w:pPr>
      <w:r w:rsidRPr="0048762F">
        <w:t xml:space="preserve">Система может включать в себя </w:t>
      </w:r>
      <w:r w:rsidR="00C627C0" w:rsidRPr="0048762F">
        <w:t xml:space="preserve">элементы </w:t>
      </w:r>
      <w:proofErr w:type="spellStart"/>
      <w:r w:rsidRPr="0048762F">
        <w:t>OpenSource</w:t>
      </w:r>
      <w:proofErr w:type="spellEnd"/>
      <w:r w:rsidRPr="0048762F">
        <w:t xml:space="preserve"> </w:t>
      </w:r>
      <w:r w:rsidR="00C627C0" w:rsidRPr="0048762F">
        <w:t>ПО</w:t>
      </w:r>
      <w:r w:rsidRPr="0048762F">
        <w:t xml:space="preserve">, а также </w:t>
      </w:r>
      <w:r w:rsidR="00C627C0" w:rsidRPr="0048762F">
        <w:t>использовать</w:t>
      </w:r>
      <w:r w:rsidR="000A5F2B" w:rsidRPr="0048762F">
        <w:t xml:space="preserve"> </w:t>
      </w:r>
      <w:r w:rsidR="00C627C0" w:rsidRPr="0048762F">
        <w:t>готовые</w:t>
      </w:r>
      <w:r w:rsidR="000A5F2B" w:rsidRPr="0048762F">
        <w:t xml:space="preserve"> </w:t>
      </w:r>
      <w:r w:rsidR="00C627C0" w:rsidRPr="0048762F">
        <w:t>сторонние</w:t>
      </w:r>
      <w:r w:rsidR="000A5F2B" w:rsidRPr="0048762F">
        <w:t xml:space="preserve"> Платформ</w:t>
      </w:r>
      <w:r w:rsidR="00C627C0" w:rsidRPr="0048762F">
        <w:t>енные компоненты</w:t>
      </w:r>
      <w:r w:rsidR="000A5F2B" w:rsidRPr="0048762F">
        <w:t>.</w:t>
      </w:r>
      <w:r w:rsidRPr="0048762F">
        <w:t xml:space="preserve"> </w:t>
      </w:r>
      <w:r w:rsidR="00C627C0" w:rsidRPr="0048762F">
        <w:t xml:space="preserve">Перечень </w:t>
      </w:r>
      <w:proofErr w:type="gramStart"/>
      <w:r w:rsidR="00C627C0" w:rsidRPr="0048762F">
        <w:t>стороннего</w:t>
      </w:r>
      <w:proofErr w:type="gramEnd"/>
      <w:r w:rsidR="00C627C0" w:rsidRPr="0048762F">
        <w:t xml:space="preserve"> ПО использованного при реализации функциональной части Системы должен быть предоставлен Заказчику в рабочей документации по проекту. </w:t>
      </w:r>
      <w:r w:rsidRPr="0048762F">
        <w:t xml:space="preserve">Исходный код разработанного функционала Системы должен быть передан </w:t>
      </w:r>
      <w:r w:rsidR="00C627C0" w:rsidRPr="0048762F">
        <w:t>Заказчику</w:t>
      </w:r>
      <w:r w:rsidRPr="0048762F">
        <w:t xml:space="preserve">. </w:t>
      </w:r>
    </w:p>
    <w:p w14:paraId="1B9E2B93" w14:textId="0EE92588" w:rsidR="002B316D" w:rsidRPr="0048762F" w:rsidRDefault="002B316D" w:rsidP="0048762F">
      <w:pPr>
        <w:spacing w:line="360" w:lineRule="auto"/>
        <w:rPr>
          <w:rFonts w:eastAsiaTheme="minorHAnsi"/>
        </w:rPr>
      </w:pPr>
    </w:p>
    <w:p w14:paraId="222EBC31" w14:textId="4413208E" w:rsidR="000A0A11" w:rsidRPr="0048762F" w:rsidRDefault="000A0A11" w:rsidP="0048762F">
      <w:bookmarkStart w:id="454" w:name="_Toc423093171"/>
      <w:bookmarkStart w:id="455" w:name="_Toc424566160"/>
      <w:bookmarkStart w:id="456" w:name="_Toc424566383"/>
      <w:bookmarkStart w:id="457" w:name="_Toc414900517"/>
      <w:bookmarkStart w:id="458" w:name="_Toc416265316"/>
    </w:p>
    <w:p w14:paraId="2CD4B352" w14:textId="4102F66E" w:rsidR="00A317FF" w:rsidRPr="0048762F" w:rsidRDefault="00A317FF" w:rsidP="0048762F"/>
    <w:p w14:paraId="29B4B0A8" w14:textId="5D797893" w:rsidR="00A317FF" w:rsidRPr="0048762F" w:rsidRDefault="00A317FF" w:rsidP="0048762F"/>
    <w:p w14:paraId="181379B2" w14:textId="3DF2150A" w:rsidR="00A317FF" w:rsidRPr="0048762F" w:rsidRDefault="00A317FF" w:rsidP="0048762F"/>
    <w:p w14:paraId="0B1DFEAC" w14:textId="7D3E8806" w:rsidR="00A317FF" w:rsidRPr="0048762F" w:rsidRDefault="00A317FF" w:rsidP="0048762F"/>
    <w:p w14:paraId="62F53D99" w14:textId="3BC7E329" w:rsidR="00A317FF" w:rsidRPr="0048762F" w:rsidRDefault="00A317FF" w:rsidP="0048762F"/>
    <w:p w14:paraId="7E627A00" w14:textId="24ED1BE9" w:rsidR="00A317FF" w:rsidRPr="0048762F" w:rsidRDefault="00A317FF" w:rsidP="0048762F"/>
    <w:p w14:paraId="37547823" w14:textId="4E6AB88A" w:rsidR="00A317FF" w:rsidRPr="0048762F" w:rsidRDefault="00A317FF" w:rsidP="0048762F"/>
    <w:p w14:paraId="6F367420" w14:textId="77777777" w:rsidR="00A317FF" w:rsidRPr="0048762F" w:rsidRDefault="00A317FF" w:rsidP="0048762F"/>
    <w:p w14:paraId="0CD3DEDA" w14:textId="77777777" w:rsidR="00A317FF" w:rsidRPr="0048762F" w:rsidRDefault="00A317FF" w:rsidP="0048762F">
      <w:pPr>
        <w:pStyle w:val="affffd"/>
        <w:spacing w:before="0" w:after="0" w:line="360" w:lineRule="auto"/>
        <w:ind w:left="1287" w:firstLine="0"/>
      </w:pP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454"/>
    <w:bookmarkEnd w:id="455"/>
    <w:bookmarkEnd w:id="456"/>
    <w:bookmarkEnd w:id="457"/>
    <w:bookmarkEnd w:id="458"/>
    <w:p w14:paraId="0AA071AA" w14:textId="10375E7B" w:rsidR="00776E95" w:rsidRPr="0048762F" w:rsidRDefault="00776E95" w:rsidP="0048762F"/>
    <w:p w14:paraId="342D144D" w14:textId="7497EDAC" w:rsidR="00BE6F59" w:rsidRPr="0048762F" w:rsidRDefault="003A06DF" w:rsidP="0048762F">
      <w:pPr>
        <w:pStyle w:val="11"/>
        <w:numPr>
          <w:ilvl w:val="0"/>
          <w:numId w:val="1"/>
        </w:numPr>
      </w:pPr>
      <w:bookmarkStart w:id="459" w:name="_ПРИЛОЖЕНИЕ_А"/>
      <w:bookmarkStart w:id="460" w:name="_Toc85659436"/>
      <w:bookmarkEnd w:id="459"/>
      <w:r w:rsidRPr="0048762F">
        <w:t>СОСТАВ И СОДЕРЖАНИЕ</w:t>
      </w:r>
      <w:r w:rsidR="00233F15" w:rsidRPr="0048762F">
        <w:t xml:space="preserve"> </w:t>
      </w:r>
      <w:r w:rsidRPr="0048762F">
        <w:t>РАБОТ ПО СОЗДАНИЮ (РАЗВИТИЮ) СИСТЕМЫ</w:t>
      </w:r>
      <w:bookmarkEnd w:id="460"/>
    </w:p>
    <w:tbl>
      <w:tblPr>
        <w:tblStyle w:val="2f4"/>
        <w:tblW w:w="10212" w:type="dxa"/>
        <w:tblLook w:val="04A0" w:firstRow="1" w:lastRow="0" w:firstColumn="1" w:lastColumn="0" w:noHBand="0" w:noVBand="1"/>
      </w:tblPr>
      <w:tblGrid>
        <w:gridCol w:w="755"/>
        <w:gridCol w:w="1946"/>
        <w:gridCol w:w="3176"/>
        <w:gridCol w:w="3108"/>
        <w:gridCol w:w="1227"/>
      </w:tblGrid>
      <w:tr w:rsidR="0048762F" w:rsidRPr="0048762F" w14:paraId="7EDC4573" w14:textId="2CCF337E" w:rsidTr="0048762F">
        <w:tc>
          <w:tcPr>
            <w:tcW w:w="686" w:type="dxa"/>
          </w:tcPr>
          <w:p w14:paraId="3CE815B5" w14:textId="0AC62ABD" w:rsidR="00CF54B2" w:rsidRPr="0048762F" w:rsidRDefault="00CF54B2" w:rsidP="0048762F">
            <w:pPr>
              <w:rPr>
                <w:rFonts w:ascii="Times New Roman" w:hAnsi="Times New Roman" w:cs="Times New Roman"/>
                <w:b/>
                <w:bCs/>
              </w:rPr>
            </w:pPr>
            <w:r w:rsidRPr="0048762F">
              <w:rPr>
                <w:rFonts w:ascii="Times New Roman" w:hAnsi="Times New Roman" w:cs="Times New Roman"/>
                <w:b/>
                <w:bCs/>
              </w:rPr>
              <w:t>Этап</w:t>
            </w:r>
          </w:p>
        </w:tc>
        <w:tc>
          <w:tcPr>
            <w:tcW w:w="1954" w:type="dxa"/>
          </w:tcPr>
          <w:p w14:paraId="2E95A250" w14:textId="5CEBCB2D" w:rsidR="00CF54B2" w:rsidRPr="0048762F" w:rsidRDefault="00CF54B2" w:rsidP="004876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762F">
              <w:rPr>
                <w:rFonts w:ascii="Times New Roman" w:hAnsi="Times New Roman" w:cs="Times New Roman"/>
                <w:b/>
                <w:bCs/>
              </w:rPr>
              <w:t>Этап</w:t>
            </w:r>
          </w:p>
        </w:tc>
        <w:tc>
          <w:tcPr>
            <w:tcW w:w="3201" w:type="dxa"/>
          </w:tcPr>
          <w:p w14:paraId="3D809D92" w14:textId="293E1546" w:rsidR="00CF54B2" w:rsidRPr="0048762F" w:rsidRDefault="00CF54B2" w:rsidP="004876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762F">
              <w:rPr>
                <w:rFonts w:ascii="Times New Roman" w:hAnsi="Times New Roman" w:cs="Times New Roman"/>
                <w:b/>
                <w:bCs/>
              </w:rPr>
              <w:t>Перечень работ</w:t>
            </w:r>
          </w:p>
        </w:tc>
        <w:tc>
          <w:tcPr>
            <w:tcW w:w="3141" w:type="dxa"/>
          </w:tcPr>
          <w:p w14:paraId="0A29C0F6" w14:textId="5B27EBBB" w:rsidR="00CF54B2" w:rsidRPr="0048762F" w:rsidRDefault="00CF54B2" w:rsidP="004876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762F">
              <w:rPr>
                <w:rFonts w:ascii="Times New Roman" w:hAnsi="Times New Roman" w:cs="Times New Roman"/>
                <w:b/>
                <w:bCs/>
              </w:rPr>
              <w:t>Результат работ</w:t>
            </w:r>
            <w:r w:rsidR="00EF79CD" w:rsidRPr="0048762F">
              <w:rPr>
                <w:rFonts w:ascii="Times New Roman" w:hAnsi="Times New Roman" w:cs="Times New Roman"/>
                <w:b/>
                <w:bCs/>
              </w:rPr>
              <w:t xml:space="preserve"> и документация</w:t>
            </w:r>
          </w:p>
        </w:tc>
        <w:tc>
          <w:tcPr>
            <w:tcW w:w="1230" w:type="dxa"/>
          </w:tcPr>
          <w:p w14:paraId="23F72EC2" w14:textId="58C6FB37" w:rsidR="00CF54B2" w:rsidRPr="0048762F" w:rsidRDefault="00CF54B2" w:rsidP="004876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762F">
              <w:rPr>
                <w:rFonts w:ascii="Times New Roman" w:hAnsi="Times New Roman" w:cs="Times New Roman"/>
                <w:b/>
                <w:bCs/>
              </w:rPr>
              <w:t>Срок</w:t>
            </w:r>
          </w:p>
        </w:tc>
      </w:tr>
      <w:tr w:rsidR="0048762F" w:rsidRPr="0048762F" w14:paraId="64E24980" w14:textId="77777777" w:rsidTr="0048762F">
        <w:tc>
          <w:tcPr>
            <w:tcW w:w="686" w:type="dxa"/>
          </w:tcPr>
          <w:p w14:paraId="0F04A26D" w14:textId="6B1D1E0F" w:rsidR="00E645E6" w:rsidRPr="0048762F" w:rsidRDefault="00E645E6" w:rsidP="00487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54" w:type="dxa"/>
          </w:tcPr>
          <w:p w14:paraId="3FD7D92F" w14:textId="409F34C9" w:rsidR="00E645E6" w:rsidRPr="0048762F" w:rsidRDefault="00E645E6" w:rsidP="00487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Уточнение ТЗ</w:t>
            </w:r>
          </w:p>
        </w:tc>
        <w:tc>
          <w:tcPr>
            <w:tcW w:w="3201" w:type="dxa"/>
          </w:tcPr>
          <w:p w14:paraId="72DE93E2" w14:textId="77777777" w:rsidR="008B3312" w:rsidRPr="0048762F" w:rsidRDefault="008B3312" w:rsidP="0048762F">
            <w:pPr>
              <w:pStyle w:val="affffff0"/>
              <w:numPr>
                <w:ilvl w:val="0"/>
                <w:numId w:val="121"/>
              </w:numPr>
              <w:ind w:left="21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Анализ общих требований Системы</w:t>
            </w:r>
          </w:p>
          <w:p w14:paraId="5FDC43F5" w14:textId="77777777" w:rsidR="008B3312" w:rsidRPr="0048762F" w:rsidRDefault="008B3312" w:rsidP="0048762F">
            <w:pPr>
              <w:pStyle w:val="affffff0"/>
              <w:numPr>
                <w:ilvl w:val="0"/>
                <w:numId w:val="121"/>
              </w:numPr>
              <w:ind w:left="21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Определение основных компонент Системы: модулей, функционала, интерфейса и ролей</w:t>
            </w:r>
          </w:p>
          <w:p w14:paraId="2027EC57" w14:textId="77777777" w:rsidR="008B3312" w:rsidRPr="0048762F" w:rsidRDefault="008B3312" w:rsidP="0048762F">
            <w:pPr>
              <w:pStyle w:val="affffff0"/>
              <w:numPr>
                <w:ilvl w:val="0"/>
                <w:numId w:val="121"/>
              </w:numPr>
              <w:ind w:left="21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Определение необходимых логических взаимодействий между модулями, а также другими компонентами Системы</w:t>
            </w:r>
          </w:p>
          <w:p w14:paraId="36A29362" w14:textId="77777777" w:rsidR="008B3312" w:rsidRPr="0048762F" w:rsidRDefault="008B3312" w:rsidP="0048762F">
            <w:pPr>
              <w:pStyle w:val="affffff0"/>
              <w:numPr>
                <w:ilvl w:val="0"/>
                <w:numId w:val="121"/>
              </w:numPr>
              <w:ind w:left="21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Анализ и проектирование системы доступа, безопасности и хранения файлов</w:t>
            </w:r>
          </w:p>
          <w:p w14:paraId="56B3B2A5" w14:textId="62E5B922" w:rsidR="00E645E6" w:rsidRPr="0048762F" w:rsidRDefault="00E645E6" w:rsidP="004876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1" w:type="dxa"/>
          </w:tcPr>
          <w:p w14:paraId="0DEFC73E" w14:textId="77777777" w:rsidR="00E645E6" w:rsidRPr="0048762F" w:rsidRDefault="00E645E6" w:rsidP="0048762F">
            <w:pPr>
              <w:pStyle w:val="affffff0"/>
              <w:numPr>
                <w:ilvl w:val="0"/>
                <w:numId w:val="121"/>
              </w:numPr>
              <w:ind w:left="286" w:hanging="28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Подготовлена</w:t>
            </w:r>
            <w:proofErr w:type="gramEnd"/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 ИТ-среда для разработки тестирования реализуемой Системы</w:t>
            </w:r>
          </w:p>
          <w:p w14:paraId="391D01AF" w14:textId="77777777" w:rsidR="00E645E6" w:rsidRPr="0048762F" w:rsidRDefault="00E645E6" w:rsidP="0048762F">
            <w:pPr>
              <w:pStyle w:val="affffff0"/>
              <w:numPr>
                <w:ilvl w:val="0"/>
                <w:numId w:val="121"/>
              </w:numPr>
              <w:ind w:left="286" w:hanging="286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Разработано и согласовано </w:t>
            </w:r>
            <w:proofErr w:type="gramStart"/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финальное</w:t>
            </w:r>
            <w:proofErr w:type="gramEnd"/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 ТЗ с описанием основной архитектуры и функционала Системы</w:t>
            </w:r>
          </w:p>
          <w:p w14:paraId="46D94439" w14:textId="157A41AD" w:rsidR="00E645E6" w:rsidRPr="0048762F" w:rsidRDefault="00E645E6" w:rsidP="0048762F">
            <w:pPr>
              <w:pStyle w:val="affffff0"/>
              <w:ind w:left="286" w:hanging="28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</w:tcPr>
          <w:p w14:paraId="181B2835" w14:textId="65030391" w:rsidR="00E645E6" w:rsidRPr="0048762F" w:rsidRDefault="00E645E6" w:rsidP="00487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</w:tr>
      <w:tr w:rsidR="0048762F" w:rsidRPr="0048762F" w14:paraId="29B8D282" w14:textId="77777777" w:rsidTr="0048762F">
        <w:tc>
          <w:tcPr>
            <w:tcW w:w="686" w:type="dxa"/>
          </w:tcPr>
          <w:p w14:paraId="212F3C25" w14:textId="2A8891F8" w:rsidR="00E645E6" w:rsidRPr="0048762F" w:rsidRDefault="00E645E6" w:rsidP="00487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954" w:type="dxa"/>
          </w:tcPr>
          <w:p w14:paraId="2C231988" w14:textId="045EC77C" w:rsidR="00E645E6" w:rsidRPr="0048762F" w:rsidRDefault="00E645E6" w:rsidP="00487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Проектирование основной архитектуры Системы</w:t>
            </w:r>
          </w:p>
        </w:tc>
        <w:tc>
          <w:tcPr>
            <w:tcW w:w="3201" w:type="dxa"/>
          </w:tcPr>
          <w:p w14:paraId="240E7BC8" w14:textId="5FE5407D" w:rsidR="00FF38D8" w:rsidRPr="0048762F" w:rsidRDefault="00FF38D8" w:rsidP="0048762F">
            <w:pPr>
              <w:pStyle w:val="affffff0"/>
              <w:numPr>
                <w:ilvl w:val="0"/>
                <w:numId w:val="121"/>
              </w:numPr>
              <w:ind w:left="21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Разработка прототипа:</w:t>
            </w:r>
          </w:p>
          <w:p w14:paraId="5B2F06D4" w14:textId="00BF0A47" w:rsidR="00FF38D8" w:rsidRPr="0048762F" w:rsidRDefault="00FF38D8" w:rsidP="0048762F">
            <w:pPr>
              <w:pStyle w:val="affffff0"/>
              <w:numPr>
                <w:ilvl w:val="0"/>
                <w:numId w:val="1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Основной архитектуры </w:t>
            </w:r>
          </w:p>
          <w:p w14:paraId="5AAF5CEE" w14:textId="3FBD45E4" w:rsidR="00FF38D8" w:rsidRPr="0048762F" w:rsidRDefault="00FF38D8" w:rsidP="0048762F">
            <w:pPr>
              <w:pStyle w:val="affffff0"/>
              <w:numPr>
                <w:ilvl w:val="0"/>
                <w:numId w:val="1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Модуля Экспертов</w:t>
            </w:r>
          </w:p>
          <w:p w14:paraId="148CF5EC" w14:textId="77777777" w:rsidR="00FF38D8" w:rsidRPr="0048762F" w:rsidRDefault="00FF38D8" w:rsidP="0048762F">
            <w:pPr>
              <w:pStyle w:val="affffff0"/>
              <w:numPr>
                <w:ilvl w:val="0"/>
                <w:numId w:val="1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Модуля Событий</w:t>
            </w:r>
          </w:p>
          <w:p w14:paraId="7EC321F1" w14:textId="77777777" w:rsidR="00FF38D8" w:rsidRPr="0048762F" w:rsidRDefault="00FF38D8" w:rsidP="0048762F">
            <w:pPr>
              <w:pStyle w:val="affffff0"/>
              <w:numPr>
                <w:ilvl w:val="0"/>
                <w:numId w:val="1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Модуля Проектов</w:t>
            </w:r>
          </w:p>
          <w:p w14:paraId="1EFA1822" w14:textId="77777777" w:rsidR="00FF38D8" w:rsidRPr="0048762F" w:rsidRDefault="00FF38D8" w:rsidP="0048762F">
            <w:pPr>
              <w:pStyle w:val="affffff0"/>
              <w:numPr>
                <w:ilvl w:val="0"/>
                <w:numId w:val="1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Модуля Учетов</w:t>
            </w:r>
          </w:p>
          <w:p w14:paraId="7B7C944F" w14:textId="77777777" w:rsidR="00FF38D8" w:rsidRPr="0048762F" w:rsidRDefault="00FF38D8" w:rsidP="0048762F">
            <w:pPr>
              <w:pStyle w:val="affffff0"/>
              <w:numPr>
                <w:ilvl w:val="0"/>
                <w:numId w:val="1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Модуля Уведомлений</w:t>
            </w:r>
          </w:p>
          <w:p w14:paraId="599731D3" w14:textId="78E7D6AB" w:rsidR="00E645E6" w:rsidRPr="0048762F" w:rsidRDefault="00E645E6" w:rsidP="0048762F">
            <w:pPr>
              <w:ind w:left="-6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1" w:type="dxa"/>
          </w:tcPr>
          <w:p w14:paraId="3D9D62E7" w14:textId="77777777" w:rsidR="00FF38D8" w:rsidRPr="0048762F" w:rsidRDefault="00E645E6" w:rsidP="0048762F">
            <w:pPr>
              <w:pStyle w:val="affffff0"/>
              <w:numPr>
                <w:ilvl w:val="0"/>
                <w:numId w:val="124"/>
              </w:numPr>
              <w:ind w:left="286" w:hanging="286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 отчет </w:t>
            </w:r>
            <w:proofErr w:type="gramStart"/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выполнении этапа 2, с описанием реализованной архитектуры Прототипа Системы</w:t>
            </w:r>
            <w:r w:rsidR="00FF38D8"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5F4711" w14:textId="6789AF45" w:rsidR="00E645E6" w:rsidRPr="0048762F" w:rsidRDefault="00FF38D8" w:rsidP="0048762F">
            <w:pPr>
              <w:pStyle w:val="affffff0"/>
              <w:numPr>
                <w:ilvl w:val="0"/>
                <w:numId w:val="124"/>
              </w:numPr>
              <w:ind w:left="286" w:hanging="286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Заказчику предоставлен прототип Системы </w:t>
            </w:r>
          </w:p>
        </w:tc>
        <w:tc>
          <w:tcPr>
            <w:tcW w:w="1230" w:type="dxa"/>
          </w:tcPr>
          <w:p w14:paraId="1A3621BB" w14:textId="2E5286A7" w:rsidR="00E645E6" w:rsidRPr="0048762F" w:rsidRDefault="00E645E6" w:rsidP="00487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</w:tr>
      <w:tr w:rsidR="0048762F" w:rsidRPr="0048762F" w14:paraId="1BA8C87F" w14:textId="77777777" w:rsidTr="0048762F">
        <w:tc>
          <w:tcPr>
            <w:tcW w:w="686" w:type="dxa"/>
          </w:tcPr>
          <w:p w14:paraId="04C80C3C" w14:textId="4FEF342D" w:rsidR="003E7375" w:rsidRPr="0048762F" w:rsidRDefault="003E7375" w:rsidP="00487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954" w:type="dxa"/>
          </w:tcPr>
          <w:p w14:paraId="098A0855" w14:textId="6AA0F856" w:rsidR="003E7375" w:rsidRPr="0048762F" w:rsidRDefault="003E7375" w:rsidP="00487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Разработка архитектуры и основного функционала Системы</w:t>
            </w:r>
          </w:p>
        </w:tc>
        <w:tc>
          <w:tcPr>
            <w:tcW w:w="3201" w:type="dxa"/>
          </w:tcPr>
          <w:p w14:paraId="02256DC5" w14:textId="682BDF4E" w:rsidR="00FF38D8" w:rsidRPr="0048762F" w:rsidRDefault="00FF38D8" w:rsidP="0048762F">
            <w:pPr>
              <w:pStyle w:val="affffff0"/>
              <w:numPr>
                <w:ilvl w:val="0"/>
                <w:numId w:val="121"/>
              </w:numPr>
              <w:ind w:left="21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Разработана архитектура и основной функционал Системы в соответствии с </w:t>
            </w:r>
            <w:proofErr w:type="gramStart"/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утвержденным</w:t>
            </w:r>
            <w:proofErr w:type="gramEnd"/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 ТЗ Заказчика (см. этап 1), которая включает в себя следующее:</w:t>
            </w:r>
          </w:p>
          <w:p w14:paraId="5005D21D" w14:textId="53BB39A6" w:rsidR="003E7375" w:rsidRPr="0048762F" w:rsidRDefault="007E100D" w:rsidP="0048762F">
            <w:pPr>
              <w:pStyle w:val="affffff0"/>
              <w:numPr>
                <w:ilvl w:val="0"/>
                <w:numId w:val="1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Разработка</w:t>
            </w:r>
            <w:r w:rsidR="003E7375"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мест пользователей</w:t>
            </w:r>
          </w:p>
          <w:p w14:paraId="0A5A8598" w14:textId="3CB8AFE5" w:rsidR="003E7375" w:rsidRPr="0048762F" w:rsidRDefault="003E7375" w:rsidP="0048762F">
            <w:pPr>
              <w:pStyle w:val="affffff0"/>
              <w:numPr>
                <w:ilvl w:val="0"/>
                <w:numId w:val="1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поиска </w:t>
            </w:r>
          </w:p>
          <w:p w14:paraId="60C04012" w14:textId="1440ABAD" w:rsidR="007E100D" w:rsidRPr="0048762F" w:rsidRDefault="007E100D" w:rsidP="0048762F">
            <w:pPr>
              <w:pStyle w:val="affffff0"/>
              <w:numPr>
                <w:ilvl w:val="0"/>
                <w:numId w:val="1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Разработка основных справочников</w:t>
            </w:r>
          </w:p>
          <w:p w14:paraId="0B13C4FD" w14:textId="7410C06F" w:rsidR="007E100D" w:rsidRPr="0048762F" w:rsidRDefault="007E100D" w:rsidP="0048762F">
            <w:pPr>
              <w:pStyle w:val="affffff0"/>
              <w:numPr>
                <w:ilvl w:val="0"/>
                <w:numId w:val="1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внутренних документов </w:t>
            </w:r>
          </w:p>
          <w:p w14:paraId="0F6E50A4" w14:textId="62B68DE6" w:rsidR="003E7375" w:rsidRPr="0048762F" w:rsidRDefault="007E100D" w:rsidP="0048762F">
            <w:pPr>
              <w:pStyle w:val="affffff0"/>
              <w:rPr>
                <w:rFonts w:ascii="Times New Roman" w:hAnsi="Times New Roman" w:cs="Times New Roman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Разработка функций и команд</w:t>
            </w:r>
          </w:p>
        </w:tc>
        <w:tc>
          <w:tcPr>
            <w:tcW w:w="3141" w:type="dxa"/>
          </w:tcPr>
          <w:p w14:paraId="647B8B99" w14:textId="77300E1A" w:rsidR="001E76D8" w:rsidRPr="0048762F" w:rsidRDefault="001E76D8" w:rsidP="0048762F">
            <w:pPr>
              <w:pStyle w:val="affffff0"/>
              <w:numPr>
                <w:ilvl w:val="0"/>
                <w:numId w:val="121"/>
              </w:numPr>
              <w:ind w:left="286" w:hanging="286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Система </w:t>
            </w:r>
            <w:r w:rsidR="00FF38D8"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разработана и </w:t>
            </w: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передана Заказчику </w:t>
            </w:r>
            <w:r w:rsidR="00FF38D8" w:rsidRPr="0048762F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тестирования</w:t>
            </w:r>
          </w:p>
          <w:p w14:paraId="5C6D0978" w14:textId="77777777" w:rsidR="001E76D8" w:rsidRPr="0048762F" w:rsidRDefault="001E76D8" w:rsidP="0048762F">
            <w:pPr>
              <w:pStyle w:val="affffff0"/>
              <w:numPr>
                <w:ilvl w:val="0"/>
                <w:numId w:val="121"/>
              </w:numPr>
              <w:ind w:left="286" w:hanging="286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Предоставлено описание основной архитектуры и функций Системы</w:t>
            </w:r>
          </w:p>
          <w:p w14:paraId="5FD4275B" w14:textId="0999F25C" w:rsidR="001E76D8" w:rsidRPr="0048762F" w:rsidRDefault="001E76D8" w:rsidP="0048762F">
            <w:pPr>
              <w:pStyle w:val="affffff0"/>
              <w:numPr>
                <w:ilvl w:val="0"/>
                <w:numId w:val="121"/>
              </w:numPr>
              <w:ind w:left="286" w:hanging="286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Предоставлено описание </w:t>
            </w:r>
            <w:r w:rsidR="00FF38D8" w:rsidRPr="0048762F">
              <w:rPr>
                <w:rFonts w:ascii="Times New Roman" w:hAnsi="Times New Roman" w:cs="Times New Roman"/>
                <w:sz w:val="20"/>
                <w:szCs w:val="20"/>
              </w:rPr>
              <w:t>Модулей,</w:t>
            </w: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 входящих состав Системы</w:t>
            </w:r>
          </w:p>
          <w:p w14:paraId="16185A0E" w14:textId="0D05B56C" w:rsidR="001E76D8" w:rsidRPr="0048762F" w:rsidRDefault="001E76D8" w:rsidP="0048762F">
            <w:pPr>
              <w:pStyle w:val="affffff0"/>
              <w:numPr>
                <w:ilvl w:val="0"/>
                <w:numId w:val="121"/>
              </w:numPr>
              <w:ind w:left="286" w:hanging="286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Предоставлено описание основных справочников внутренних документов, команд и интерфейсов Системы</w:t>
            </w:r>
          </w:p>
        </w:tc>
        <w:tc>
          <w:tcPr>
            <w:tcW w:w="1230" w:type="dxa"/>
          </w:tcPr>
          <w:p w14:paraId="3F438096" w14:textId="2C68350E" w:rsidR="003E7375" w:rsidRPr="0048762F" w:rsidRDefault="003E7375" w:rsidP="00487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30.05.202</w:t>
            </w:r>
          </w:p>
        </w:tc>
      </w:tr>
      <w:tr w:rsidR="0048762F" w:rsidRPr="0048762F" w14:paraId="6E4DD59F" w14:textId="77777777" w:rsidTr="0048762F">
        <w:tc>
          <w:tcPr>
            <w:tcW w:w="686" w:type="dxa"/>
          </w:tcPr>
          <w:p w14:paraId="2253EA52" w14:textId="5630AA03" w:rsidR="001E76D8" w:rsidRPr="0048762F" w:rsidRDefault="001E76D8" w:rsidP="00487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954" w:type="dxa"/>
          </w:tcPr>
          <w:p w14:paraId="08511958" w14:textId="59EA66BD" w:rsidR="001E76D8" w:rsidRPr="0048762F" w:rsidRDefault="007E100D" w:rsidP="00487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Тестовая эксплуатация</w:t>
            </w:r>
          </w:p>
        </w:tc>
        <w:tc>
          <w:tcPr>
            <w:tcW w:w="3201" w:type="dxa"/>
          </w:tcPr>
          <w:p w14:paraId="0E68F51F" w14:textId="09C8FBB5" w:rsidR="007E100D" w:rsidRPr="0048762F" w:rsidRDefault="007E100D" w:rsidP="0048762F">
            <w:pPr>
              <w:pStyle w:val="affffff0"/>
              <w:numPr>
                <w:ilvl w:val="0"/>
                <w:numId w:val="121"/>
              </w:numPr>
              <w:ind w:left="21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Устранены </w:t>
            </w:r>
            <w:proofErr w:type="gramStart"/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замечания</w:t>
            </w:r>
            <w:proofErr w:type="gramEnd"/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 выявленные на этапе Тестовой эксплуатации</w:t>
            </w:r>
          </w:p>
          <w:p w14:paraId="5ADB1EFD" w14:textId="77777777" w:rsidR="007E100D" w:rsidRPr="0048762F" w:rsidRDefault="007E100D" w:rsidP="0048762F">
            <w:pPr>
              <w:pStyle w:val="affffff0"/>
              <w:numPr>
                <w:ilvl w:val="0"/>
                <w:numId w:val="121"/>
              </w:numPr>
              <w:ind w:left="21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Система готова и передана Заказчику для ввода в Промышленную эксплуатацию</w:t>
            </w:r>
          </w:p>
          <w:p w14:paraId="2A45F85F" w14:textId="33A38495" w:rsidR="00337EBC" w:rsidRPr="0048762F" w:rsidRDefault="007E100D" w:rsidP="0048762F">
            <w:pPr>
              <w:pStyle w:val="affffff0"/>
              <w:numPr>
                <w:ilvl w:val="0"/>
                <w:numId w:val="114"/>
              </w:numPr>
              <w:ind w:left="21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Начат гарантийный срок эксплуатации системы</w:t>
            </w:r>
          </w:p>
        </w:tc>
        <w:tc>
          <w:tcPr>
            <w:tcW w:w="3141" w:type="dxa"/>
          </w:tcPr>
          <w:p w14:paraId="5993167D" w14:textId="0F170000" w:rsidR="00337EBC" w:rsidRPr="0048762F" w:rsidRDefault="00337EBC" w:rsidP="0048762F">
            <w:pPr>
              <w:pStyle w:val="affffff0"/>
              <w:numPr>
                <w:ilvl w:val="0"/>
                <w:numId w:val="121"/>
              </w:numPr>
              <w:ind w:left="286" w:hanging="286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Предоставлена документация с описанием интерфейсов пользователя, меню, основных функций, а также команд и диалогов Системы</w:t>
            </w:r>
            <w:r w:rsidR="00EA1570" w:rsidRPr="00EA15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8E2A02" w14:textId="4AEC5A99" w:rsidR="00337EBC" w:rsidRPr="0048762F" w:rsidRDefault="00337EBC" w:rsidP="0048762F">
            <w:pPr>
              <w:pStyle w:val="affffff0"/>
              <w:numPr>
                <w:ilvl w:val="0"/>
                <w:numId w:val="121"/>
              </w:numPr>
              <w:ind w:left="286" w:hanging="286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Подготовлен и подписан сторонами протокол проверки и тестирования характеристик и работоспособности Системы</w:t>
            </w:r>
          </w:p>
          <w:p w14:paraId="685C7E37" w14:textId="3463BB7D" w:rsidR="00337EBC" w:rsidRPr="0048762F" w:rsidRDefault="00337EBC" w:rsidP="0048762F">
            <w:pPr>
              <w:pStyle w:val="affffff0"/>
              <w:numPr>
                <w:ilvl w:val="0"/>
                <w:numId w:val="121"/>
              </w:numPr>
              <w:ind w:left="286" w:hanging="286"/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Подготовлен и подписан сторонами протокол проверки приемо-сдаточных испытаний Системы</w:t>
            </w:r>
          </w:p>
          <w:p w14:paraId="277C688D" w14:textId="7FB97C05" w:rsidR="001E76D8" w:rsidRDefault="00337EBC" w:rsidP="0048762F">
            <w:pPr>
              <w:pStyle w:val="affffff0"/>
              <w:numPr>
                <w:ilvl w:val="0"/>
                <w:numId w:val="121"/>
              </w:numPr>
              <w:ind w:left="286" w:hanging="28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Предоставлен</w:t>
            </w:r>
            <w:proofErr w:type="gramEnd"/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документация с описанием перечня компонент</w:t>
            </w:r>
            <w:r w:rsidR="00EA1570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 стороннего ПО</w:t>
            </w:r>
            <w:r w:rsidR="00E923F2" w:rsidRPr="0048762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 xml:space="preserve"> используемого в Системе</w:t>
            </w:r>
          </w:p>
          <w:p w14:paraId="59561F37" w14:textId="64721222" w:rsidR="00EA1570" w:rsidRPr="00EA1570" w:rsidRDefault="00EA1570" w:rsidP="00EA1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565">
              <w:rPr>
                <w:sz w:val="20"/>
                <w:szCs w:val="20"/>
              </w:rPr>
              <w:t>(</w:t>
            </w:r>
            <w:r w:rsidRPr="00412565">
              <w:rPr>
                <w:rFonts w:ascii="Times New Roman" w:hAnsi="Times New Roman" w:cs="Times New Roman"/>
                <w:sz w:val="20"/>
                <w:szCs w:val="20"/>
              </w:rPr>
              <w:t>документация оформляется с учетом требований раздела 7,8 настоящего технического задания)</w:t>
            </w:r>
          </w:p>
        </w:tc>
        <w:tc>
          <w:tcPr>
            <w:tcW w:w="1230" w:type="dxa"/>
          </w:tcPr>
          <w:p w14:paraId="57F85E7D" w14:textId="4AB211F8" w:rsidR="001E76D8" w:rsidRPr="0048762F" w:rsidRDefault="00337EBC" w:rsidP="00487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62F">
              <w:rPr>
                <w:rFonts w:ascii="Times New Roman" w:hAnsi="Times New Roman" w:cs="Times New Roman"/>
                <w:sz w:val="20"/>
                <w:szCs w:val="20"/>
              </w:rPr>
              <w:t>30.06.202</w:t>
            </w:r>
            <w:r w:rsidR="00506FC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14:paraId="0385D966" w14:textId="40F1D67A" w:rsidR="003B42C0" w:rsidRPr="0048762F" w:rsidRDefault="003B42C0" w:rsidP="0048762F"/>
    <w:p w14:paraId="154356FF" w14:textId="77777777" w:rsidR="00E4331B" w:rsidRPr="0048762F" w:rsidRDefault="00E4331B" w:rsidP="0048762F"/>
    <w:p w14:paraId="4EFCC47A" w14:textId="1DE73C4B" w:rsidR="00BE6F59" w:rsidRPr="0048762F" w:rsidRDefault="00F16FD9" w:rsidP="0048762F">
      <w:pPr>
        <w:pStyle w:val="main"/>
        <w:ind w:firstLine="0"/>
      </w:pPr>
      <w:r w:rsidRPr="0048762F">
        <w:t xml:space="preserve">Начало этапа промышленной эксплуатации - </w:t>
      </w:r>
      <w:r w:rsidR="0048762F" w:rsidRPr="0048762F">
        <w:t>2</w:t>
      </w:r>
      <w:r w:rsidRPr="0048762F">
        <w:t>-й квартал 202</w:t>
      </w:r>
      <w:r w:rsidR="004A071A" w:rsidRPr="0048762F">
        <w:t>2</w:t>
      </w:r>
      <w:r w:rsidRPr="0048762F">
        <w:t xml:space="preserve"> г.</w:t>
      </w:r>
    </w:p>
    <w:p w14:paraId="0979CB73" w14:textId="77777777" w:rsidR="008B5DFE" w:rsidRPr="0048762F" w:rsidRDefault="008B5DFE" w:rsidP="0048762F">
      <w:pPr>
        <w:pStyle w:val="main"/>
        <w:ind w:firstLine="0"/>
      </w:pPr>
      <w:r w:rsidRPr="0048762F">
        <w:t>В рамках проекта предусматривается следующая схема работы:</w:t>
      </w:r>
    </w:p>
    <w:p w14:paraId="207EA81C" w14:textId="41BE39D1" w:rsidR="008B5DFE" w:rsidRPr="0048762F" w:rsidRDefault="008B5DFE" w:rsidP="0048762F">
      <w:pPr>
        <w:pStyle w:val="main"/>
        <w:numPr>
          <w:ilvl w:val="0"/>
          <w:numId w:val="96"/>
        </w:numPr>
      </w:pPr>
      <w:r w:rsidRPr="0048762F">
        <w:t>Подрядчик выполняет весь объём работ в рамках своих функциональных задач.</w:t>
      </w:r>
    </w:p>
    <w:p w14:paraId="39BCCEC8" w14:textId="48A74D9D" w:rsidR="008B5DFE" w:rsidRPr="0048762F" w:rsidRDefault="008B5DFE" w:rsidP="0048762F">
      <w:pPr>
        <w:pStyle w:val="main"/>
        <w:numPr>
          <w:ilvl w:val="0"/>
          <w:numId w:val="96"/>
        </w:numPr>
      </w:pPr>
      <w:r w:rsidRPr="0048762F">
        <w:t>Передача работы Заказчику выполня</w:t>
      </w:r>
      <w:r w:rsidR="008B4B86" w:rsidRPr="0048762F">
        <w:t>ется</w:t>
      </w:r>
      <w:r w:rsidRPr="0048762F">
        <w:t xml:space="preserve"> поэтапно, при этом завершение всего объема работ оформляется актом передачи разработанной системы, а также актом передачи разработанной документации</w:t>
      </w:r>
      <w:r w:rsidR="00C22397" w:rsidRPr="0048762F">
        <w:t>.</w:t>
      </w:r>
    </w:p>
    <w:p w14:paraId="2E5CBC0A" w14:textId="136C29F6" w:rsidR="00882F90" w:rsidRPr="0048762F" w:rsidRDefault="00882F90" w:rsidP="0048762F"/>
    <w:p w14:paraId="7DC819EB" w14:textId="77777777" w:rsidR="00BE6F59" w:rsidRPr="0048762F" w:rsidRDefault="00BE6F59" w:rsidP="0048762F"/>
    <w:p w14:paraId="1C426A3C" w14:textId="240A3974" w:rsidR="00BE6F59" w:rsidRPr="0048762F" w:rsidRDefault="00BE6F59" w:rsidP="0048762F">
      <w:r w:rsidRPr="0048762F">
        <w:br w:type="page"/>
      </w:r>
    </w:p>
    <w:p w14:paraId="42D757E1" w14:textId="162213DF" w:rsidR="00882F90" w:rsidRPr="0048762F" w:rsidRDefault="003A06DF" w:rsidP="0048762F">
      <w:pPr>
        <w:pStyle w:val="11"/>
      </w:pPr>
      <w:bookmarkStart w:id="461" w:name="_Toc85659437"/>
      <w:r w:rsidRPr="0048762F">
        <w:t>ТРЕБОВАНИЯ К СОСТАВУ И СОДЕРЖАНИЮ РАБОТ ПО ПОДГОТОВКЕ ОБЪЕКТ АВТОМАТИЗАЦИИ К ВВОДУ СИСТЕМЫ В ДЕЙСТВИ</w:t>
      </w:r>
      <w:r w:rsidR="00C22397" w:rsidRPr="0048762F">
        <w:t>е</w:t>
      </w:r>
      <w:bookmarkEnd w:id="461"/>
    </w:p>
    <w:p w14:paraId="6E01BF47" w14:textId="77777777" w:rsidR="00E00849" w:rsidRPr="0048762F" w:rsidRDefault="00E00849" w:rsidP="0048762F">
      <w:pPr>
        <w:pStyle w:val="main"/>
      </w:pPr>
      <w:r w:rsidRPr="0048762F">
        <w:t>В рамках работ по созданию Системы должен быть разработан Регламент применения системы, который должен устанавливать:</w:t>
      </w:r>
    </w:p>
    <w:p w14:paraId="5414063F" w14:textId="77777777" w:rsidR="00E00849" w:rsidRPr="0048762F" w:rsidRDefault="00E00849" w:rsidP="0048762F">
      <w:pPr>
        <w:pStyle w:val="150"/>
        <w:numPr>
          <w:ilvl w:val="0"/>
          <w:numId w:val="71"/>
        </w:numPr>
      </w:pPr>
      <w:r w:rsidRPr="0048762F">
        <w:t>Порядок и сроки внесения в Систему сведений по:</w:t>
      </w:r>
    </w:p>
    <w:p w14:paraId="1F4077AE" w14:textId="77777777" w:rsidR="00E00849" w:rsidRPr="0048762F" w:rsidRDefault="00E00849" w:rsidP="0048762F">
      <w:pPr>
        <w:pStyle w:val="1f5"/>
        <w:numPr>
          <w:ilvl w:val="0"/>
          <w:numId w:val="70"/>
        </w:numPr>
        <w:ind w:left="1134"/>
      </w:pPr>
      <w:r w:rsidRPr="0048762F">
        <w:t>экспертам;</w:t>
      </w:r>
    </w:p>
    <w:p w14:paraId="073C0B0E" w14:textId="77777777" w:rsidR="00E00849" w:rsidRPr="0048762F" w:rsidRDefault="00E00849" w:rsidP="0048762F">
      <w:pPr>
        <w:pStyle w:val="1f5"/>
        <w:numPr>
          <w:ilvl w:val="0"/>
          <w:numId w:val="70"/>
        </w:numPr>
        <w:ind w:left="1134"/>
      </w:pPr>
      <w:r w:rsidRPr="0048762F">
        <w:t>проектам;</w:t>
      </w:r>
    </w:p>
    <w:p w14:paraId="2580DE72" w14:textId="2C8E8959" w:rsidR="00E00849" w:rsidRPr="0048762F" w:rsidRDefault="008B5DFE" w:rsidP="0048762F">
      <w:pPr>
        <w:pStyle w:val="1f5"/>
        <w:numPr>
          <w:ilvl w:val="0"/>
          <w:numId w:val="70"/>
        </w:numPr>
        <w:ind w:left="1134"/>
      </w:pPr>
      <w:r w:rsidRPr="0048762F">
        <w:t>событиям</w:t>
      </w:r>
      <w:r w:rsidR="00E00849" w:rsidRPr="0048762F">
        <w:t>;</w:t>
      </w:r>
    </w:p>
    <w:p w14:paraId="5BE28465" w14:textId="77777777" w:rsidR="00E00849" w:rsidRPr="0048762F" w:rsidRDefault="00E00849" w:rsidP="0048762F">
      <w:pPr>
        <w:pStyle w:val="150"/>
        <w:numPr>
          <w:ilvl w:val="0"/>
          <w:numId w:val="71"/>
        </w:numPr>
      </w:pPr>
      <w:r w:rsidRPr="0048762F">
        <w:t>Обязанности пользователей.</w:t>
      </w:r>
    </w:p>
    <w:p w14:paraId="1BFDED63" w14:textId="77777777" w:rsidR="00E00849" w:rsidRPr="0048762F" w:rsidRDefault="00E00849" w:rsidP="0048762F">
      <w:pPr>
        <w:pStyle w:val="150"/>
        <w:numPr>
          <w:ilvl w:val="0"/>
          <w:numId w:val="71"/>
        </w:numPr>
      </w:pPr>
      <w:r w:rsidRPr="0048762F">
        <w:t>Ответственность пользователей.</w:t>
      </w:r>
    </w:p>
    <w:p w14:paraId="7788A882" w14:textId="7337E881" w:rsidR="00E00849" w:rsidRPr="0048762F" w:rsidRDefault="00E00849" w:rsidP="0048762F">
      <w:pPr>
        <w:pStyle w:val="150"/>
        <w:numPr>
          <w:ilvl w:val="0"/>
          <w:numId w:val="71"/>
        </w:numPr>
        <w:rPr>
          <w:szCs w:val="24"/>
        </w:rPr>
      </w:pPr>
      <w:r w:rsidRPr="0048762F">
        <w:t>Порядок предоставления доступа пользователей в Систему.</w:t>
      </w:r>
    </w:p>
    <w:p w14:paraId="42DFA083" w14:textId="1EF4E331" w:rsidR="008B5DFE" w:rsidRPr="0048762F" w:rsidRDefault="008B5DFE" w:rsidP="0048762F">
      <w:pPr>
        <w:pStyle w:val="11"/>
      </w:pPr>
      <w:bookmarkStart w:id="462" w:name="_Toc85659438"/>
      <w:r w:rsidRPr="0048762F">
        <w:t>ПОРЯДОК КОНТРОЛЯ И ПРИЕМКИ СИСТЕМЫ</w:t>
      </w:r>
      <w:bookmarkEnd w:id="462"/>
    </w:p>
    <w:p w14:paraId="26B310B0" w14:textId="479C8CA7" w:rsidR="008B5DFE" w:rsidRPr="0048762F" w:rsidRDefault="008B5DFE" w:rsidP="0048762F">
      <w:pPr>
        <w:pStyle w:val="main"/>
      </w:pPr>
      <w:r w:rsidRPr="0048762F">
        <w:t>Для проверки выполнения заданных функций Экспертная сеть устанавливаются следующие виды испытаний:</w:t>
      </w:r>
    </w:p>
    <w:p w14:paraId="3E9405E1" w14:textId="45198969" w:rsidR="008B5DFE" w:rsidRPr="0048762F" w:rsidRDefault="008B5DFE" w:rsidP="0048762F">
      <w:pPr>
        <w:pStyle w:val="main"/>
        <w:numPr>
          <w:ilvl w:val="0"/>
          <w:numId w:val="96"/>
        </w:numPr>
      </w:pPr>
      <w:r w:rsidRPr="0048762F">
        <w:t>тестовые испытания</w:t>
      </w:r>
    </w:p>
    <w:p w14:paraId="4FB26FB0" w14:textId="7FB95C2E" w:rsidR="008B5DFE" w:rsidRPr="0048762F" w:rsidRDefault="008B5DFE" w:rsidP="0048762F">
      <w:pPr>
        <w:pStyle w:val="main"/>
        <w:numPr>
          <w:ilvl w:val="0"/>
          <w:numId w:val="96"/>
        </w:numPr>
      </w:pPr>
      <w:r w:rsidRPr="0048762F">
        <w:t>опытная эксплуатация</w:t>
      </w:r>
    </w:p>
    <w:p w14:paraId="0B73A2CF" w14:textId="05125C28" w:rsidR="008B5DFE" w:rsidRPr="0048762F" w:rsidRDefault="008B5DFE" w:rsidP="0048762F">
      <w:pPr>
        <w:pStyle w:val="main"/>
        <w:numPr>
          <w:ilvl w:val="0"/>
          <w:numId w:val="96"/>
        </w:numPr>
      </w:pPr>
      <w:r w:rsidRPr="0048762F">
        <w:t>приемочные испытания</w:t>
      </w:r>
    </w:p>
    <w:p w14:paraId="41073509" w14:textId="524138DA" w:rsidR="008B5DFE" w:rsidRPr="0048762F" w:rsidRDefault="008B5DFE" w:rsidP="0048762F">
      <w:pPr>
        <w:pStyle w:val="main"/>
      </w:pPr>
      <w:r w:rsidRPr="0048762F">
        <w:t xml:space="preserve">Состав, </w:t>
      </w:r>
      <w:proofErr w:type="gramStart"/>
      <w:r w:rsidRPr="0048762F">
        <w:t>объем</w:t>
      </w:r>
      <w:proofErr w:type="gramEnd"/>
      <w:r w:rsidRPr="0048762F">
        <w:t xml:space="preserve"> и методы испытания Экспертная сеть определяются в соответствии с программой и методикой испытаний. Функционал Экспертной сети проверяется на технических средствах Заказчика. Допускается использовать технические средства, находящиеся в эксплуатации на момент проверки. Работы по проведению испытаний не должны оказывать влияния на функционирование систем Заказчика, не участвующих в испытаниях.</w:t>
      </w:r>
    </w:p>
    <w:p w14:paraId="08B07C83" w14:textId="3870DA6B" w:rsidR="008B5DFE" w:rsidRPr="0048762F" w:rsidRDefault="008B5DFE" w:rsidP="0048762F">
      <w:pPr>
        <w:pStyle w:val="main"/>
      </w:pPr>
      <w:r w:rsidRPr="0048762F">
        <w:t>Тестовые испытания проводятся в соответствии с «Программой и методикой предварительных испытаний». Работу завершают оформлением Акта приемки в опытную эксплуатацию.</w:t>
      </w:r>
    </w:p>
    <w:p w14:paraId="1BF69161" w14:textId="0F539B12" w:rsidR="008B5DFE" w:rsidRPr="0048762F" w:rsidRDefault="008B5DFE" w:rsidP="0048762F">
      <w:pPr>
        <w:pStyle w:val="main"/>
      </w:pPr>
      <w:r w:rsidRPr="0048762F">
        <w:t>На этапе опытной эксплуатации определяются количественные и качественные характеристики Экспертной сети, готовность персонала к работе с Экспертной сетью, при необходимости корректируется документация. По результатам опытной эксплуатации принимается решение о готовности Экспертной сети к приемочным испытаниям. Работа завершается оформлением акта о завершении опытной эксплуатации и допуске Экспертной сети к приемочным испытаниям.</w:t>
      </w:r>
    </w:p>
    <w:p w14:paraId="51B2963D" w14:textId="2F1174AB" w:rsidR="008B5DFE" w:rsidRPr="0048762F" w:rsidRDefault="008B5DFE" w:rsidP="0048762F">
      <w:pPr>
        <w:pStyle w:val="main"/>
      </w:pPr>
      <w:r w:rsidRPr="0048762F">
        <w:t>В целях ввода Экспертной сети в постоянную эксплуатацию в соответствии с «Программой и методикой приемочных испытаний» проводятся приемочные испытания. На этапе приемочных испытаний оцениваются результаты опытной эксплуатации, и принимается решение о приемке подсистемы в постоянную эксплуатацию. При проверке устранения недостатков, выявленных в ходе опытной эксплуатации, проверяются только работы, связанные с доработками для устранения недостатков. При необходимости может быть определен другой порядок проверки устранения недостатков.</w:t>
      </w:r>
    </w:p>
    <w:p w14:paraId="4B3A74F5" w14:textId="77777777" w:rsidR="008B5DFE" w:rsidRPr="0048762F" w:rsidRDefault="008B5DFE" w:rsidP="0048762F">
      <w:pPr>
        <w:pStyle w:val="main"/>
      </w:pPr>
      <w:r w:rsidRPr="0048762F">
        <w:t>Работа «Проведение тестовых испытаний» завершается оформлением следующих документов:</w:t>
      </w:r>
    </w:p>
    <w:p w14:paraId="1CA5A9D5" w14:textId="33D83106" w:rsidR="008B5DFE" w:rsidRPr="0048762F" w:rsidRDefault="008B5DFE" w:rsidP="0048762F">
      <w:pPr>
        <w:pStyle w:val="main"/>
        <w:numPr>
          <w:ilvl w:val="0"/>
          <w:numId w:val="96"/>
        </w:numPr>
      </w:pPr>
      <w:r w:rsidRPr="0048762F">
        <w:t>протоколов тестовых испытаний</w:t>
      </w:r>
    </w:p>
    <w:p w14:paraId="1A710727" w14:textId="07DD7D4A" w:rsidR="008B5DFE" w:rsidRPr="0048762F" w:rsidRDefault="008B5DFE" w:rsidP="0048762F">
      <w:pPr>
        <w:pStyle w:val="main"/>
        <w:numPr>
          <w:ilvl w:val="0"/>
          <w:numId w:val="96"/>
        </w:numPr>
      </w:pPr>
      <w:r w:rsidRPr="0048762F">
        <w:t>акта приемки в опытную эксплуатацию</w:t>
      </w:r>
    </w:p>
    <w:p w14:paraId="7D2C3489" w14:textId="77777777" w:rsidR="008B5DFE" w:rsidRPr="0048762F" w:rsidRDefault="008B5DFE" w:rsidP="0048762F">
      <w:pPr>
        <w:pStyle w:val="main"/>
      </w:pPr>
      <w:r w:rsidRPr="0048762F">
        <w:t>Работа «Проведение опытной эксплуатации» завершается оформлением следующих документов:</w:t>
      </w:r>
    </w:p>
    <w:p w14:paraId="23E87604" w14:textId="13900C06" w:rsidR="008B5DFE" w:rsidRPr="0048762F" w:rsidRDefault="008B5DFE" w:rsidP="0048762F">
      <w:pPr>
        <w:pStyle w:val="main"/>
        <w:numPr>
          <w:ilvl w:val="0"/>
          <w:numId w:val="96"/>
        </w:numPr>
      </w:pPr>
      <w:r w:rsidRPr="0048762F">
        <w:t>акта о завершении опытной эксплуатации;</w:t>
      </w:r>
    </w:p>
    <w:p w14:paraId="28042FE0" w14:textId="182A1115" w:rsidR="008B5DFE" w:rsidRPr="0048762F" w:rsidRDefault="008B5DFE" w:rsidP="0048762F">
      <w:pPr>
        <w:pStyle w:val="main"/>
        <w:numPr>
          <w:ilvl w:val="0"/>
          <w:numId w:val="96"/>
        </w:numPr>
      </w:pPr>
      <w:r w:rsidRPr="0048762F">
        <w:t>рабочего журнала опытной эксплуатации.</w:t>
      </w:r>
    </w:p>
    <w:p w14:paraId="43AD7599" w14:textId="77777777" w:rsidR="008B5DFE" w:rsidRPr="0048762F" w:rsidRDefault="008B5DFE" w:rsidP="0048762F">
      <w:pPr>
        <w:pStyle w:val="main"/>
      </w:pPr>
      <w:r w:rsidRPr="0048762F">
        <w:t>Работа «Проведение приемочных испытаний» завершается оформлением следующих документов:</w:t>
      </w:r>
    </w:p>
    <w:p w14:paraId="70854486" w14:textId="2EFF804C" w:rsidR="008B5DFE" w:rsidRPr="0048762F" w:rsidRDefault="008B5DFE" w:rsidP="0048762F">
      <w:pPr>
        <w:pStyle w:val="main"/>
        <w:numPr>
          <w:ilvl w:val="0"/>
          <w:numId w:val="96"/>
        </w:numPr>
      </w:pPr>
      <w:r w:rsidRPr="0048762F">
        <w:t>акт завершения работ;</w:t>
      </w:r>
    </w:p>
    <w:p w14:paraId="2910B18B" w14:textId="1AE9B68F" w:rsidR="008B5DFE" w:rsidRPr="0048762F" w:rsidRDefault="008B5DFE" w:rsidP="0048762F">
      <w:pPr>
        <w:pStyle w:val="main"/>
        <w:numPr>
          <w:ilvl w:val="0"/>
          <w:numId w:val="96"/>
        </w:numPr>
      </w:pPr>
      <w:r w:rsidRPr="0048762F">
        <w:t>акт приемки в промышленную эксплуатацию</w:t>
      </w:r>
    </w:p>
    <w:p w14:paraId="50B5703F" w14:textId="12005A08" w:rsidR="00E00849" w:rsidRPr="0048762F" w:rsidRDefault="008B5DFE" w:rsidP="0048762F">
      <w:pPr>
        <w:pStyle w:val="11"/>
      </w:pPr>
      <w:r w:rsidRPr="0048762F">
        <w:t xml:space="preserve"> </w:t>
      </w:r>
      <w:bookmarkStart w:id="463" w:name="_Toc85659439"/>
      <w:r w:rsidRPr="0048762F">
        <w:t>ТРЕБОВАНИЯ К ДОКУМЕНТИРОВАНИЮ</w:t>
      </w:r>
      <w:bookmarkEnd w:id="463"/>
    </w:p>
    <w:p w14:paraId="4A8D36C5" w14:textId="77777777" w:rsidR="008B5DFE" w:rsidRPr="0048762F" w:rsidRDefault="008B5DFE" w:rsidP="0048762F">
      <w:pPr>
        <w:pStyle w:val="main"/>
      </w:pPr>
      <w:r w:rsidRPr="0048762F">
        <w:t>Сопроводительная документация по программе должна включать:</w:t>
      </w:r>
    </w:p>
    <w:p w14:paraId="267B0832" w14:textId="540038AF" w:rsidR="008B5DFE" w:rsidRPr="0048762F" w:rsidRDefault="008B5DFE" w:rsidP="0048762F">
      <w:pPr>
        <w:pStyle w:val="main"/>
        <w:numPr>
          <w:ilvl w:val="0"/>
          <w:numId w:val="96"/>
        </w:numPr>
      </w:pPr>
      <w:r w:rsidRPr="0048762F">
        <w:t>Проектное решение</w:t>
      </w:r>
      <w:r w:rsidR="00905A3C" w:rsidRPr="0048762F">
        <w:t xml:space="preserve"> – Архитектура решения,  Функциональная спецификация</w:t>
      </w:r>
    </w:p>
    <w:p w14:paraId="79AEDBC8" w14:textId="7C83CA0D" w:rsidR="008B5DFE" w:rsidRPr="0048762F" w:rsidRDefault="00524EA8" w:rsidP="0048762F">
      <w:pPr>
        <w:pStyle w:val="main"/>
        <w:numPr>
          <w:ilvl w:val="0"/>
          <w:numId w:val="96"/>
        </w:numPr>
      </w:pPr>
      <w:r w:rsidRPr="0048762F">
        <w:t>Описание р</w:t>
      </w:r>
      <w:r w:rsidR="008B5DFE" w:rsidRPr="0048762F">
        <w:t>олев</w:t>
      </w:r>
      <w:r w:rsidRPr="0048762F">
        <w:t>ой</w:t>
      </w:r>
      <w:r w:rsidR="008B5DFE" w:rsidRPr="0048762F">
        <w:t xml:space="preserve"> модел</w:t>
      </w:r>
      <w:r w:rsidRPr="0048762F">
        <w:t>и</w:t>
      </w:r>
      <w:r w:rsidR="008B5DFE" w:rsidRPr="0048762F">
        <w:t>.</w:t>
      </w:r>
    </w:p>
    <w:p w14:paraId="44328BD4" w14:textId="049E3B28" w:rsidR="008B5DFE" w:rsidRPr="0048762F" w:rsidRDefault="008B5DFE" w:rsidP="0048762F">
      <w:pPr>
        <w:pStyle w:val="main"/>
        <w:numPr>
          <w:ilvl w:val="0"/>
          <w:numId w:val="96"/>
        </w:numPr>
      </w:pPr>
      <w:r w:rsidRPr="0048762F">
        <w:t>Руководство администратора, с описанием:</w:t>
      </w:r>
    </w:p>
    <w:p w14:paraId="622B2DBD" w14:textId="3B842D5B" w:rsidR="008B5DFE" w:rsidRPr="0048762F" w:rsidRDefault="008B5DFE" w:rsidP="0048762F">
      <w:pPr>
        <w:pStyle w:val="main"/>
        <w:numPr>
          <w:ilvl w:val="1"/>
          <w:numId w:val="96"/>
        </w:numPr>
      </w:pPr>
      <w:r w:rsidRPr="0048762F">
        <w:t>процедуры инсталляции</w:t>
      </w:r>
    </w:p>
    <w:p w14:paraId="2D8690D1" w14:textId="1B4F295D" w:rsidR="008B5DFE" w:rsidRPr="0048762F" w:rsidRDefault="008B5DFE" w:rsidP="0048762F">
      <w:pPr>
        <w:pStyle w:val="main"/>
        <w:numPr>
          <w:ilvl w:val="1"/>
          <w:numId w:val="96"/>
        </w:numPr>
      </w:pPr>
      <w:r w:rsidRPr="0048762F">
        <w:t>процедур сопровождения</w:t>
      </w:r>
    </w:p>
    <w:p w14:paraId="2AE6C05F" w14:textId="77777777" w:rsidR="00D966DA" w:rsidRPr="0048762F" w:rsidRDefault="00D966DA" w:rsidP="0048762F">
      <w:pPr>
        <w:pStyle w:val="main"/>
        <w:numPr>
          <w:ilvl w:val="1"/>
          <w:numId w:val="96"/>
        </w:numPr>
      </w:pPr>
      <w:r w:rsidRPr="0048762F">
        <w:t>настройкой справочников</w:t>
      </w:r>
    </w:p>
    <w:p w14:paraId="46F29FDD" w14:textId="3CA20A50" w:rsidR="00D966DA" w:rsidRPr="0048762F" w:rsidRDefault="00D966DA" w:rsidP="0048762F">
      <w:pPr>
        <w:pStyle w:val="main"/>
        <w:numPr>
          <w:ilvl w:val="1"/>
          <w:numId w:val="96"/>
        </w:numPr>
      </w:pPr>
      <w:r w:rsidRPr="0048762F">
        <w:t xml:space="preserve">настройкой доп. параметров таблиц </w:t>
      </w:r>
    </w:p>
    <w:p w14:paraId="681724CE" w14:textId="3E77F718" w:rsidR="00D966DA" w:rsidRPr="0048762F" w:rsidRDefault="008B5DFE" w:rsidP="0048762F">
      <w:pPr>
        <w:pStyle w:val="main"/>
        <w:numPr>
          <w:ilvl w:val="1"/>
          <w:numId w:val="96"/>
        </w:numPr>
      </w:pPr>
      <w:r w:rsidRPr="0048762F">
        <w:t>процедур восстановления системы и данных в случае возникновения внештатных</w:t>
      </w:r>
      <w:r w:rsidR="00D966DA" w:rsidRPr="0048762F">
        <w:t xml:space="preserve"> </w:t>
      </w:r>
      <w:r w:rsidRPr="0048762F">
        <w:t>ситуаций</w:t>
      </w:r>
    </w:p>
    <w:p w14:paraId="4C9D25B8" w14:textId="640408A7" w:rsidR="008B5DFE" w:rsidRPr="0048762F" w:rsidRDefault="008B5DFE" w:rsidP="0048762F">
      <w:pPr>
        <w:pStyle w:val="main"/>
        <w:numPr>
          <w:ilvl w:val="0"/>
          <w:numId w:val="96"/>
        </w:numPr>
      </w:pPr>
      <w:r w:rsidRPr="0048762F">
        <w:t>Руководств</w:t>
      </w:r>
      <w:r w:rsidR="0071016B" w:rsidRPr="0048762F">
        <w:t>а</w:t>
      </w:r>
      <w:r w:rsidRPr="0048762F">
        <w:t xml:space="preserve"> пользовател</w:t>
      </w:r>
      <w:r w:rsidR="0071016B" w:rsidRPr="0048762F">
        <w:t>ей</w:t>
      </w:r>
      <w:r w:rsidRPr="0048762F">
        <w:t>, с описанием</w:t>
      </w:r>
      <w:r w:rsidR="00524EA8" w:rsidRPr="0048762F">
        <w:t xml:space="preserve"> основного функционала модулей системы</w:t>
      </w:r>
      <w:r w:rsidRPr="0048762F">
        <w:t>:</w:t>
      </w:r>
    </w:p>
    <w:p w14:paraId="43BCD4EB" w14:textId="75EBC876" w:rsidR="008B5DFE" w:rsidRPr="0048762F" w:rsidRDefault="00524EA8" w:rsidP="0048762F">
      <w:pPr>
        <w:pStyle w:val="main"/>
        <w:numPr>
          <w:ilvl w:val="1"/>
          <w:numId w:val="96"/>
        </w:numPr>
      </w:pPr>
      <w:r w:rsidRPr="0048762F">
        <w:t xml:space="preserve">Руководство пользователя по </w:t>
      </w:r>
      <w:r w:rsidR="00D966DA" w:rsidRPr="0048762F">
        <w:t xml:space="preserve">работе с </w:t>
      </w:r>
      <w:r w:rsidRPr="0048762F">
        <w:t>модулем Э</w:t>
      </w:r>
      <w:r w:rsidR="00D966DA" w:rsidRPr="0048762F">
        <w:t>ксперт</w:t>
      </w:r>
      <w:r w:rsidRPr="0048762F">
        <w:t>ов</w:t>
      </w:r>
    </w:p>
    <w:p w14:paraId="5F2B6911" w14:textId="263BE3CA" w:rsidR="008B5DFE" w:rsidRPr="0048762F" w:rsidRDefault="00524EA8" w:rsidP="0048762F">
      <w:pPr>
        <w:pStyle w:val="main"/>
        <w:numPr>
          <w:ilvl w:val="1"/>
          <w:numId w:val="96"/>
        </w:numPr>
      </w:pPr>
      <w:r w:rsidRPr="0048762F">
        <w:t>Руководство пользователя по работе с модулем П</w:t>
      </w:r>
      <w:r w:rsidR="00D966DA" w:rsidRPr="0048762F">
        <w:t>роект</w:t>
      </w:r>
      <w:r w:rsidRPr="0048762F">
        <w:t>ов</w:t>
      </w:r>
    </w:p>
    <w:p w14:paraId="1F6AA04C" w14:textId="03C795E9" w:rsidR="008B5DFE" w:rsidRPr="0048762F" w:rsidRDefault="00524EA8" w:rsidP="0048762F">
      <w:pPr>
        <w:pStyle w:val="main"/>
        <w:numPr>
          <w:ilvl w:val="1"/>
          <w:numId w:val="96"/>
        </w:numPr>
      </w:pPr>
      <w:r w:rsidRPr="0048762F">
        <w:t>Руководство пользователя по работе с модулем С</w:t>
      </w:r>
      <w:r w:rsidR="00D966DA" w:rsidRPr="0048762F">
        <w:t>обыти</w:t>
      </w:r>
      <w:r w:rsidRPr="0048762F">
        <w:t>й</w:t>
      </w:r>
    </w:p>
    <w:p w14:paraId="63226F30" w14:textId="77777777" w:rsidR="001E1F71" w:rsidRPr="0048762F" w:rsidRDefault="001E1F71" w:rsidP="0048762F">
      <w:pPr>
        <w:pStyle w:val="main"/>
        <w:numPr>
          <w:ilvl w:val="1"/>
          <w:numId w:val="96"/>
        </w:numPr>
      </w:pPr>
      <w:r w:rsidRPr="0048762F">
        <w:t>Руководство пользователя по работе с модулем Учета</w:t>
      </w:r>
    </w:p>
    <w:p w14:paraId="3A26DFE9" w14:textId="77777777" w:rsidR="001E1F71" w:rsidRPr="0048762F" w:rsidRDefault="001E1F71" w:rsidP="0048762F">
      <w:pPr>
        <w:pStyle w:val="main"/>
        <w:numPr>
          <w:ilvl w:val="1"/>
          <w:numId w:val="96"/>
        </w:numPr>
      </w:pPr>
      <w:r w:rsidRPr="0048762F">
        <w:t>Рабочее место пользователей модуля Экспертов</w:t>
      </w:r>
    </w:p>
    <w:p w14:paraId="62A70F2B" w14:textId="77777777" w:rsidR="00EC4AA6" w:rsidRPr="0048762F" w:rsidRDefault="00EC4AA6" w:rsidP="0048762F">
      <w:pPr>
        <w:pStyle w:val="affffd"/>
        <w:spacing w:before="0" w:after="0" w:line="360" w:lineRule="auto"/>
        <w:ind w:left="1287" w:firstLine="0"/>
      </w:pPr>
    </w:p>
    <w:p w14:paraId="43FE8B7B" w14:textId="77777777" w:rsidR="009751EA" w:rsidRPr="0048762F" w:rsidRDefault="009751EA" w:rsidP="0048762F">
      <w:pPr>
        <w:pStyle w:val="affffd"/>
        <w:spacing w:before="0" w:after="0" w:line="360" w:lineRule="auto"/>
        <w:ind w:left="1287" w:firstLine="0"/>
      </w:pPr>
    </w:p>
    <w:p w14:paraId="1739C880" w14:textId="77777777" w:rsidR="009751EA" w:rsidRPr="0048762F" w:rsidRDefault="009751EA" w:rsidP="0048762F">
      <w:pPr>
        <w:pStyle w:val="affffd"/>
        <w:spacing w:before="0" w:after="0" w:line="360" w:lineRule="auto"/>
        <w:ind w:left="1287" w:firstLine="0"/>
      </w:pPr>
    </w:p>
    <w:p w14:paraId="51858E6D" w14:textId="77777777" w:rsidR="00A755CA" w:rsidRPr="0048762F" w:rsidRDefault="00A755CA" w:rsidP="0048762F">
      <w:pPr>
        <w:pStyle w:val="a2"/>
        <w:ind w:left="40"/>
        <w:rPr>
          <w:rFonts w:ascii="Times New Roman" w:hAnsi="Times New Roman"/>
          <w:sz w:val="28"/>
          <w:szCs w:val="28"/>
        </w:rPr>
      </w:pPr>
      <w:bookmarkStart w:id="464" w:name="_Описание_блока_«Формирование"/>
      <w:bookmarkStart w:id="465" w:name="_Описание_блока_«Организация"/>
      <w:bookmarkStart w:id="466" w:name="_Описание_блока_«Организация_1"/>
      <w:bookmarkStart w:id="467" w:name="_Описание_блока_«Подведение"/>
      <w:bookmarkStart w:id="468" w:name="_Toc85659440"/>
      <w:bookmarkEnd w:id="464"/>
      <w:bookmarkEnd w:id="465"/>
      <w:bookmarkEnd w:id="466"/>
      <w:bookmarkEnd w:id="467"/>
      <w:r w:rsidRPr="0048762F">
        <w:rPr>
          <w:rFonts w:ascii="Times New Roman" w:hAnsi="Times New Roman"/>
          <w:sz w:val="28"/>
          <w:szCs w:val="28"/>
        </w:rPr>
        <w:t>ОПРЕДЕЛЕНИЯ, ОБОЗНАЧЕНИЯ И СОКРАЩЕНИЯ</w:t>
      </w:r>
      <w:bookmarkEnd w:id="468"/>
    </w:p>
    <w:p w14:paraId="469B6ABA" w14:textId="5F3F2F0D" w:rsidR="004A0DB5" w:rsidRPr="0048762F" w:rsidRDefault="004A0DB5" w:rsidP="0048762F">
      <w:pPr>
        <w:pStyle w:val="150"/>
        <w:spacing w:after="0"/>
        <w:ind w:firstLine="0"/>
      </w:pPr>
      <w:r w:rsidRPr="0048762F">
        <w:t xml:space="preserve">Таблица </w:t>
      </w:r>
      <w:r w:rsidRPr="0048762F">
        <w:rPr>
          <w:noProof/>
        </w:rPr>
        <w:fldChar w:fldCharType="begin"/>
      </w:r>
      <w:r w:rsidRPr="0048762F">
        <w:rPr>
          <w:noProof/>
        </w:rPr>
        <w:instrText xml:space="preserve"> SEQ Таблица \* ARABIC </w:instrText>
      </w:r>
      <w:r w:rsidRPr="0048762F">
        <w:rPr>
          <w:noProof/>
        </w:rPr>
        <w:fldChar w:fldCharType="separate"/>
      </w:r>
      <w:r w:rsidR="009376B2">
        <w:rPr>
          <w:noProof/>
        </w:rPr>
        <w:t>3</w:t>
      </w:r>
      <w:r w:rsidRPr="0048762F">
        <w:rPr>
          <w:noProof/>
        </w:rPr>
        <w:fldChar w:fldCharType="end"/>
      </w:r>
      <w:r w:rsidRPr="0048762F">
        <w:t xml:space="preserve"> - Определения, обозначения и сокращения</w:t>
      </w:r>
    </w:p>
    <w:tbl>
      <w:tblPr>
        <w:tblW w:w="9902" w:type="dxa"/>
        <w:tblLook w:val="04A0" w:firstRow="1" w:lastRow="0" w:firstColumn="1" w:lastColumn="0" w:noHBand="0" w:noVBand="1"/>
      </w:tblPr>
      <w:tblGrid>
        <w:gridCol w:w="2096"/>
        <w:gridCol w:w="7806"/>
      </w:tblGrid>
      <w:tr w:rsidR="0048762F" w:rsidRPr="0048762F" w14:paraId="01A17582" w14:textId="77777777" w:rsidTr="0048762F">
        <w:trPr>
          <w:trHeight w:val="595"/>
          <w:tblHeader/>
        </w:trPr>
        <w:tc>
          <w:tcPr>
            <w:tcW w:w="2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308C0FC7" w14:textId="77777777" w:rsidR="00E734CA" w:rsidRPr="0048762F" w:rsidRDefault="00E734CA" w:rsidP="0048762F">
            <w:pPr>
              <w:rPr>
                <w:b/>
                <w:bCs/>
                <w:sz w:val="22"/>
                <w:szCs w:val="22"/>
              </w:rPr>
            </w:pPr>
            <w:r w:rsidRPr="0048762F">
              <w:rPr>
                <w:b/>
                <w:bCs/>
                <w:sz w:val="22"/>
                <w:szCs w:val="22"/>
              </w:rPr>
              <w:t>Сокращение/ условное обозначение</w:t>
            </w:r>
          </w:p>
        </w:tc>
        <w:tc>
          <w:tcPr>
            <w:tcW w:w="78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14:paraId="084607AF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 </w:t>
            </w:r>
          </w:p>
        </w:tc>
      </w:tr>
      <w:tr w:rsidR="0048762F" w:rsidRPr="0048762F" w14:paraId="22B32077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25A0CB" w14:textId="77777777" w:rsidR="00E734CA" w:rsidRPr="0048762F" w:rsidRDefault="00E734CA" w:rsidP="0048762F">
            <w:pPr>
              <w:jc w:val="center"/>
            </w:pPr>
            <w:r w:rsidRPr="0048762F">
              <w:t>API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9657CE" w14:textId="77777777" w:rsidR="00E734CA" w:rsidRPr="0048762F" w:rsidRDefault="00E734CA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Программный интерфейс приложения, интерфейс прикладного программирования</w:t>
            </w:r>
          </w:p>
        </w:tc>
      </w:tr>
      <w:tr w:rsidR="0048762F" w:rsidRPr="0048762F" w14:paraId="241D1F8A" w14:textId="77777777" w:rsidTr="00B527C1">
        <w:trPr>
          <w:cantSplit/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F12DEA" w14:textId="77777777" w:rsidR="00E734CA" w:rsidRPr="0048762F" w:rsidRDefault="00E734CA" w:rsidP="0048762F">
            <w:pPr>
              <w:jc w:val="center"/>
            </w:pPr>
            <w:r w:rsidRPr="0048762F">
              <w:t>CRM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7B4BF0" w14:textId="77777777" w:rsidR="00E734CA" w:rsidRPr="0048762F" w:rsidRDefault="00E734CA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Система управления взаимоотношениями с клиентами</w:t>
            </w:r>
          </w:p>
        </w:tc>
      </w:tr>
      <w:tr w:rsidR="0048762F" w:rsidRPr="0048762F" w14:paraId="73BDDDB5" w14:textId="77777777" w:rsidTr="00B527C1">
        <w:trPr>
          <w:trHeight w:val="900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4FB373" w14:textId="77777777" w:rsidR="00E734CA" w:rsidRPr="0048762F" w:rsidRDefault="00E734CA" w:rsidP="0048762F">
            <w:pPr>
              <w:jc w:val="center"/>
            </w:pPr>
            <w:proofErr w:type="spellStart"/>
            <w:r w:rsidRPr="0048762F">
              <w:t>Housekeeping</w:t>
            </w:r>
            <w:proofErr w:type="spellEnd"/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A3ECBC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Процедура удаления или экспорта в архивные системы части данных из базы, которые по каким-то определенным алгоритмам признаны устаревшими</w:t>
            </w:r>
          </w:p>
        </w:tc>
      </w:tr>
      <w:tr w:rsidR="0048762F" w:rsidRPr="0048762F" w14:paraId="3D1F68A5" w14:textId="77777777" w:rsidTr="00B527C1">
        <w:trPr>
          <w:cantSplit/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EF5ACB" w14:textId="77777777" w:rsidR="00E734CA" w:rsidRPr="0048762F" w:rsidRDefault="00E734CA" w:rsidP="0048762F">
            <w:pPr>
              <w:jc w:val="center"/>
            </w:pPr>
            <w:r w:rsidRPr="0048762F">
              <w:t>HTTPS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7B0944" w14:textId="77777777" w:rsidR="00E734CA" w:rsidRPr="0048762F" w:rsidRDefault="00E734CA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Зашифрованный протокол передачи данных</w:t>
            </w:r>
          </w:p>
        </w:tc>
      </w:tr>
      <w:tr w:rsidR="0048762F" w:rsidRPr="0048762F" w14:paraId="3BE13090" w14:textId="77777777" w:rsidTr="00B527C1">
        <w:trPr>
          <w:cantSplit/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3F00CC" w14:textId="77777777" w:rsidR="00E734CA" w:rsidRPr="0048762F" w:rsidRDefault="00E734CA" w:rsidP="0048762F">
            <w:pPr>
              <w:jc w:val="center"/>
            </w:pPr>
            <w:r w:rsidRPr="0048762F">
              <w:t>JSON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0E3A59" w14:textId="77777777" w:rsidR="00E734CA" w:rsidRPr="0048762F" w:rsidRDefault="00E734CA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Формат обмена данными</w:t>
            </w:r>
          </w:p>
        </w:tc>
      </w:tr>
      <w:tr w:rsidR="0048762F" w:rsidRPr="0048762F" w14:paraId="107C46D0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10E20C" w14:textId="77777777" w:rsidR="00E734CA" w:rsidRPr="0048762F" w:rsidRDefault="00E734CA" w:rsidP="0048762F">
            <w:pPr>
              <w:jc w:val="center"/>
            </w:pPr>
            <w:proofErr w:type="spellStart"/>
            <w:r w:rsidRPr="0048762F">
              <w:t>Microsoft</w:t>
            </w:r>
            <w:proofErr w:type="spellEnd"/>
            <w:r w:rsidRPr="0048762F">
              <w:t xml:space="preserve"> </w:t>
            </w:r>
            <w:proofErr w:type="spellStart"/>
            <w:r w:rsidRPr="0048762F">
              <w:t>Active</w:t>
            </w:r>
            <w:proofErr w:type="spellEnd"/>
            <w:r w:rsidRPr="0048762F">
              <w:t xml:space="preserve"> </w:t>
            </w:r>
            <w:proofErr w:type="spellStart"/>
            <w:r w:rsidRPr="0048762F">
              <w:t>Directory</w:t>
            </w:r>
            <w:proofErr w:type="spellEnd"/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BCC91E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Службы каталогов корпорации </w:t>
            </w:r>
            <w:proofErr w:type="spellStart"/>
            <w:r w:rsidRPr="0048762F">
              <w:rPr>
                <w:sz w:val="22"/>
                <w:szCs w:val="22"/>
              </w:rPr>
              <w:t>Microsoft</w:t>
            </w:r>
            <w:proofErr w:type="spellEnd"/>
            <w:r w:rsidRPr="0048762F">
              <w:rPr>
                <w:sz w:val="22"/>
                <w:szCs w:val="22"/>
              </w:rPr>
              <w:t xml:space="preserve"> для операционных систем семейства </w:t>
            </w:r>
            <w:proofErr w:type="spellStart"/>
            <w:r w:rsidRPr="0048762F">
              <w:rPr>
                <w:sz w:val="22"/>
                <w:szCs w:val="22"/>
              </w:rPr>
              <w:t>Windows</w:t>
            </w:r>
            <w:proofErr w:type="spellEnd"/>
            <w:r w:rsidRPr="0048762F">
              <w:rPr>
                <w:sz w:val="22"/>
                <w:szCs w:val="22"/>
              </w:rPr>
              <w:t xml:space="preserve"> </w:t>
            </w:r>
            <w:proofErr w:type="spellStart"/>
            <w:r w:rsidRPr="0048762F">
              <w:rPr>
                <w:sz w:val="22"/>
                <w:szCs w:val="22"/>
              </w:rPr>
              <w:t>Server</w:t>
            </w:r>
            <w:proofErr w:type="spellEnd"/>
          </w:p>
        </w:tc>
      </w:tr>
      <w:tr w:rsidR="0048762F" w:rsidRPr="0048762F" w14:paraId="7F65DA3E" w14:textId="77777777" w:rsidTr="00B527C1">
        <w:trPr>
          <w:cantSplit/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B554E9" w14:textId="77777777" w:rsidR="00E734CA" w:rsidRPr="0048762F" w:rsidRDefault="00E734CA" w:rsidP="0048762F">
            <w:pPr>
              <w:jc w:val="center"/>
            </w:pPr>
            <w:r w:rsidRPr="0048762F">
              <w:t>REST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871CB9" w14:textId="77777777" w:rsidR="00E734CA" w:rsidRPr="0048762F" w:rsidRDefault="00E734CA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Архитектурный стиль взаимодействия компонентов распределённого приложения в сети</w:t>
            </w:r>
          </w:p>
        </w:tc>
      </w:tr>
      <w:tr w:rsidR="0048762F" w:rsidRPr="0048762F" w14:paraId="0487F051" w14:textId="77777777" w:rsidTr="00B527C1">
        <w:trPr>
          <w:cantSplit/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727217" w14:textId="77777777" w:rsidR="00E734CA" w:rsidRPr="0048762F" w:rsidRDefault="00E734CA" w:rsidP="0048762F">
            <w:pPr>
              <w:jc w:val="center"/>
            </w:pPr>
            <w:r w:rsidRPr="0048762F">
              <w:t>SAAS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8F8FAF" w14:textId="77777777" w:rsidR="00E734CA" w:rsidRPr="0048762F" w:rsidRDefault="00E734CA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 xml:space="preserve">Модель использования бизнес-приложений в формате </w:t>
            </w:r>
            <w:proofErr w:type="gramStart"/>
            <w:r w:rsidRPr="0048762F">
              <w:rPr>
                <w:sz w:val="22"/>
                <w:szCs w:val="22"/>
              </w:rPr>
              <w:t>интернет-сервисов</w:t>
            </w:r>
            <w:proofErr w:type="gramEnd"/>
          </w:p>
        </w:tc>
      </w:tr>
      <w:tr w:rsidR="0048762F" w:rsidRPr="0048762F" w14:paraId="457E3E1C" w14:textId="77777777" w:rsidTr="00B527C1">
        <w:trPr>
          <w:trHeight w:val="900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AF3D4" w14:textId="77777777" w:rsidR="00E734CA" w:rsidRPr="0048762F" w:rsidRDefault="00E734CA" w:rsidP="0048762F">
            <w:pPr>
              <w:jc w:val="center"/>
            </w:pPr>
            <w:proofErr w:type="spellStart"/>
            <w:r w:rsidRPr="0048762F">
              <w:t>Single</w:t>
            </w:r>
            <w:proofErr w:type="spellEnd"/>
            <w:r w:rsidRPr="0048762F">
              <w:t xml:space="preserve"> </w:t>
            </w:r>
            <w:proofErr w:type="spellStart"/>
            <w:r w:rsidRPr="0048762F">
              <w:t>Sign-On</w:t>
            </w:r>
            <w:proofErr w:type="spellEnd"/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090E81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Метод аутентификации, который позволяет пользователям безопасно аутентифицироваться сразу в нескольких приложениях и сайтах, используя один набор учетных данных.</w:t>
            </w:r>
          </w:p>
        </w:tc>
      </w:tr>
      <w:tr w:rsidR="0048762F" w:rsidRPr="0048762F" w14:paraId="4571A146" w14:textId="77777777" w:rsidTr="00B527C1">
        <w:trPr>
          <w:cantSplit/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218A72" w14:textId="77777777" w:rsidR="00E734CA" w:rsidRPr="0048762F" w:rsidRDefault="00E734CA" w:rsidP="0048762F">
            <w:pPr>
              <w:jc w:val="center"/>
            </w:pPr>
            <w:r w:rsidRPr="0048762F">
              <w:t>SOAP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C8FBD2" w14:textId="77777777" w:rsidR="00E734CA" w:rsidRPr="0048762F" w:rsidRDefault="00E734CA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протокол обмена структурированными сообщениями</w:t>
            </w:r>
          </w:p>
        </w:tc>
      </w:tr>
      <w:tr w:rsidR="0048762F" w:rsidRPr="0048762F" w14:paraId="5F5BF03B" w14:textId="77777777" w:rsidTr="00B527C1">
        <w:trPr>
          <w:cantSplit/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44C92E" w14:textId="77777777" w:rsidR="00E734CA" w:rsidRPr="0048762F" w:rsidRDefault="00E734CA" w:rsidP="0048762F">
            <w:pPr>
              <w:jc w:val="center"/>
            </w:pPr>
            <w:proofErr w:type="spellStart"/>
            <w:r w:rsidRPr="0048762F">
              <w:t>Software</w:t>
            </w:r>
            <w:proofErr w:type="spellEnd"/>
            <w:r w:rsidRPr="0048762F">
              <w:t>, ПО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E6BFE0" w14:textId="77777777" w:rsidR="00E734CA" w:rsidRPr="0048762F" w:rsidRDefault="00E734CA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Программное обеспечение</w:t>
            </w:r>
          </w:p>
        </w:tc>
      </w:tr>
      <w:tr w:rsidR="0048762F" w:rsidRPr="0048762F" w14:paraId="3F04E09F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BEB03" w14:textId="77777777" w:rsidR="00E734CA" w:rsidRPr="0048762F" w:rsidRDefault="00E734CA" w:rsidP="0048762F">
            <w:pPr>
              <w:jc w:val="center"/>
            </w:pPr>
            <w:r w:rsidRPr="0048762F">
              <w:t>TOTP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13BB49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Алгоритм создания одноразовых паролей для защищенной аутентификации</w:t>
            </w:r>
          </w:p>
        </w:tc>
      </w:tr>
      <w:tr w:rsidR="0048762F" w:rsidRPr="0048762F" w14:paraId="07634E8B" w14:textId="77777777" w:rsidTr="00B527C1">
        <w:trPr>
          <w:cantSplit/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2A0C67" w14:textId="77777777" w:rsidR="00E734CA" w:rsidRPr="0048762F" w:rsidRDefault="00E734CA" w:rsidP="0048762F">
            <w:pPr>
              <w:jc w:val="center"/>
            </w:pPr>
            <w:r w:rsidRPr="0048762F">
              <w:t>XML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2AA0B0" w14:textId="77777777" w:rsidR="00E734CA" w:rsidRPr="0048762F" w:rsidRDefault="00E734CA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Расширяемый язык разметки</w:t>
            </w:r>
          </w:p>
        </w:tc>
      </w:tr>
      <w:tr w:rsidR="0048762F" w:rsidRPr="0048762F" w14:paraId="7D8F7612" w14:textId="77777777" w:rsidTr="00B527C1">
        <w:trPr>
          <w:cantSplit/>
          <w:trHeight w:val="2670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C8CC5E" w14:textId="77777777" w:rsidR="00E734CA" w:rsidRPr="0048762F" w:rsidRDefault="00E734CA" w:rsidP="0048762F">
            <w:pPr>
              <w:jc w:val="center"/>
            </w:pPr>
            <w:r w:rsidRPr="0048762F">
              <w:t>Акселерационная программа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54E985" w14:textId="77777777" w:rsidR="00E734CA" w:rsidRPr="0048762F" w:rsidRDefault="00E734CA" w:rsidP="0048762F">
            <w:pPr>
              <w:jc w:val="both"/>
              <w:rPr>
                <w:sz w:val="22"/>
                <w:szCs w:val="22"/>
              </w:rPr>
            </w:pPr>
            <w:proofErr w:type="gramStart"/>
            <w:r w:rsidRPr="0048762F">
              <w:rPr>
                <w:sz w:val="22"/>
                <w:szCs w:val="22"/>
              </w:rPr>
              <w:t>Комплекс мер нефинансового характера, предназначенных для поддержки российских технологических компаний при реализации проектов по разработке, коммерциализации, внедрению российских решений в сфере информационных технологий, включающих анализ таких проектов, наставничество, консультирование в процессе реализации проектов в целях их успешной реализации за счет нивелирования предпринимательских рисков, развития профессиональных компетенций сотрудников, а также повышения инвестиционной привлекательности проектов.</w:t>
            </w:r>
            <w:proofErr w:type="gramEnd"/>
          </w:p>
        </w:tc>
      </w:tr>
      <w:tr w:rsidR="0048762F" w:rsidRPr="0048762F" w14:paraId="70AC4103" w14:textId="77777777" w:rsidTr="00B527C1">
        <w:trPr>
          <w:cantSplit/>
          <w:trHeight w:val="2670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90B292" w14:textId="23C208C9" w:rsidR="00B527C1" w:rsidRPr="0048762F" w:rsidRDefault="00B527C1" w:rsidP="0048762F">
            <w:pPr>
              <w:jc w:val="center"/>
            </w:pPr>
            <w:r w:rsidRPr="0048762F">
              <w:t>Акселерация проектов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C1F87DF" w14:textId="47E74341" w:rsidR="00B527C1" w:rsidRPr="0048762F" w:rsidRDefault="00B527C1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iCs/>
              </w:rPr>
              <w:t>Комплекс мероприятий, направленных на ускоренное развитие российских решений в сфере информационных технологий, разрабатываемых российскими технологическими компаниями, включающий проведение акселерационных программ и информационно-методическое и экспертное сопровождение акселерационных программ</w:t>
            </w:r>
          </w:p>
        </w:tc>
      </w:tr>
      <w:tr w:rsidR="0048762F" w:rsidRPr="0048762F" w14:paraId="37B5C562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B179D1" w14:textId="77777777" w:rsidR="00E734CA" w:rsidRPr="0048762F" w:rsidRDefault="00E734CA" w:rsidP="0048762F">
            <w:pPr>
              <w:jc w:val="center"/>
            </w:pPr>
            <w:r w:rsidRPr="0048762F">
              <w:t>Аналитика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9B0258" w14:textId="2717511C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Набор данных</w:t>
            </w:r>
            <w:r w:rsidR="00583CC6" w:rsidRPr="0048762F">
              <w:rPr>
                <w:sz w:val="22"/>
                <w:szCs w:val="22"/>
              </w:rPr>
              <w:t>,</w:t>
            </w:r>
            <w:r w:rsidRPr="0048762F">
              <w:rPr>
                <w:sz w:val="22"/>
                <w:szCs w:val="22"/>
              </w:rPr>
              <w:t xml:space="preserve"> </w:t>
            </w:r>
            <w:r w:rsidR="00583CC6" w:rsidRPr="0048762F">
              <w:rPr>
                <w:sz w:val="22"/>
                <w:szCs w:val="22"/>
              </w:rPr>
              <w:t>рассчитанных</w:t>
            </w:r>
            <w:r w:rsidRPr="0048762F">
              <w:rPr>
                <w:sz w:val="22"/>
                <w:szCs w:val="22"/>
              </w:rPr>
              <w:t xml:space="preserve"> по определенным алгоритмам для последующего анализа</w:t>
            </w:r>
          </w:p>
        </w:tc>
      </w:tr>
      <w:tr w:rsidR="0048762F" w:rsidRPr="0048762F" w14:paraId="4A935AE7" w14:textId="77777777" w:rsidTr="00B527C1">
        <w:trPr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620B28" w14:textId="77777777" w:rsidR="00E734CA" w:rsidRPr="0048762F" w:rsidRDefault="00E734CA" w:rsidP="0048762F">
            <w:pPr>
              <w:jc w:val="center"/>
            </w:pPr>
            <w:r w:rsidRPr="0048762F">
              <w:t>Встреча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52CD1A" w14:textId="2733FD6F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Совместное мероприятие</w:t>
            </w:r>
            <w:r w:rsidR="00583CC6" w:rsidRPr="0048762F">
              <w:rPr>
                <w:sz w:val="22"/>
                <w:szCs w:val="22"/>
              </w:rPr>
              <w:t>,</w:t>
            </w:r>
            <w:r w:rsidRPr="0048762F">
              <w:rPr>
                <w:sz w:val="22"/>
                <w:szCs w:val="22"/>
              </w:rPr>
              <w:t xml:space="preserve"> в котором участвует группа экспертов</w:t>
            </w:r>
          </w:p>
        </w:tc>
      </w:tr>
      <w:tr w:rsidR="0048762F" w:rsidRPr="0048762F" w14:paraId="01308499" w14:textId="77777777" w:rsidTr="00B527C1">
        <w:trPr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131E85" w14:textId="77777777" w:rsidR="00E734CA" w:rsidRPr="0048762F" w:rsidRDefault="00E734CA" w:rsidP="0048762F">
            <w:pPr>
              <w:jc w:val="center"/>
            </w:pPr>
            <w:r w:rsidRPr="0048762F">
              <w:t>Группа транзакций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869C8D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Набор транзакций, логически связанных одной целью</w:t>
            </w:r>
          </w:p>
        </w:tc>
      </w:tr>
      <w:tr w:rsidR="0048762F" w:rsidRPr="0048762F" w14:paraId="67272077" w14:textId="77777777" w:rsidTr="00B527C1">
        <w:trPr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5B9DFA" w14:textId="77777777" w:rsidR="00E734CA" w:rsidRPr="0048762F" w:rsidRDefault="00E734CA" w:rsidP="0048762F">
            <w:pPr>
              <w:jc w:val="center"/>
            </w:pPr>
            <w:r w:rsidRPr="0048762F">
              <w:t>Документ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C859BA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 xml:space="preserve">Файл формата </w:t>
            </w:r>
            <w:proofErr w:type="spellStart"/>
            <w:r w:rsidRPr="0048762F">
              <w:rPr>
                <w:sz w:val="22"/>
                <w:szCs w:val="22"/>
              </w:rPr>
              <w:t>word</w:t>
            </w:r>
            <w:proofErr w:type="spellEnd"/>
            <w:r w:rsidRPr="0048762F">
              <w:rPr>
                <w:sz w:val="22"/>
                <w:szCs w:val="22"/>
              </w:rPr>
              <w:t xml:space="preserve"> или </w:t>
            </w:r>
            <w:proofErr w:type="spellStart"/>
            <w:r w:rsidRPr="0048762F">
              <w:rPr>
                <w:sz w:val="22"/>
                <w:szCs w:val="22"/>
              </w:rPr>
              <w:t>excel</w:t>
            </w:r>
            <w:proofErr w:type="spellEnd"/>
          </w:p>
        </w:tc>
      </w:tr>
      <w:tr w:rsidR="0048762F" w:rsidRPr="0048762F" w14:paraId="44950C85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1564A6" w14:textId="77777777" w:rsidR="00E734CA" w:rsidRPr="0048762F" w:rsidRDefault="00E734CA" w:rsidP="0048762F">
            <w:pPr>
              <w:jc w:val="center"/>
            </w:pPr>
            <w:r w:rsidRPr="0048762F">
              <w:t>Задача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C311F7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Задача, назначенная на участника экспертной сети с определенными сроками выполнения</w:t>
            </w:r>
          </w:p>
        </w:tc>
      </w:tr>
      <w:tr w:rsidR="0048762F" w:rsidRPr="0048762F" w14:paraId="016EA5BA" w14:textId="77777777" w:rsidTr="00B527C1">
        <w:trPr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50E115A" w14:textId="77777777" w:rsidR="00E734CA" w:rsidRPr="0048762F" w:rsidRDefault="00E734CA" w:rsidP="0048762F">
            <w:pPr>
              <w:jc w:val="center"/>
            </w:pPr>
            <w:r w:rsidRPr="0048762F">
              <w:t>История взаимодействий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BC64AA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Набор контактов с экспертом в рамках временного интервала</w:t>
            </w:r>
          </w:p>
        </w:tc>
      </w:tr>
      <w:tr w:rsidR="0048762F" w:rsidRPr="0048762F" w14:paraId="4CED4005" w14:textId="77777777" w:rsidTr="00B527C1">
        <w:trPr>
          <w:cantSplit/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D88D7E" w14:textId="77777777" w:rsidR="00E734CA" w:rsidRPr="0048762F" w:rsidRDefault="00E734CA" w:rsidP="0048762F">
            <w:pPr>
              <w:jc w:val="center"/>
            </w:pPr>
            <w:proofErr w:type="gramStart"/>
            <w:r w:rsidRPr="0048762F">
              <w:t>ИТ</w:t>
            </w:r>
            <w:proofErr w:type="gramEnd"/>
            <w:r w:rsidRPr="0048762F">
              <w:t>, IT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B8C1BC" w14:textId="77777777" w:rsidR="00E734CA" w:rsidRPr="0048762F" w:rsidRDefault="00E734CA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Информационные технологии</w:t>
            </w:r>
          </w:p>
        </w:tc>
      </w:tr>
      <w:tr w:rsidR="0048762F" w:rsidRPr="0048762F" w14:paraId="22A93E66" w14:textId="77777777" w:rsidTr="00B527C1">
        <w:trPr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BDE592" w14:textId="77777777" w:rsidR="00E734CA" w:rsidRPr="0048762F" w:rsidRDefault="00E734CA" w:rsidP="0048762F">
            <w:pPr>
              <w:jc w:val="center"/>
            </w:pPr>
            <w:r w:rsidRPr="0048762F">
              <w:t>Контакт \ Взаимодействие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1CDF24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 xml:space="preserve">Событие взаимодействия с экспертом в рамках </w:t>
            </w:r>
            <w:proofErr w:type="spellStart"/>
            <w:r w:rsidRPr="0048762F">
              <w:rPr>
                <w:sz w:val="22"/>
                <w:szCs w:val="22"/>
              </w:rPr>
              <w:t>како</w:t>
            </w:r>
            <w:proofErr w:type="spellEnd"/>
            <w:r w:rsidRPr="0048762F">
              <w:rPr>
                <w:sz w:val="22"/>
                <w:szCs w:val="22"/>
              </w:rPr>
              <w:t>-либо процесса</w:t>
            </w:r>
          </w:p>
        </w:tc>
      </w:tr>
      <w:tr w:rsidR="0048762F" w:rsidRPr="0048762F" w14:paraId="7CA963A8" w14:textId="77777777" w:rsidTr="00B527C1">
        <w:trPr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CB8C1F" w14:textId="77777777" w:rsidR="00E734CA" w:rsidRPr="0048762F" w:rsidRDefault="00E734CA" w:rsidP="0048762F">
            <w:pPr>
              <w:jc w:val="center"/>
            </w:pPr>
            <w:r w:rsidRPr="0048762F">
              <w:t>Локация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CB5C87" w14:textId="108E5282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Локация</w:t>
            </w:r>
            <w:r w:rsidR="00583CC6" w:rsidRPr="0048762F">
              <w:rPr>
                <w:sz w:val="22"/>
                <w:szCs w:val="22"/>
              </w:rPr>
              <w:t>,</w:t>
            </w:r>
            <w:r w:rsidRPr="0048762F">
              <w:rPr>
                <w:sz w:val="22"/>
                <w:szCs w:val="22"/>
              </w:rPr>
              <w:t xml:space="preserve"> в которой работает эксперт</w:t>
            </w:r>
          </w:p>
        </w:tc>
      </w:tr>
      <w:tr w:rsidR="0048762F" w:rsidRPr="0048762F" w14:paraId="7E3120EF" w14:textId="77777777" w:rsidTr="00B527C1">
        <w:trPr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612237" w14:textId="77777777" w:rsidR="00E734CA" w:rsidRPr="0048762F" w:rsidRDefault="00E734CA" w:rsidP="0048762F">
            <w:pPr>
              <w:jc w:val="center"/>
            </w:pPr>
            <w:r w:rsidRPr="0048762F">
              <w:t>Направление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6A46F5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Направление деятельности, в котором работает эксперт</w:t>
            </w:r>
          </w:p>
        </w:tc>
      </w:tr>
      <w:tr w:rsidR="0048762F" w:rsidRPr="0048762F" w14:paraId="797535BA" w14:textId="77777777" w:rsidTr="00B527C1">
        <w:trPr>
          <w:cantSplit/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C95B73" w14:textId="77777777" w:rsidR="00E734CA" w:rsidRPr="0048762F" w:rsidRDefault="00E734CA" w:rsidP="0048762F">
            <w:pPr>
              <w:jc w:val="center"/>
            </w:pPr>
            <w:r w:rsidRPr="0048762F">
              <w:t>НКИТ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C61088" w14:textId="77777777" w:rsidR="00E734CA" w:rsidRPr="0048762F" w:rsidRDefault="00E734CA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 xml:space="preserve">Новые коммуникационные </w:t>
            </w:r>
            <w:proofErr w:type="gramStart"/>
            <w:r w:rsidRPr="0048762F">
              <w:rPr>
                <w:sz w:val="22"/>
                <w:szCs w:val="22"/>
              </w:rPr>
              <w:t>интернет-технологии</w:t>
            </w:r>
            <w:proofErr w:type="gramEnd"/>
          </w:p>
        </w:tc>
      </w:tr>
      <w:tr w:rsidR="0048762F" w:rsidRPr="0048762F" w14:paraId="09C20274" w14:textId="77777777" w:rsidTr="00B527C1">
        <w:trPr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9B1862" w14:textId="77777777" w:rsidR="00E734CA" w:rsidRPr="0048762F" w:rsidRDefault="00E734CA" w:rsidP="0048762F">
            <w:pPr>
              <w:jc w:val="center"/>
            </w:pPr>
            <w:r w:rsidRPr="0048762F">
              <w:t>Область экспертизы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032C28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Область экспертизы, которой обладает эксперт</w:t>
            </w:r>
          </w:p>
        </w:tc>
      </w:tr>
      <w:tr w:rsidR="0048762F" w:rsidRPr="0048762F" w14:paraId="3C0F1A17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E4E2CC" w14:textId="77777777" w:rsidR="00E734CA" w:rsidRPr="0048762F" w:rsidRDefault="00E734CA" w:rsidP="0048762F">
            <w:pPr>
              <w:jc w:val="center"/>
            </w:pPr>
            <w:r w:rsidRPr="0048762F">
              <w:t>Организация 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DD90F6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Организационно-правовая форма юридического лица, к которой эксперт имеет какое-либо отношение</w:t>
            </w:r>
          </w:p>
        </w:tc>
      </w:tr>
      <w:tr w:rsidR="0048762F" w:rsidRPr="0048762F" w14:paraId="6BE7BABB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68AD56" w14:textId="77777777" w:rsidR="00E734CA" w:rsidRPr="0048762F" w:rsidRDefault="00E734CA" w:rsidP="0048762F">
            <w:pPr>
              <w:jc w:val="center"/>
            </w:pPr>
            <w:r w:rsidRPr="0048762F">
              <w:t>Подразделение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CE92F0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Часть компании, осуществляющая свою деятельность в рамках деятельности всей компании</w:t>
            </w:r>
          </w:p>
        </w:tc>
      </w:tr>
      <w:tr w:rsidR="0048762F" w:rsidRPr="0048762F" w14:paraId="621ED337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3F384F5" w14:textId="77777777" w:rsidR="00E734CA" w:rsidRPr="0048762F" w:rsidRDefault="00E734CA" w:rsidP="0048762F">
            <w:pPr>
              <w:jc w:val="center"/>
            </w:pPr>
            <w:proofErr w:type="spellStart"/>
            <w:r w:rsidRPr="0048762F">
              <w:t>Подтв</w:t>
            </w:r>
            <w:proofErr w:type="spellEnd"/>
            <w:r w:rsidRPr="0048762F">
              <w:t xml:space="preserve">. </w:t>
            </w:r>
            <w:proofErr w:type="spellStart"/>
            <w:r w:rsidRPr="0048762F">
              <w:t>референс</w:t>
            </w:r>
            <w:proofErr w:type="spellEnd"/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406992" w14:textId="77777777" w:rsidR="00E734CA" w:rsidRPr="0048762F" w:rsidRDefault="00E734CA" w:rsidP="0048762F">
            <w:r w:rsidRPr="0048762F">
              <w:t>Информация, содержащая оценку о прошлом участии эксперта в каком-либо событии</w:t>
            </w:r>
          </w:p>
        </w:tc>
      </w:tr>
      <w:tr w:rsidR="0048762F" w:rsidRPr="0048762F" w14:paraId="44C170BA" w14:textId="77777777" w:rsidTr="00B527C1">
        <w:trPr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99C244" w14:textId="77777777" w:rsidR="00E734CA" w:rsidRPr="0048762F" w:rsidRDefault="00E734CA" w:rsidP="0048762F">
            <w:pPr>
              <w:jc w:val="center"/>
            </w:pPr>
            <w:r w:rsidRPr="0048762F">
              <w:t>Проводка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BE8A03" w14:textId="77777777" w:rsidR="00E734CA" w:rsidRPr="0048762F" w:rsidRDefault="00E734CA" w:rsidP="0048762F">
            <w:r w:rsidRPr="0048762F">
              <w:t>Документ о движении средств на счете</w:t>
            </w:r>
          </w:p>
        </w:tc>
      </w:tr>
      <w:tr w:rsidR="0048762F" w:rsidRPr="0048762F" w14:paraId="31EFDB1E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0E6F07" w14:textId="77777777" w:rsidR="00E734CA" w:rsidRPr="0048762F" w:rsidRDefault="00E734CA" w:rsidP="0048762F">
            <w:pPr>
              <w:jc w:val="center"/>
            </w:pPr>
            <w:r w:rsidRPr="0048762F">
              <w:t>Проект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C6491E" w14:textId="77777777" w:rsidR="00E734CA" w:rsidRPr="0048762F" w:rsidRDefault="00E734CA" w:rsidP="0048762F">
            <w:proofErr w:type="spellStart"/>
            <w:r w:rsidRPr="0048762F">
              <w:t>Временно́е</w:t>
            </w:r>
            <w:proofErr w:type="spellEnd"/>
            <w:r w:rsidRPr="0048762F">
              <w:t xml:space="preserve"> предприятие, направленное на создание уникального продукта, услуги или результата</w:t>
            </w:r>
          </w:p>
        </w:tc>
      </w:tr>
      <w:tr w:rsidR="0048762F" w:rsidRPr="0048762F" w14:paraId="36D19339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7A72FA1" w14:textId="71C5D612" w:rsidR="00955FD0" w:rsidRPr="0048762F" w:rsidRDefault="00955FD0" w:rsidP="0048762F">
            <w:pPr>
              <w:jc w:val="center"/>
            </w:pPr>
            <w:r w:rsidRPr="0048762F">
              <w:t>Проект технологической компании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DB156B" w14:textId="61B5CC90" w:rsidR="00955FD0" w:rsidRPr="0048762F" w:rsidRDefault="00955FD0" w:rsidP="0048762F">
            <w:r w:rsidRPr="0048762F">
              <w:t>разработка российского решения в сфере информационных технологий, осуществляемая технологической компанией</w:t>
            </w:r>
          </w:p>
        </w:tc>
      </w:tr>
      <w:tr w:rsidR="0048762F" w:rsidRPr="0048762F" w14:paraId="6BC3FA4B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D81EF15" w14:textId="77777777" w:rsidR="00E734CA" w:rsidRPr="0048762F" w:rsidRDefault="00E734CA" w:rsidP="0048762F">
            <w:pPr>
              <w:jc w:val="center"/>
            </w:pPr>
            <w:r w:rsidRPr="0048762F">
              <w:t>Результат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BDE341" w14:textId="0CCA4284" w:rsidR="00E734CA" w:rsidRPr="0048762F" w:rsidRDefault="00E734CA" w:rsidP="0048762F">
            <w:r w:rsidRPr="0048762F">
              <w:t>Результат</w:t>
            </w:r>
            <w:r w:rsidR="003B42C0" w:rsidRPr="0048762F">
              <w:t>,</w:t>
            </w:r>
            <w:r w:rsidRPr="0048762F">
              <w:t xml:space="preserve"> представленный в</w:t>
            </w:r>
            <w:r w:rsidR="003B42C0" w:rsidRPr="0048762F">
              <w:t xml:space="preserve"> </w:t>
            </w:r>
            <w:r w:rsidRPr="0048762F">
              <w:t xml:space="preserve">виде выборок экспертов, текстовых описаний или запланированных мероприятий </w:t>
            </w:r>
          </w:p>
        </w:tc>
      </w:tr>
      <w:tr w:rsidR="0048762F" w:rsidRPr="0048762F" w14:paraId="7EBABD30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660C9A" w14:textId="77777777" w:rsidR="00E734CA" w:rsidRPr="0048762F" w:rsidRDefault="00E734CA" w:rsidP="0048762F">
            <w:pPr>
              <w:jc w:val="center"/>
            </w:pPr>
            <w:r w:rsidRPr="0048762F">
              <w:t>Роль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FE4570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 xml:space="preserve">Свойство задачи, определяющее отношение частника задачи к набору действий, к </w:t>
            </w:r>
            <w:proofErr w:type="gramStart"/>
            <w:r w:rsidRPr="0048762F">
              <w:rPr>
                <w:sz w:val="22"/>
                <w:szCs w:val="22"/>
              </w:rPr>
              <w:t>примеру</w:t>
            </w:r>
            <w:proofErr w:type="gramEnd"/>
            <w:r w:rsidRPr="0048762F">
              <w:rPr>
                <w:sz w:val="22"/>
                <w:szCs w:val="22"/>
              </w:rPr>
              <w:t xml:space="preserve"> Заказчик, Исполнитель</w:t>
            </w:r>
          </w:p>
        </w:tc>
      </w:tr>
      <w:tr w:rsidR="0048762F" w:rsidRPr="0048762F" w14:paraId="55202AFC" w14:textId="77777777" w:rsidTr="00B527C1">
        <w:trPr>
          <w:cantSplit/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9D7FE6" w14:textId="4E1DF0EB" w:rsidR="004A3C7B" w:rsidRPr="0048762F" w:rsidRDefault="004A3C7B" w:rsidP="0048762F">
            <w:pPr>
              <w:jc w:val="center"/>
            </w:pPr>
            <w:r w:rsidRPr="0048762F">
              <w:t>Сеть экспертов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F40699B" w14:textId="00E6C717" w:rsidR="004A3C7B" w:rsidRPr="0048762F" w:rsidRDefault="004A3C7B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Группа экспертов с выделенным экспертом, владельцем сети. Доступ (контакт) к каждому конкретному эксперту сети происходит через владельца сети, за исключением случаев, если контакт между экспертами установлен напрямую.</w:t>
            </w:r>
          </w:p>
        </w:tc>
      </w:tr>
      <w:tr w:rsidR="0048762F" w:rsidRPr="0048762F" w14:paraId="21D07F44" w14:textId="77777777" w:rsidTr="00B527C1">
        <w:trPr>
          <w:cantSplit/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F8E308" w14:textId="77777777" w:rsidR="00E734CA" w:rsidRPr="0048762F" w:rsidRDefault="00E734CA" w:rsidP="0048762F">
            <w:pPr>
              <w:jc w:val="center"/>
            </w:pPr>
            <w:r w:rsidRPr="0048762F">
              <w:t>СУБД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2A88D7" w14:textId="77777777" w:rsidR="00E734CA" w:rsidRPr="0048762F" w:rsidRDefault="00E734CA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Система управления базой данных</w:t>
            </w:r>
          </w:p>
        </w:tc>
      </w:tr>
      <w:tr w:rsidR="0048762F" w:rsidRPr="0048762F" w14:paraId="2324EBBA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6AF2167" w14:textId="77777777" w:rsidR="00E734CA" w:rsidRPr="0048762F" w:rsidRDefault="00E734CA" w:rsidP="0048762F">
            <w:pPr>
              <w:jc w:val="center"/>
            </w:pPr>
            <w:r w:rsidRPr="0048762F">
              <w:t>Счет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A1541F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Счет эксперта для учета взаимодействий в рамках его форматов участия в различных процессах</w:t>
            </w:r>
          </w:p>
        </w:tc>
      </w:tr>
      <w:tr w:rsidR="0048762F" w:rsidRPr="0048762F" w14:paraId="31BEDBD9" w14:textId="77777777" w:rsidTr="00B527C1">
        <w:trPr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73F677" w14:textId="77777777" w:rsidR="00E734CA" w:rsidRPr="0048762F" w:rsidRDefault="00E734CA" w:rsidP="0048762F">
            <w:pPr>
              <w:jc w:val="center"/>
            </w:pPr>
            <w:r w:rsidRPr="0048762F">
              <w:t>Тип счета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C32067" w14:textId="7D750192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 xml:space="preserve">Набор </w:t>
            </w:r>
            <w:r w:rsidR="003B42C0" w:rsidRPr="0048762F">
              <w:rPr>
                <w:sz w:val="22"/>
                <w:szCs w:val="22"/>
              </w:rPr>
              <w:t>свойств</w:t>
            </w:r>
            <w:r w:rsidRPr="0048762F">
              <w:rPr>
                <w:sz w:val="22"/>
                <w:szCs w:val="22"/>
              </w:rPr>
              <w:t xml:space="preserve"> определяющих поведение счетов в рамках операций </w:t>
            </w:r>
          </w:p>
        </w:tc>
      </w:tr>
      <w:tr w:rsidR="0048762F" w:rsidRPr="0048762F" w14:paraId="002D459A" w14:textId="77777777" w:rsidTr="00B527C1">
        <w:trPr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04D1CD" w14:textId="77777777" w:rsidR="00E734CA" w:rsidRPr="0048762F" w:rsidRDefault="00E734CA" w:rsidP="0048762F">
            <w:pPr>
              <w:jc w:val="center"/>
            </w:pPr>
            <w:r w:rsidRPr="0048762F">
              <w:t>Транзакция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F16145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Документ о переводе средств между счетами</w:t>
            </w:r>
          </w:p>
        </w:tc>
      </w:tr>
      <w:tr w:rsidR="0048762F" w:rsidRPr="0048762F" w14:paraId="1B361EDE" w14:textId="77777777" w:rsidTr="00B527C1">
        <w:trPr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D3CB88" w14:textId="77777777" w:rsidR="00E734CA" w:rsidRPr="0048762F" w:rsidRDefault="00E734CA" w:rsidP="0048762F">
            <w:pPr>
              <w:jc w:val="center"/>
            </w:pPr>
            <w:r w:rsidRPr="0048762F">
              <w:t>Уведомление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340F27" w14:textId="5EEBC634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 xml:space="preserve">Почтовое уведомление или сообщение в </w:t>
            </w:r>
            <w:r w:rsidR="003B42C0" w:rsidRPr="0048762F">
              <w:rPr>
                <w:sz w:val="22"/>
                <w:szCs w:val="22"/>
              </w:rPr>
              <w:t>мессенджере</w:t>
            </w:r>
          </w:p>
        </w:tc>
      </w:tr>
      <w:tr w:rsidR="0048762F" w:rsidRPr="0048762F" w14:paraId="3559D403" w14:textId="77777777" w:rsidTr="00B527C1">
        <w:trPr>
          <w:trHeight w:val="119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64ADA02" w14:textId="77777777" w:rsidR="00E734CA" w:rsidRPr="0048762F" w:rsidRDefault="00E734CA" w:rsidP="0048762F">
            <w:pPr>
              <w:jc w:val="center"/>
            </w:pPr>
            <w:r w:rsidRPr="0048762F">
              <w:t>Формат участия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9A2A6A" w14:textId="5615ED0B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 xml:space="preserve">Формат участия эксперта в рамках проекта. Выплаты </w:t>
            </w:r>
            <w:r w:rsidR="003B42C0" w:rsidRPr="0048762F">
              <w:rPr>
                <w:sz w:val="22"/>
                <w:szCs w:val="22"/>
              </w:rPr>
              <w:t>эксперту</w:t>
            </w:r>
            <w:r w:rsidRPr="0048762F">
              <w:rPr>
                <w:sz w:val="22"/>
                <w:szCs w:val="22"/>
              </w:rPr>
              <w:t xml:space="preserve"> могут быть прямые (стоимость экспертизы, оплачиваемая инициатором проекта), и непрямые, зачастую отложенные (доля от продаж, комиссия от инвестиций), и в виде доли в активе (</w:t>
            </w:r>
            <w:proofErr w:type="spellStart"/>
            <w:r w:rsidRPr="0048762F">
              <w:rPr>
                <w:sz w:val="22"/>
                <w:szCs w:val="22"/>
              </w:rPr>
              <w:t>стартапе</w:t>
            </w:r>
            <w:proofErr w:type="spellEnd"/>
            <w:r w:rsidRPr="0048762F">
              <w:rPr>
                <w:sz w:val="22"/>
                <w:szCs w:val="22"/>
              </w:rPr>
              <w:t>, патенте и пр.).</w:t>
            </w:r>
          </w:p>
        </w:tc>
      </w:tr>
      <w:tr w:rsidR="0048762F" w:rsidRPr="0048762F" w14:paraId="394BF4E3" w14:textId="77777777" w:rsidTr="00B527C1">
        <w:trPr>
          <w:cantSplit/>
          <w:trHeight w:val="33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275713" w14:textId="77777777" w:rsidR="00E734CA" w:rsidRPr="0048762F" w:rsidRDefault="00E734CA" w:rsidP="0048762F">
            <w:pPr>
              <w:jc w:val="center"/>
            </w:pPr>
            <w:r w:rsidRPr="0048762F">
              <w:t>ФРИИ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444D07" w14:textId="77777777" w:rsidR="00E734CA" w:rsidRPr="0048762F" w:rsidRDefault="00E734CA" w:rsidP="0048762F">
            <w:pPr>
              <w:jc w:val="both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 xml:space="preserve">Фонд развития </w:t>
            </w:r>
            <w:proofErr w:type="gramStart"/>
            <w:r w:rsidRPr="0048762F">
              <w:rPr>
                <w:sz w:val="22"/>
                <w:szCs w:val="22"/>
              </w:rPr>
              <w:t>интернет-инициатив</w:t>
            </w:r>
            <w:proofErr w:type="gramEnd"/>
          </w:p>
        </w:tc>
      </w:tr>
      <w:tr w:rsidR="0048762F" w:rsidRPr="0048762F" w14:paraId="238112B6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FE7F28" w14:textId="77777777" w:rsidR="00E734CA" w:rsidRPr="0048762F" w:rsidRDefault="00E734CA" w:rsidP="0048762F">
            <w:pPr>
              <w:jc w:val="center"/>
            </w:pPr>
            <w:r w:rsidRPr="0048762F">
              <w:t>Шаблон задачи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610171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Набор свойств, которые совпадают для всех задач, построенных по данному шаблону</w:t>
            </w:r>
          </w:p>
        </w:tc>
      </w:tr>
      <w:tr w:rsidR="0048762F" w:rsidRPr="0048762F" w14:paraId="0BE8E526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9B78E9C" w14:textId="77777777" w:rsidR="00E734CA" w:rsidRPr="0048762F" w:rsidRDefault="00E734CA" w:rsidP="0048762F">
            <w:pPr>
              <w:jc w:val="center"/>
            </w:pPr>
            <w:r w:rsidRPr="0048762F">
              <w:t>Шаблон проекта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E6BCE2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Набор свойств, которые совпадают для всех проектов, построенных по данному шаблону</w:t>
            </w:r>
          </w:p>
        </w:tc>
      </w:tr>
      <w:tr w:rsidR="0048762F" w:rsidRPr="0048762F" w14:paraId="2E98FD2B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34F377" w14:textId="77777777" w:rsidR="00E734CA" w:rsidRPr="0048762F" w:rsidRDefault="00E734CA" w:rsidP="0048762F">
            <w:pPr>
              <w:jc w:val="center"/>
            </w:pPr>
            <w:r w:rsidRPr="0048762F">
              <w:t>Шаблон уведомления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6CF8FE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Набор свойств, которые совпадают для всех уведомлений, построенных по данному шаблону</w:t>
            </w:r>
          </w:p>
        </w:tc>
      </w:tr>
      <w:tr w:rsidR="0048762F" w:rsidRPr="0048762F" w14:paraId="090B40CA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352CBE" w14:textId="77777777" w:rsidR="00E734CA" w:rsidRPr="0048762F" w:rsidRDefault="00E734CA" w:rsidP="0048762F">
            <w:pPr>
              <w:jc w:val="center"/>
            </w:pPr>
            <w:r w:rsidRPr="0048762F">
              <w:t>Шаблон формата участия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0251DD" w14:textId="77777777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Набор свойств, которые совпадают для всех Форматов участия, построенных по данному шаблону</w:t>
            </w:r>
          </w:p>
        </w:tc>
      </w:tr>
      <w:tr w:rsidR="0048762F" w:rsidRPr="0048762F" w14:paraId="043342E3" w14:textId="77777777" w:rsidTr="00B527C1">
        <w:trPr>
          <w:trHeight w:val="605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C12D06" w14:textId="77777777" w:rsidR="00E734CA" w:rsidRPr="0048762F" w:rsidRDefault="00E734CA" w:rsidP="0048762F">
            <w:pPr>
              <w:jc w:val="center"/>
            </w:pPr>
            <w:r w:rsidRPr="0048762F">
              <w:t>Эксперт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4EDE39" w14:textId="39A723C5" w:rsidR="00E734CA" w:rsidRPr="0048762F" w:rsidRDefault="00E734CA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 xml:space="preserve">Участник сети, </w:t>
            </w:r>
          </w:p>
          <w:p w14:paraId="00E8F608" w14:textId="5CB01051" w:rsidR="00955FD0" w:rsidRPr="0048762F" w:rsidRDefault="00955FD0" w:rsidP="0048762F">
            <w:pPr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лицо, обладающее специальными знаниями по тематике проводимых мероприятий (заседаний), а также предоставляющее свои предложения и экспертные оценки в рамках коллективного обсуждения</w:t>
            </w:r>
          </w:p>
        </w:tc>
      </w:tr>
      <w:tr w:rsidR="0048762F" w:rsidRPr="0048762F" w14:paraId="2D22EBA4" w14:textId="77777777" w:rsidTr="00B527C1">
        <w:trPr>
          <w:cantSplit/>
          <w:trHeight w:val="310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99B7DD" w14:textId="77777777" w:rsidR="00E734CA" w:rsidRPr="0048762F" w:rsidRDefault="00E734CA" w:rsidP="0048762F">
            <w:pPr>
              <w:jc w:val="center"/>
              <w:rPr>
                <w:sz w:val="22"/>
                <w:szCs w:val="22"/>
              </w:rPr>
            </w:pPr>
            <w:r w:rsidRPr="0048762F">
              <w:rPr>
                <w:sz w:val="22"/>
                <w:szCs w:val="22"/>
              </w:rPr>
              <w:t>Экспертная сеть, Система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D2F5D81" w14:textId="065F4B7B" w:rsidR="00E734CA" w:rsidRPr="0048762F" w:rsidRDefault="00B527C1" w:rsidP="0048762F">
            <w:pPr>
              <w:jc w:val="both"/>
              <w:rPr>
                <w:sz w:val="22"/>
                <w:szCs w:val="22"/>
              </w:rPr>
            </w:pPr>
            <w:r w:rsidRPr="0048762F">
              <w:t>информационная система поддержки процессов накопления сведений и привлечения специалистов, обладающих компетенциями и функциями для целей реализации информационно-методического и экспертного сопровождения программ акселерации</w:t>
            </w:r>
          </w:p>
        </w:tc>
      </w:tr>
    </w:tbl>
    <w:p w14:paraId="26DB90F1" w14:textId="77777777" w:rsidR="00E734CA" w:rsidRPr="0048762F" w:rsidRDefault="00E734CA" w:rsidP="0048762F">
      <w:pPr>
        <w:pStyle w:val="150"/>
        <w:spacing w:after="0"/>
        <w:ind w:firstLine="0"/>
      </w:pPr>
    </w:p>
    <w:p w14:paraId="4F6B5D89" w14:textId="3B96719F" w:rsidR="002F4899" w:rsidRPr="0048762F" w:rsidRDefault="002F4899" w:rsidP="0048762F">
      <w:pPr>
        <w:pStyle w:val="150"/>
        <w:spacing w:after="0"/>
        <w:ind w:firstLine="0"/>
        <w:rPr>
          <w:sz w:val="16"/>
          <w:szCs w:val="16"/>
        </w:rPr>
      </w:pPr>
    </w:p>
    <w:p w14:paraId="1591B2F6" w14:textId="77777777" w:rsidR="00E734CA" w:rsidRPr="0048762F" w:rsidRDefault="00E734CA" w:rsidP="0048762F">
      <w:pPr>
        <w:pStyle w:val="150"/>
        <w:spacing w:after="0"/>
        <w:ind w:firstLine="0"/>
        <w:rPr>
          <w:sz w:val="16"/>
          <w:szCs w:val="16"/>
        </w:rPr>
      </w:pPr>
    </w:p>
    <w:sectPr w:rsidR="00E734CA" w:rsidRPr="0048762F" w:rsidSect="00BE02EB">
      <w:headerReference w:type="default" r:id="rId71"/>
      <w:pgSz w:w="11907" w:h="16840" w:code="42"/>
      <w:pgMar w:top="340" w:right="567" w:bottom="284" w:left="1418" w:header="170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0925A7" w14:textId="77777777" w:rsidR="00300243" w:rsidRDefault="00300243">
      <w:r>
        <w:separator/>
      </w:r>
    </w:p>
  </w:endnote>
  <w:endnote w:type="continuationSeparator" w:id="0">
    <w:p w14:paraId="17C4E664" w14:textId="77777777" w:rsidR="00300243" w:rsidRDefault="00300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Condenced">
    <w:altName w:val="Arial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SoftPro-Medium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CYR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5FE266" w14:textId="77777777" w:rsidR="00300243" w:rsidRDefault="00300243">
      <w:r>
        <w:separator/>
      </w:r>
    </w:p>
  </w:footnote>
  <w:footnote w:type="continuationSeparator" w:id="0">
    <w:p w14:paraId="256A39C5" w14:textId="77777777" w:rsidR="00300243" w:rsidRDefault="003002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D627C2" w14:textId="705992B0" w:rsidR="008B3312" w:rsidRDefault="008B3312">
    <w:pPr>
      <w:pStyle w:val="af9"/>
      <w:jc w:val="center"/>
    </w:pPr>
  </w:p>
  <w:p w14:paraId="2ABBF406" w14:textId="52A91085" w:rsidR="008B3312" w:rsidRPr="006D6327" w:rsidRDefault="008B3312" w:rsidP="006D6327">
    <w:pPr>
      <w:pStyle w:val="af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116288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A8FFB74" w14:textId="6779FB68" w:rsidR="008B3312" w:rsidRDefault="008B3312">
        <w:pPr>
          <w:pStyle w:val="af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66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AE8641" w14:textId="77777777" w:rsidR="008B3312" w:rsidRPr="006D6327" w:rsidRDefault="008B3312" w:rsidP="006D6327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FA2B85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3920DF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62633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87C382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D7022E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44C516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B9CA19B2"/>
    <w:lvl w:ilvl="0">
      <w:start w:val="1"/>
      <w:numFmt w:val="bullet"/>
      <w:pStyle w:val="20"/>
      <w:lvlText w:val=""/>
      <w:lvlJc w:val="left"/>
      <w:pPr>
        <w:tabs>
          <w:tab w:val="num" w:pos="1878"/>
        </w:tabs>
        <w:ind w:left="1878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B45CAF4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D4AA13A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FFFFFFFB"/>
    <w:multiLevelType w:val="multilevel"/>
    <w:tmpl w:val="3B8A7540"/>
    <w:lvl w:ilvl="0">
      <w:start w:val="1"/>
      <w:numFmt w:val="decimal"/>
      <w:pStyle w:val="1"/>
      <w:lvlText w:val="%1."/>
      <w:lvlJc w:val="left"/>
      <w:pPr>
        <w:tabs>
          <w:tab w:val="num" w:pos="473"/>
        </w:tabs>
        <w:ind w:left="340" w:hanging="22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738" w:hanging="454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0"/>
        </w:tabs>
        <w:ind w:left="1362" w:hanging="624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0"/>
        </w:tabs>
        <w:ind w:left="2156" w:hanging="794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0"/>
        </w:tabs>
        <w:ind w:left="2864" w:hanging="7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0"/>
        </w:tabs>
        <w:ind w:left="3572" w:hanging="708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0"/>
        </w:tabs>
        <w:ind w:left="4280" w:hanging="708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0"/>
        </w:tabs>
        <w:ind w:left="4988" w:hanging="708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0"/>
        </w:tabs>
        <w:ind w:left="5696" w:hanging="708"/>
      </w:pPr>
      <w:rPr>
        <w:rFonts w:hint="default"/>
      </w:rPr>
    </w:lvl>
  </w:abstractNum>
  <w:abstractNum w:abstractNumId="10">
    <w:nsid w:val="000A326C"/>
    <w:multiLevelType w:val="multilevel"/>
    <w:tmpl w:val="6FDA6744"/>
    <w:lvl w:ilvl="0">
      <w:start w:val="1"/>
      <w:numFmt w:val="decimal"/>
      <w:pStyle w:val="a1"/>
      <w:isLgl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hint="default"/>
      </w:rPr>
    </w:lvl>
  </w:abstractNum>
  <w:abstractNum w:abstractNumId="11">
    <w:nsid w:val="011F345D"/>
    <w:multiLevelType w:val="hybridMultilevel"/>
    <w:tmpl w:val="287EDF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019D0782"/>
    <w:multiLevelType w:val="multilevel"/>
    <w:tmpl w:val="0FE29570"/>
    <w:lvl w:ilvl="0">
      <w:start w:val="1"/>
      <w:numFmt w:val="upperLetter"/>
      <w:pStyle w:val="a2"/>
      <w:lvlText w:val="Приложение %1."/>
      <w:lvlJc w:val="center"/>
      <w:pPr>
        <w:tabs>
          <w:tab w:val="num" w:pos="1480"/>
        </w:tabs>
        <w:ind w:left="40" w:firstLine="0"/>
      </w:pPr>
    </w:lvl>
    <w:lvl w:ilvl="1">
      <w:start w:val="1"/>
      <w:numFmt w:val="decimal"/>
      <w:pStyle w:val="21"/>
      <w:lvlText w:val="%1.%2."/>
      <w:lvlJc w:val="left"/>
      <w:pPr>
        <w:tabs>
          <w:tab w:val="num" w:pos="1440"/>
        </w:tabs>
        <w:ind w:left="0" w:firstLine="720"/>
      </w:pPr>
    </w:lvl>
    <w:lvl w:ilvl="2">
      <w:start w:val="1"/>
      <w:numFmt w:val="decimal"/>
      <w:pStyle w:val="31"/>
      <w:lvlText w:val="%1.%2.%3."/>
      <w:lvlJc w:val="left"/>
      <w:pPr>
        <w:tabs>
          <w:tab w:val="num" w:pos="1800"/>
        </w:tabs>
        <w:ind w:left="720" w:firstLine="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40" w:firstLine="6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40" w:firstLine="68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40" w:firstLine="68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40" w:firstLine="680"/>
      </w:p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40" w:firstLine="680"/>
      </w:p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40" w:firstLine="680"/>
      </w:pPr>
    </w:lvl>
  </w:abstractNum>
  <w:abstractNum w:abstractNumId="13">
    <w:nsid w:val="03C53C1B"/>
    <w:multiLevelType w:val="hybridMultilevel"/>
    <w:tmpl w:val="3410B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03163B"/>
    <w:multiLevelType w:val="multilevel"/>
    <w:tmpl w:val="D9401918"/>
    <w:styleLink w:val="a3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568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nsid w:val="04705A3B"/>
    <w:multiLevelType w:val="hybridMultilevel"/>
    <w:tmpl w:val="46B29DE8"/>
    <w:lvl w:ilvl="0" w:tplc="7FCE7A68">
      <w:start w:val="1"/>
      <w:numFmt w:val="decimal"/>
      <w:pStyle w:val="a4"/>
      <w:lvlText w:val="%1."/>
      <w:lvlJc w:val="left"/>
      <w:pPr>
        <w:tabs>
          <w:tab w:val="num" w:pos="1080"/>
        </w:tabs>
        <w:ind w:left="0" w:firstLine="720"/>
      </w:pPr>
    </w:lvl>
    <w:lvl w:ilvl="1" w:tplc="5EF439E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DAC5CF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48AE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74706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E055F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1A4C1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64344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AA665B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475273E"/>
    <w:multiLevelType w:val="hybridMultilevel"/>
    <w:tmpl w:val="7E761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9D5C54"/>
    <w:multiLevelType w:val="hybridMultilevel"/>
    <w:tmpl w:val="9F5E7A24"/>
    <w:lvl w:ilvl="0" w:tplc="93A48A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06AF115C"/>
    <w:multiLevelType w:val="multilevel"/>
    <w:tmpl w:val="44EEE22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9">
    <w:nsid w:val="07310DF3"/>
    <w:multiLevelType w:val="multilevel"/>
    <w:tmpl w:val="CBC61E2E"/>
    <w:lvl w:ilvl="0">
      <w:start w:val="3"/>
      <w:numFmt w:val="decimal"/>
      <w:suff w:val="space"/>
      <w:lvlText w:val="%1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1">
      <w:start w:val="3"/>
      <w:numFmt w:val="decimal"/>
      <w:suff w:val="space"/>
      <w:lvlText w:val="%1.%2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4"/>
      <w:numFmt w:val="decimal"/>
      <w:suff w:val="space"/>
      <w:lvlText w:val="%1.%2.%3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pStyle w:val="334outline"/>
      <w:suff w:val="space"/>
      <w:lvlText w:val="%1.%2.%3.%4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880" w:firstLine="720"/>
      </w:pPr>
      <w:rPr>
        <w:rFonts w:ascii="Times New Roman Bold" w:hAnsi="Times New Roman Bold" w:hint="default"/>
        <w:b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0">
    <w:nsid w:val="0ACA0D35"/>
    <w:multiLevelType w:val="hybridMultilevel"/>
    <w:tmpl w:val="BBF64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C054715"/>
    <w:multiLevelType w:val="hybridMultilevel"/>
    <w:tmpl w:val="55924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DD01150"/>
    <w:multiLevelType w:val="hybridMultilevel"/>
    <w:tmpl w:val="998625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0E4F2349"/>
    <w:multiLevelType w:val="multilevel"/>
    <w:tmpl w:val="DFA0B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0E138AF"/>
    <w:multiLevelType w:val="hybridMultilevel"/>
    <w:tmpl w:val="91501B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2101A3A"/>
    <w:multiLevelType w:val="hybridMultilevel"/>
    <w:tmpl w:val="8EE4655A"/>
    <w:lvl w:ilvl="0" w:tplc="DDAC917E">
      <w:start w:val="1"/>
      <w:numFmt w:val="none"/>
      <w:pStyle w:val="a5"/>
      <w:lvlText w:val="%1Задание"/>
      <w:lvlJc w:val="left"/>
      <w:pPr>
        <w:tabs>
          <w:tab w:val="num" w:pos="0"/>
        </w:tabs>
        <w:ind w:left="0" w:firstLine="0"/>
      </w:pPr>
      <w:rPr>
        <w:color w:val="0000FF"/>
      </w:rPr>
    </w:lvl>
    <w:lvl w:ilvl="1" w:tplc="23D03B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3B8BE2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C9E24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C8830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5CCDB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5904D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2E580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F89F9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331725F"/>
    <w:multiLevelType w:val="hybridMultilevel"/>
    <w:tmpl w:val="FD5C5204"/>
    <w:lvl w:ilvl="0" w:tplc="FFFFFFFF">
      <w:start w:val="1"/>
      <w:numFmt w:val="bullet"/>
      <w:pStyle w:val="TableListBullet2"/>
      <w:lvlText w:val=""/>
      <w:lvlJc w:val="left"/>
      <w:pPr>
        <w:tabs>
          <w:tab w:val="num" w:pos="828"/>
        </w:tabs>
        <w:ind w:left="828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15730AA7"/>
    <w:multiLevelType w:val="hybridMultilevel"/>
    <w:tmpl w:val="CC348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59F1B13"/>
    <w:multiLevelType w:val="multilevel"/>
    <w:tmpl w:val="60841EFA"/>
    <w:styleLink w:val="81Numbered"/>
    <w:lvl w:ilvl="0">
      <w:start w:val="8"/>
      <w:numFmt w:val="decimal"/>
      <w:suff w:val="space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16044538"/>
    <w:multiLevelType w:val="hybridMultilevel"/>
    <w:tmpl w:val="7898004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89A795C"/>
    <w:multiLevelType w:val="multilevel"/>
    <w:tmpl w:val="3D429C00"/>
    <w:lvl w:ilvl="0">
      <w:start w:val="1"/>
      <w:numFmt w:val="russianLower"/>
      <w:pStyle w:val="a6"/>
      <w:suff w:val="space"/>
      <w:lvlText w:val="%1)"/>
      <w:lvlJc w:val="left"/>
      <w:pPr>
        <w:ind w:left="567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russianLower"/>
      <w:suff w:val="space"/>
      <w:lvlText w:val="%1.%2"/>
      <w:lvlJc w:val="left"/>
      <w:pPr>
        <w:ind w:left="567" w:firstLine="567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567" w:firstLine="567"/>
      </w:pPr>
      <w:rPr>
        <w:rFonts w:ascii="Times New Roman" w:hAnsi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ind w:left="567" w:firstLine="567"/>
      </w:pPr>
      <w:rPr>
        <w:rFonts w:ascii="Times New Roman" w:hAnsi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31">
    <w:nsid w:val="18D60F63"/>
    <w:multiLevelType w:val="hybridMultilevel"/>
    <w:tmpl w:val="7038963C"/>
    <w:lvl w:ilvl="0" w:tplc="A566B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1A486047"/>
    <w:multiLevelType w:val="hybridMultilevel"/>
    <w:tmpl w:val="68B8EF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1D224D44"/>
    <w:multiLevelType w:val="multilevel"/>
    <w:tmpl w:val="DB0A9D7C"/>
    <w:lvl w:ilvl="0">
      <w:start w:val="1"/>
      <w:numFmt w:val="bullet"/>
      <w:pStyle w:val="10"/>
      <w:lvlText w:val="−"/>
      <w:lvlJc w:val="left"/>
      <w:pPr>
        <w:ind w:left="143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22"/>
      <w:lvlText w:val="o"/>
      <w:lvlJc w:val="left"/>
      <w:pPr>
        <w:ind w:left="2154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2"/>
      <w:lvlText w:val="▪"/>
      <w:lvlJc w:val="left"/>
      <w:pPr>
        <w:ind w:left="287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9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1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3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5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7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94" w:hanging="360"/>
      </w:pPr>
      <w:rPr>
        <w:rFonts w:ascii="Noto Sans Symbols" w:eastAsia="Noto Sans Symbols" w:hAnsi="Noto Sans Symbols" w:cs="Noto Sans Symbols"/>
      </w:rPr>
    </w:lvl>
  </w:abstractNum>
  <w:abstractNum w:abstractNumId="34">
    <w:nsid w:val="1D9516BE"/>
    <w:multiLevelType w:val="hybridMultilevel"/>
    <w:tmpl w:val="33C4352C"/>
    <w:lvl w:ilvl="0" w:tplc="04190005">
      <w:start w:val="1"/>
      <w:numFmt w:val="bullet"/>
      <w:lvlText w:val=""/>
      <w:lvlJc w:val="left"/>
      <w:pPr>
        <w:ind w:left="6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abstractNum w:abstractNumId="35">
    <w:nsid w:val="1EA553BB"/>
    <w:multiLevelType w:val="hybridMultilevel"/>
    <w:tmpl w:val="C9F07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1160CF9"/>
    <w:multiLevelType w:val="hybridMultilevel"/>
    <w:tmpl w:val="DBD05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13D59AD"/>
    <w:multiLevelType w:val="multilevel"/>
    <w:tmpl w:val="5F70EB14"/>
    <w:styleLink w:val="416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6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8">
    <w:nsid w:val="229F623E"/>
    <w:multiLevelType w:val="hybridMultilevel"/>
    <w:tmpl w:val="657CD8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23971A13"/>
    <w:multiLevelType w:val="hybridMultilevel"/>
    <w:tmpl w:val="11F68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4587F9D"/>
    <w:multiLevelType w:val="multilevel"/>
    <w:tmpl w:val="075A619E"/>
    <w:lvl w:ilvl="0">
      <w:start w:val="3"/>
      <w:numFmt w:val="decimal"/>
      <w:suff w:val="space"/>
      <w:lvlText w:val="%1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1">
      <w:start w:val="2"/>
      <w:numFmt w:val="decimal"/>
      <w:suff w:val="space"/>
      <w:lvlText w:val="%1.%2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2"/>
      <w:numFmt w:val="decimal"/>
      <w:suff w:val="space"/>
      <w:lvlText w:val="%1.%2.%3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pStyle w:val="322outline"/>
      <w:suff w:val="space"/>
      <w:lvlText w:val="%1.%2.%3.%4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880" w:firstLine="720"/>
      </w:pPr>
      <w:rPr>
        <w:rFonts w:ascii="Times New Roman Bold" w:hAnsi="Times New Roman Bold" w:hint="default"/>
        <w:b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41">
    <w:nsid w:val="250C09B0"/>
    <w:multiLevelType w:val="multilevel"/>
    <w:tmpl w:val="C59CA3B4"/>
    <w:lvl w:ilvl="0">
      <w:start w:val="1"/>
      <w:numFmt w:val="decimal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2">
    <w:nsid w:val="28A451C3"/>
    <w:multiLevelType w:val="multilevel"/>
    <w:tmpl w:val="1714B0BA"/>
    <w:styleLink w:val="417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7"/>
      <w:numFmt w:val="decimal"/>
      <w:lvlText w:val="%1.%2.%3"/>
      <w:lvlJc w:val="left"/>
      <w:pPr>
        <w:tabs>
          <w:tab w:val="num" w:pos="147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Arial" w:hAnsi="Arial" w:hint="default"/>
        <w:b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Arial" w:hAnsi="Arial" w:hint="default"/>
        <w:b w:val="0"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43">
    <w:nsid w:val="2C557F61"/>
    <w:multiLevelType w:val="hybridMultilevel"/>
    <w:tmpl w:val="6764E6CE"/>
    <w:lvl w:ilvl="0" w:tplc="DE74BD72">
      <w:start w:val="1"/>
      <w:numFmt w:val="decimal"/>
      <w:pStyle w:val="a7"/>
      <w:lvlText w:val="%1"/>
      <w:lvlJc w:val="left"/>
      <w:pPr>
        <w:tabs>
          <w:tab w:val="num" w:pos="34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2FAD322D"/>
    <w:multiLevelType w:val="hybridMultilevel"/>
    <w:tmpl w:val="45680C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2FDE0DDA"/>
    <w:multiLevelType w:val="multilevel"/>
    <w:tmpl w:val="135869DC"/>
    <w:lvl w:ilvl="0">
      <w:start w:val="3"/>
      <w:numFmt w:val="decimal"/>
      <w:suff w:val="space"/>
      <w:lvlText w:val="%1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1">
      <w:start w:val="3"/>
      <w:numFmt w:val="decimal"/>
      <w:suff w:val="space"/>
      <w:lvlText w:val="%1.%2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3"/>
      <w:numFmt w:val="decimal"/>
      <w:suff w:val="space"/>
      <w:lvlText w:val="%1.%2.%3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pStyle w:val="333outline"/>
      <w:suff w:val="space"/>
      <w:lvlText w:val="%1.%2.%3.%4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880" w:firstLine="720"/>
      </w:pPr>
      <w:rPr>
        <w:rFonts w:ascii="Times New Roman Bold" w:hAnsi="Times New Roman Bold" w:hint="default"/>
        <w:b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46">
    <w:nsid w:val="305C67D4"/>
    <w:multiLevelType w:val="multilevel"/>
    <w:tmpl w:val="13E2462C"/>
    <w:lvl w:ilvl="0">
      <w:start w:val="3"/>
      <w:numFmt w:val="decimal"/>
      <w:suff w:val="space"/>
      <w:lvlText w:val="%1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2"/>
      <w:numFmt w:val="decimal"/>
      <w:suff w:val="space"/>
      <w:lvlText w:val="%1.%2.%3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pStyle w:val="312outline"/>
      <w:suff w:val="space"/>
      <w:lvlText w:val="%1.%2.%3.%4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1440" w:firstLine="720"/>
      </w:pPr>
      <w:rPr>
        <w:rFonts w:ascii="Times New Roman Bold" w:hAnsi="Times New Roman Bold" w:hint="default"/>
        <w:b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144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144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144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144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47">
    <w:nsid w:val="31E255D5"/>
    <w:multiLevelType w:val="hybridMultilevel"/>
    <w:tmpl w:val="160AEC9A"/>
    <w:lvl w:ilvl="0" w:tplc="0419000F">
      <w:start w:val="1"/>
      <w:numFmt w:val="decimal"/>
      <w:pStyle w:val="310"/>
      <w:lvlText w:val="%1."/>
      <w:lvlJc w:val="left"/>
      <w:pPr>
        <w:tabs>
          <w:tab w:val="num" w:pos="1571"/>
        </w:tabs>
        <w:ind w:left="157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3DF41AF"/>
    <w:multiLevelType w:val="hybridMultilevel"/>
    <w:tmpl w:val="55B2E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61B628F"/>
    <w:multiLevelType w:val="hybridMultilevel"/>
    <w:tmpl w:val="5838E11C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0">
    <w:nsid w:val="375E4E92"/>
    <w:multiLevelType w:val="hybridMultilevel"/>
    <w:tmpl w:val="E18C6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7C5385F"/>
    <w:multiLevelType w:val="multilevel"/>
    <w:tmpl w:val="F96891F4"/>
    <w:lvl w:ilvl="0">
      <w:start w:val="1"/>
      <w:numFmt w:val="decimal"/>
      <w:pStyle w:val="Appendix"/>
      <w:suff w:val="space"/>
      <w:lvlText w:val="Приложение %1"/>
      <w:lvlJc w:val="left"/>
      <w:pPr>
        <w:ind w:left="8526" w:firstLine="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8526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3"/>
      <w:suff w:val="space"/>
      <w:lvlText w:val="%1.%2.%3"/>
      <w:lvlJc w:val="left"/>
      <w:pPr>
        <w:ind w:left="8526" w:firstLine="720"/>
      </w:pPr>
      <w:rPr>
        <w:rFonts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2"/>
      <w:suff w:val="space"/>
      <w:lvlText w:val="%1.%2.%3.%4"/>
      <w:lvlJc w:val="left"/>
      <w:pPr>
        <w:ind w:left="8526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8526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9678"/>
        </w:tabs>
        <w:ind w:left="967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822"/>
        </w:tabs>
        <w:ind w:left="982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966"/>
        </w:tabs>
        <w:ind w:left="99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110"/>
        </w:tabs>
        <w:ind w:left="10110" w:hanging="1584"/>
      </w:pPr>
      <w:rPr>
        <w:rFonts w:hint="default"/>
      </w:rPr>
    </w:lvl>
  </w:abstractNum>
  <w:abstractNum w:abstractNumId="52">
    <w:nsid w:val="39663555"/>
    <w:multiLevelType w:val="hybridMultilevel"/>
    <w:tmpl w:val="8436A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54">
    <w:nsid w:val="3B5C73B6"/>
    <w:multiLevelType w:val="hybridMultilevel"/>
    <w:tmpl w:val="ABAED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D911A42"/>
    <w:multiLevelType w:val="multilevel"/>
    <w:tmpl w:val="B9F6B9DC"/>
    <w:lvl w:ilvl="0">
      <w:start w:val="1"/>
      <w:numFmt w:val="decimal"/>
      <w:pStyle w:val="1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3"/>
      <w:suff w:val="space"/>
      <w:lvlText w:val="%1.%2"/>
      <w:lvlJc w:val="left"/>
      <w:pPr>
        <w:ind w:left="1" w:firstLine="567"/>
      </w:pPr>
      <w:rPr>
        <w:rFonts w:hint="default"/>
      </w:rPr>
    </w:lvl>
    <w:lvl w:ilvl="2">
      <w:start w:val="1"/>
      <w:numFmt w:val="decimal"/>
      <w:pStyle w:val="3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2"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pStyle w:val="52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0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0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0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0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56">
    <w:nsid w:val="3F6C5ADF"/>
    <w:multiLevelType w:val="multilevel"/>
    <w:tmpl w:val="494C5B4A"/>
    <w:styleLink w:val="62Numbered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2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7">
    <w:nsid w:val="3F753DCE"/>
    <w:multiLevelType w:val="hybridMultilevel"/>
    <w:tmpl w:val="78B43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2352B23"/>
    <w:multiLevelType w:val="hybridMultilevel"/>
    <w:tmpl w:val="1398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2381E2D"/>
    <w:multiLevelType w:val="singleLevel"/>
    <w:tmpl w:val="E7740CDC"/>
    <w:lvl w:ilvl="0">
      <w:start w:val="1"/>
      <w:numFmt w:val="decimal"/>
      <w:pStyle w:val="AppendixHeading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0">
    <w:nsid w:val="43030605"/>
    <w:multiLevelType w:val="hybridMultilevel"/>
    <w:tmpl w:val="B25E7092"/>
    <w:lvl w:ilvl="0" w:tplc="F9A4C288">
      <w:start w:val="1"/>
      <w:numFmt w:val="decimal"/>
      <w:pStyle w:val="TODO"/>
      <w:lvlText w:val="TODO:%1."/>
      <w:lvlJc w:val="left"/>
      <w:pPr>
        <w:tabs>
          <w:tab w:val="num" w:pos="1440"/>
        </w:tabs>
        <w:ind w:left="720" w:hanging="360"/>
      </w:pPr>
    </w:lvl>
    <w:lvl w:ilvl="1" w:tplc="8DBE570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845BE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11C6B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74884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740661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F426F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3CA8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EEA38B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44692CF1"/>
    <w:multiLevelType w:val="multilevel"/>
    <w:tmpl w:val="D0249864"/>
    <w:lvl w:ilvl="0">
      <w:start w:val="3"/>
      <w:numFmt w:val="decimal"/>
      <w:suff w:val="space"/>
      <w:lvlText w:val="%1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1">
      <w:start w:val="2"/>
      <w:numFmt w:val="decimal"/>
      <w:suff w:val="space"/>
      <w:lvlText w:val="%1.%2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pStyle w:val="321outline"/>
      <w:suff w:val="space"/>
      <w:lvlText w:val="%1.%2.%3.%4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160" w:firstLine="720"/>
      </w:pPr>
      <w:rPr>
        <w:rFonts w:ascii="Times New Roman Bold" w:hAnsi="Times New Roman Bold" w:hint="default"/>
        <w:b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216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216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216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216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62">
    <w:nsid w:val="45330A97"/>
    <w:multiLevelType w:val="multilevel"/>
    <w:tmpl w:val="114015AE"/>
    <w:styleLink w:val="415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5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63">
    <w:nsid w:val="469F0B72"/>
    <w:multiLevelType w:val="hybridMultilevel"/>
    <w:tmpl w:val="743A5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6F44F26"/>
    <w:multiLevelType w:val="hybridMultilevel"/>
    <w:tmpl w:val="53229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7722BA6"/>
    <w:multiLevelType w:val="hybridMultilevel"/>
    <w:tmpl w:val="92A09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89C457C"/>
    <w:multiLevelType w:val="hybridMultilevel"/>
    <w:tmpl w:val="7038963C"/>
    <w:lvl w:ilvl="0" w:tplc="A566B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7">
    <w:nsid w:val="48B34ECF"/>
    <w:multiLevelType w:val="hybridMultilevel"/>
    <w:tmpl w:val="D3785DB2"/>
    <w:lvl w:ilvl="0" w:tplc="8594EF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>
    <w:nsid w:val="4AA145DD"/>
    <w:multiLevelType w:val="hybridMultilevel"/>
    <w:tmpl w:val="50D208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4AA61199"/>
    <w:multiLevelType w:val="multilevel"/>
    <w:tmpl w:val="AA8A156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0">
    <w:nsid w:val="4B6C2E29"/>
    <w:multiLevelType w:val="hybridMultilevel"/>
    <w:tmpl w:val="4358D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C714377"/>
    <w:multiLevelType w:val="hybridMultilevel"/>
    <w:tmpl w:val="8AF2CAFA"/>
    <w:lvl w:ilvl="0" w:tplc="08FAB706">
      <w:start w:val="1"/>
      <w:numFmt w:val="bullet"/>
      <w:pStyle w:val="a8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4D101E2E"/>
    <w:multiLevelType w:val="multilevel"/>
    <w:tmpl w:val="355A4812"/>
    <w:lvl w:ilvl="0">
      <w:start w:val="1"/>
      <w:numFmt w:val="decimal"/>
      <w:pStyle w:val="TableNumber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Number2"/>
      <w:suff w:val="space"/>
      <w:lvlText w:val="%1.%2."/>
      <w:lvlJc w:val="left"/>
      <w:pPr>
        <w:ind w:left="568" w:firstLine="0"/>
      </w:pPr>
      <w:rPr>
        <w:rFonts w:hint="default"/>
      </w:rPr>
    </w:lvl>
    <w:lvl w:ilvl="2">
      <w:start w:val="1"/>
      <w:numFmt w:val="decimal"/>
      <w:pStyle w:val="TableNumber3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Number4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3">
    <w:nsid w:val="4E7E782C"/>
    <w:multiLevelType w:val="hybridMultilevel"/>
    <w:tmpl w:val="06A073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>
    <w:nsid w:val="51514F9B"/>
    <w:multiLevelType w:val="hybridMultilevel"/>
    <w:tmpl w:val="2A2883D2"/>
    <w:lvl w:ilvl="0" w:tplc="4530B414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16556FE"/>
    <w:multiLevelType w:val="hybridMultilevel"/>
    <w:tmpl w:val="75E41CE0"/>
    <w:lvl w:ilvl="0" w:tplc="96E45286">
      <w:start w:val="1"/>
      <w:numFmt w:val="decimal"/>
      <w:pStyle w:val="a9"/>
      <w:lvlText w:val="%1.)"/>
      <w:lvlJc w:val="left"/>
      <w:pPr>
        <w:tabs>
          <w:tab w:val="num" w:pos="1080"/>
        </w:tabs>
        <w:ind w:left="1021" w:hanging="301"/>
      </w:p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5156102"/>
    <w:multiLevelType w:val="multilevel"/>
    <w:tmpl w:val="7480CC92"/>
    <w:lvl w:ilvl="0">
      <w:start w:val="1"/>
      <w:numFmt w:val="decimal"/>
      <w:pStyle w:val="12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bullet"/>
      <w:pStyle w:val="24"/>
      <w:suff w:val="space"/>
      <w:lvlText w:val=""/>
      <w:lvlJc w:val="left"/>
      <w:pPr>
        <w:ind w:left="0" w:firstLine="227"/>
      </w:pPr>
      <w:rPr>
        <w:rFonts w:ascii="Symbol" w:hAnsi="Symbol" w:hint="default"/>
        <w:color w:val="auto"/>
      </w:rPr>
    </w:lvl>
    <w:lvl w:ilvl="2">
      <w:start w:val="1"/>
      <w:numFmt w:val="bullet"/>
      <w:pStyle w:val="34"/>
      <w:suff w:val="space"/>
      <w:lvlText w:val=""/>
      <w:lvlJc w:val="left"/>
      <w:pPr>
        <w:ind w:left="0" w:firstLine="454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7">
    <w:nsid w:val="563271EB"/>
    <w:multiLevelType w:val="multilevel"/>
    <w:tmpl w:val="3CA29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569C685B"/>
    <w:multiLevelType w:val="hybridMultilevel"/>
    <w:tmpl w:val="277C417C"/>
    <w:lvl w:ilvl="0" w:tplc="96E45286">
      <w:start w:val="1"/>
      <w:numFmt w:val="decimal"/>
      <w:pStyle w:val="aa"/>
      <w:lvlText w:val="%1."/>
      <w:lvlJc w:val="left"/>
      <w:pPr>
        <w:tabs>
          <w:tab w:val="num" w:pos="1080"/>
        </w:tabs>
        <w:ind w:left="1021" w:hanging="301"/>
      </w:p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9">
    <w:nsid w:val="57E124B4"/>
    <w:multiLevelType w:val="hybridMultilevel"/>
    <w:tmpl w:val="84D2D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84462E8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1">
    <w:nsid w:val="58DA707D"/>
    <w:multiLevelType w:val="hybridMultilevel"/>
    <w:tmpl w:val="2E9C6EB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2">
    <w:nsid w:val="59025C36"/>
    <w:multiLevelType w:val="multilevel"/>
    <w:tmpl w:val="A596F8C8"/>
    <w:styleLink w:val="ab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83">
    <w:nsid w:val="590E2976"/>
    <w:multiLevelType w:val="multilevel"/>
    <w:tmpl w:val="A86CDC78"/>
    <w:lvl w:ilvl="0">
      <w:start w:val="3"/>
      <w:numFmt w:val="decimal"/>
      <w:suff w:val="space"/>
      <w:lvlText w:val="%1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1">
      <w:start w:val="3"/>
      <w:numFmt w:val="decimal"/>
      <w:suff w:val="space"/>
      <w:lvlText w:val="%1.%2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pStyle w:val="331outline"/>
      <w:suff w:val="space"/>
      <w:lvlText w:val="%1.%2.%3.%4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880" w:firstLine="720"/>
      </w:pPr>
      <w:rPr>
        <w:rFonts w:ascii="Times New Roman Bold" w:hAnsi="Times New Roman Bold" w:hint="default"/>
        <w:b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84">
    <w:nsid w:val="59277825"/>
    <w:multiLevelType w:val="hybridMultilevel"/>
    <w:tmpl w:val="5934A0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>
    <w:nsid w:val="5BD37B67"/>
    <w:multiLevelType w:val="hybridMultilevel"/>
    <w:tmpl w:val="9FAC3754"/>
    <w:lvl w:ilvl="0" w:tplc="199CBA34">
      <w:start w:val="1"/>
      <w:numFmt w:val="bullet"/>
      <w:pStyle w:val="ac"/>
      <w:lvlText w:val=""/>
      <w:lvlJc w:val="left"/>
      <w:pPr>
        <w:ind w:left="12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86">
    <w:nsid w:val="5D154160"/>
    <w:multiLevelType w:val="hybridMultilevel"/>
    <w:tmpl w:val="ECF65ECE"/>
    <w:lvl w:ilvl="0" w:tplc="7C3CA440">
      <w:start w:val="1"/>
      <w:numFmt w:val="bullet"/>
      <w:lvlText w:val=""/>
      <w:lvlJc w:val="left"/>
      <w:pPr>
        <w:ind w:left="32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87">
    <w:nsid w:val="5EAA62AA"/>
    <w:multiLevelType w:val="multilevel"/>
    <w:tmpl w:val="1F205508"/>
    <w:lvl w:ilvl="0">
      <w:start w:val="1"/>
      <w:numFmt w:val="decimal"/>
      <w:pStyle w:val="ad"/>
      <w:suff w:val="space"/>
      <w:lvlText w:val="Рисунок %1. "/>
      <w:lvlJc w:val="left"/>
      <w:pPr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8">
    <w:nsid w:val="5F7B4C54"/>
    <w:multiLevelType w:val="multilevel"/>
    <w:tmpl w:val="E4EA97B6"/>
    <w:lvl w:ilvl="0">
      <w:start w:val="6"/>
      <w:numFmt w:val="decimal"/>
      <w:suff w:val="space"/>
      <w:lvlText w:val="%1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pStyle w:val="6outline"/>
      <w:suff w:val="space"/>
      <w:lvlText w:val="%1.%2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880" w:firstLine="720"/>
      </w:pPr>
      <w:rPr>
        <w:rFonts w:ascii="Times New Roman Bold" w:hAnsi="Times New Roman Bold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89">
    <w:nsid w:val="60E928DE"/>
    <w:multiLevelType w:val="hybridMultilevel"/>
    <w:tmpl w:val="BF886578"/>
    <w:lvl w:ilvl="0" w:tplc="5F3CF14E">
      <w:start w:val="1"/>
      <w:numFmt w:val="bullet"/>
      <w:pStyle w:val="35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b w:val="0"/>
        <w:sz w:val="24"/>
        <w:szCs w:val="24"/>
      </w:rPr>
    </w:lvl>
    <w:lvl w:ilvl="1" w:tplc="E42C04BA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  <w:rPr>
        <w:b w:val="0"/>
      </w:rPr>
    </w:lvl>
    <w:lvl w:ilvl="2" w:tplc="BC06E038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8A485134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9E780C08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DD8AA16E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8EDAAF4A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4D46FEAE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11CAFE4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0">
    <w:nsid w:val="60F021BD"/>
    <w:multiLevelType w:val="hybridMultilevel"/>
    <w:tmpl w:val="2E3C3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13F7CEF"/>
    <w:multiLevelType w:val="hybridMultilevel"/>
    <w:tmpl w:val="FC1A1236"/>
    <w:lvl w:ilvl="0" w:tplc="AB743584">
      <w:start w:val="1"/>
      <w:numFmt w:val="none"/>
      <w:pStyle w:val="ae"/>
      <w:lvlText w:val="To do"/>
      <w:lvlJc w:val="left"/>
      <w:pPr>
        <w:tabs>
          <w:tab w:val="num" w:pos="1134"/>
        </w:tabs>
        <w:ind w:left="1134" w:hanging="1134"/>
      </w:pPr>
      <w:rPr>
        <w:color w:val="0000FF"/>
      </w:rPr>
    </w:lvl>
    <w:lvl w:ilvl="1" w:tplc="8CD8BB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CD63A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F66D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C57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AC67F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182A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BAD3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D803D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62C44283"/>
    <w:multiLevelType w:val="multilevel"/>
    <w:tmpl w:val="36DA9DD0"/>
    <w:lvl w:ilvl="0">
      <w:start w:val="1"/>
      <w:numFmt w:val="russianUpper"/>
      <w:pStyle w:val="af"/>
      <w:suff w:val="space"/>
      <w:lvlText w:val="Приложение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5"/>
      <w:suff w:val="space"/>
      <w:lvlText w:val="%1.%2"/>
      <w:lvlJc w:val="left"/>
      <w:pPr>
        <w:ind w:left="0" w:firstLine="567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</w:rPr>
    </w:lvl>
    <w:lvl w:ilvl="2">
      <w:start w:val="1"/>
      <w:numFmt w:val="decimal"/>
      <w:pStyle w:val="36"/>
      <w:suff w:val="space"/>
      <w:lvlText w:val="%1.%2.%3"/>
      <w:lvlJc w:val="left"/>
      <w:pPr>
        <w:ind w:left="0" w:firstLine="567"/>
      </w:pPr>
      <w:rPr>
        <w:rFonts w:ascii="Times New Roman" w:hAnsi="Times New Roman" w:hint="default"/>
        <w:b/>
        <w:i w:val="0"/>
        <w:color w:val="auto"/>
        <w:sz w:val="26"/>
      </w:rPr>
    </w:lvl>
    <w:lvl w:ilvl="3">
      <w:start w:val="1"/>
      <w:numFmt w:val="decimal"/>
      <w:pStyle w:val="43"/>
      <w:suff w:val="space"/>
      <w:lvlText w:val="%1.%2.%3.%4"/>
      <w:lvlJc w:val="left"/>
      <w:pPr>
        <w:ind w:left="0" w:firstLine="567"/>
      </w:pPr>
      <w:rPr>
        <w:rFonts w:ascii="Times New Roman" w:hAnsi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93">
    <w:nsid w:val="633B2C38"/>
    <w:multiLevelType w:val="hybridMultilevel"/>
    <w:tmpl w:val="563C9C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36D237D"/>
    <w:multiLevelType w:val="multilevel"/>
    <w:tmpl w:val="3DA09C20"/>
    <w:lvl w:ilvl="0">
      <w:start w:val="1"/>
      <w:numFmt w:val="bullet"/>
      <w:pStyle w:val="af0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95">
    <w:nsid w:val="66082016"/>
    <w:multiLevelType w:val="multilevel"/>
    <w:tmpl w:val="302C6558"/>
    <w:lvl w:ilvl="0">
      <w:start w:val="3"/>
      <w:numFmt w:val="decimal"/>
      <w:suff w:val="space"/>
      <w:lvlText w:val="%1"/>
      <w:lvlJc w:val="left"/>
      <w:pPr>
        <w:ind w:left="720" w:firstLine="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72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pStyle w:val="311outline"/>
      <w:suff w:val="space"/>
      <w:lvlText w:val="%1.%2.%3.%4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720" w:firstLine="720"/>
      </w:pPr>
      <w:rPr>
        <w:rFonts w:ascii="Times New Roman Bold" w:hAnsi="Times New Roman Bold" w:hint="default"/>
        <w:b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72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72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72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72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96">
    <w:nsid w:val="66633089"/>
    <w:multiLevelType w:val="hybridMultilevel"/>
    <w:tmpl w:val="7038963C"/>
    <w:lvl w:ilvl="0" w:tplc="A566B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7">
    <w:nsid w:val="66807D91"/>
    <w:multiLevelType w:val="hybridMultilevel"/>
    <w:tmpl w:val="E2C644B0"/>
    <w:lvl w:ilvl="0" w:tplc="FFFFFFFF">
      <w:start w:val="1"/>
      <w:numFmt w:val="decimal"/>
      <w:pStyle w:val="TableListNumber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67BD7853"/>
    <w:multiLevelType w:val="multilevel"/>
    <w:tmpl w:val="E530E724"/>
    <w:styleLink w:val="61Numbered"/>
    <w:lvl w:ilvl="0">
      <w:start w:val="6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9">
    <w:nsid w:val="6930274A"/>
    <w:multiLevelType w:val="multilevel"/>
    <w:tmpl w:val="F176E3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9AE041A"/>
    <w:multiLevelType w:val="hybridMultilevel"/>
    <w:tmpl w:val="A7645A1E"/>
    <w:lvl w:ilvl="0" w:tplc="9C6ED6B2">
      <w:start w:val="1"/>
      <w:numFmt w:val="bullet"/>
      <w:pStyle w:val="af1"/>
      <w:lvlText w:val=""/>
      <w:lvlJc w:val="left"/>
      <w:pPr>
        <w:tabs>
          <w:tab w:val="num" w:pos="1080"/>
        </w:tabs>
        <w:ind w:left="1021" w:hanging="30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>
    <w:nsid w:val="69F51C4F"/>
    <w:multiLevelType w:val="multilevel"/>
    <w:tmpl w:val="AA8A156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2">
    <w:nsid w:val="6A812F48"/>
    <w:multiLevelType w:val="multilevel"/>
    <w:tmpl w:val="B538958C"/>
    <w:lvl w:ilvl="0">
      <w:start w:val="1"/>
      <w:numFmt w:val="decimal"/>
      <w:pStyle w:val="AppendixHeading1"/>
      <w:lvlText w:val="Приложение %1."/>
      <w:lvlJc w:val="left"/>
      <w:pPr>
        <w:tabs>
          <w:tab w:val="num" w:pos="216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3">
    <w:nsid w:val="6C746A32"/>
    <w:multiLevelType w:val="multilevel"/>
    <w:tmpl w:val="4ECE97E8"/>
    <w:styleLink w:val="71Numbered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4">
    <w:nsid w:val="70070043"/>
    <w:multiLevelType w:val="hybridMultilevel"/>
    <w:tmpl w:val="7EB8D702"/>
    <w:lvl w:ilvl="0" w:tplc="1280F7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70CC008F"/>
    <w:multiLevelType w:val="multilevel"/>
    <w:tmpl w:val="D8D29098"/>
    <w:lvl w:ilvl="0">
      <w:start w:val="1"/>
      <w:numFmt w:val="decimal"/>
      <w:suff w:val="space"/>
      <w:lvlText w:val="1.%1"/>
      <w:lvlJc w:val="left"/>
      <w:pPr>
        <w:ind w:left="927" w:hanging="360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f2"/>
      <w:suff w:val="space"/>
      <w:lvlText w:val="%1.%2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567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41"/>
        </w:tabs>
        <w:ind w:left="141" w:firstLine="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1"/>
        </w:tabs>
        <w:ind w:left="141" w:firstLine="0"/>
      </w:pPr>
      <w:rPr>
        <w:rFonts w:hint="default"/>
      </w:rPr>
    </w:lvl>
  </w:abstractNum>
  <w:abstractNum w:abstractNumId="106">
    <w:nsid w:val="70DA394C"/>
    <w:multiLevelType w:val="hybridMultilevel"/>
    <w:tmpl w:val="AE1C0C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1632F1C"/>
    <w:multiLevelType w:val="hybridMultilevel"/>
    <w:tmpl w:val="ED8A69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8">
    <w:nsid w:val="71CE2D46"/>
    <w:multiLevelType w:val="multilevel"/>
    <w:tmpl w:val="BDEA6FC6"/>
    <w:styleLink w:val="4110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0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5"/>
        </w:tabs>
        <w:ind w:left="0" w:firstLine="363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363"/>
      </w:pPr>
      <w:rPr>
        <w:rFonts w:ascii="Times New Roman" w:hAnsi="Times New Roman" w:hint="default"/>
        <w:b w:val="0"/>
        <w:i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363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09">
    <w:nsid w:val="71DF59CB"/>
    <w:multiLevelType w:val="hybridMultilevel"/>
    <w:tmpl w:val="F1306E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0">
    <w:nsid w:val="726F4BC2"/>
    <w:multiLevelType w:val="multilevel"/>
    <w:tmpl w:val="ACB65CAA"/>
    <w:styleLink w:val="433OutlineNumbering"/>
    <w:lvl w:ilvl="0">
      <w:start w:val="4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3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3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11">
    <w:nsid w:val="73E022B2"/>
    <w:multiLevelType w:val="hybridMultilevel"/>
    <w:tmpl w:val="A48C0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4750200"/>
    <w:multiLevelType w:val="hybridMultilevel"/>
    <w:tmpl w:val="B162B16C"/>
    <w:lvl w:ilvl="0" w:tplc="BB88DAE6">
      <w:start w:val="1"/>
      <w:numFmt w:val="bullet"/>
      <w:pStyle w:val="af3"/>
      <w:lvlText w:val="-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5CD2481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8CFE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BC1B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D859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4410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38C6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B880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512A1B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>
    <w:nsid w:val="74FC3508"/>
    <w:multiLevelType w:val="multilevel"/>
    <w:tmpl w:val="99DE4668"/>
    <w:lvl w:ilvl="0">
      <w:start w:val="1"/>
      <w:numFmt w:val="decimal"/>
      <w:pStyle w:val="13"/>
      <w:suff w:val="space"/>
      <w:lvlText w:val="%1)"/>
      <w:lvlJc w:val="left"/>
      <w:pPr>
        <w:ind w:left="0" w:firstLine="987"/>
      </w:pPr>
      <w:rPr>
        <w:rFonts w:ascii="Times New Roman" w:hAnsi="Times New Roman" w:hint="default"/>
        <w:sz w:val="24"/>
      </w:rPr>
    </w:lvl>
    <w:lvl w:ilvl="1">
      <w:start w:val="1"/>
      <w:numFmt w:val="bullet"/>
      <w:pStyle w:val="26"/>
      <w:suff w:val="space"/>
      <w:lvlText w:val=""/>
      <w:lvlJc w:val="left"/>
      <w:pPr>
        <w:ind w:left="0" w:firstLine="1191"/>
      </w:pPr>
      <w:rPr>
        <w:rFonts w:ascii="Symbol" w:hAnsi="Symbol" w:hint="default"/>
        <w:color w:val="auto"/>
      </w:rPr>
    </w:lvl>
    <w:lvl w:ilvl="2">
      <w:start w:val="1"/>
      <w:numFmt w:val="bullet"/>
      <w:pStyle w:val="37"/>
      <w:suff w:val="space"/>
      <w:lvlText w:val=""/>
      <w:lvlJc w:val="left"/>
      <w:pPr>
        <w:ind w:left="0" w:firstLine="1418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4">
    <w:nsid w:val="75F87FC3"/>
    <w:multiLevelType w:val="multilevel"/>
    <w:tmpl w:val="7F321D28"/>
    <w:lvl w:ilvl="0">
      <w:start w:val="3"/>
      <w:numFmt w:val="decimal"/>
      <w:suff w:val="space"/>
      <w:lvlText w:val="%1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1">
      <w:start w:val="3"/>
      <w:numFmt w:val="decimal"/>
      <w:suff w:val="space"/>
      <w:lvlText w:val="%1.%2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2"/>
      <w:numFmt w:val="decimal"/>
      <w:suff w:val="space"/>
      <w:lvlText w:val="%1.%2.%3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pStyle w:val="332outline"/>
      <w:suff w:val="space"/>
      <w:lvlText w:val="%1.%2.%3.%4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880" w:firstLine="720"/>
      </w:pPr>
      <w:rPr>
        <w:rFonts w:ascii="Times New Roman Bold" w:hAnsi="Times New Roman Bold" w:hint="default"/>
        <w:b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15">
    <w:nsid w:val="769A4E85"/>
    <w:multiLevelType w:val="hybridMultilevel"/>
    <w:tmpl w:val="959E6ED2"/>
    <w:lvl w:ilvl="0" w:tplc="9C6ED6B2">
      <w:start w:val="1"/>
      <w:numFmt w:val="decimal"/>
      <w:pStyle w:val="af4"/>
      <w:lvlText w:val="%1."/>
      <w:lvlJc w:val="left"/>
      <w:pPr>
        <w:tabs>
          <w:tab w:val="num" w:pos="1080"/>
        </w:tabs>
        <w:ind w:left="0" w:firstLine="720"/>
      </w:p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78331829"/>
    <w:multiLevelType w:val="hybridMultilevel"/>
    <w:tmpl w:val="1EF03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8B62D6B"/>
    <w:multiLevelType w:val="multilevel"/>
    <w:tmpl w:val="9E906976"/>
    <w:lvl w:ilvl="0">
      <w:start w:val="1"/>
      <w:numFmt w:val="bullet"/>
      <w:pStyle w:val="14"/>
      <w:lvlText w:val=""/>
      <w:lvlJc w:val="left"/>
      <w:pPr>
        <w:ind w:left="567" w:firstLine="567"/>
      </w:pPr>
      <w:rPr>
        <w:rFonts w:ascii="Symbol" w:hAnsi="Symbol" w:hint="default"/>
      </w:rPr>
    </w:lvl>
    <w:lvl w:ilvl="1">
      <w:start w:val="1"/>
      <w:numFmt w:val="bullet"/>
      <w:suff w:val="space"/>
      <w:lvlText w:val="–"/>
      <w:lvlJc w:val="left"/>
      <w:pPr>
        <w:ind w:left="851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851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851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851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851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851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851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851" w:firstLine="567"/>
      </w:pPr>
      <w:rPr>
        <w:rFonts w:ascii="Symbol" w:hAnsi="Symbol" w:hint="default"/>
      </w:rPr>
    </w:lvl>
  </w:abstractNum>
  <w:abstractNum w:abstractNumId="118">
    <w:nsid w:val="78DD1ACB"/>
    <w:multiLevelType w:val="hybridMultilevel"/>
    <w:tmpl w:val="16F4E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ABA0693"/>
    <w:multiLevelType w:val="multilevel"/>
    <w:tmpl w:val="33827BBA"/>
    <w:styleLink w:val="418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i w:val="0"/>
        <w:color w:val="auto"/>
        <w:sz w:val="24"/>
        <w:szCs w:val="28"/>
        <w:u w:val="none"/>
      </w:rPr>
    </w:lvl>
    <w:lvl w:ilvl="1">
      <w:start w:val="1"/>
      <w:numFmt w:val="decimal"/>
      <w:suff w:val="space"/>
      <w:lvlText w:val="%1.%2"/>
      <w:lvlJc w:val="left"/>
      <w:pPr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8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20">
    <w:nsid w:val="7AC34ADA"/>
    <w:multiLevelType w:val="multilevel"/>
    <w:tmpl w:val="5470B6B2"/>
    <w:lvl w:ilvl="0">
      <w:start w:val="1"/>
      <w:numFmt w:val="decimal"/>
      <w:pStyle w:val="VLHeading1"/>
      <w:suff w:val="space"/>
      <w:lvlText w:val="%1"/>
      <w:lvlJc w:val="left"/>
      <w:pPr>
        <w:ind w:left="851" w:hanging="851"/>
      </w:pPr>
    </w:lvl>
    <w:lvl w:ilvl="1">
      <w:start w:val="1"/>
      <w:numFmt w:val="decimal"/>
      <w:pStyle w:val="VLHeading2"/>
      <w:suff w:val="space"/>
      <w:lvlText w:val="%1.%2"/>
      <w:lvlJc w:val="left"/>
      <w:pPr>
        <w:ind w:left="851" w:hanging="851"/>
      </w:pPr>
    </w:lvl>
    <w:lvl w:ilvl="2">
      <w:start w:val="1"/>
      <w:numFmt w:val="decimal"/>
      <w:pStyle w:val="VLHeading3"/>
      <w:suff w:val="space"/>
      <w:lvlText w:val="%1.%2.%3"/>
      <w:lvlJc w:val="left"/>
      <w:pPr>
        <w:ind w:left="851" w:hanging="851"/>
      </w:pPr>
    </w:lvl>
    <w:lvl w:ilvl="3">
      <w:start w:val="1"/>
      <w:numFmt w:val="decimal"/>
      <w:pStyle w:val="VLHeading4"/>
      <w:suff w:val="space"/>
      <w:lvlText w:val="%1.%2.%3.%4"/>
      <w:lvlJc w:val="left"/>
      <w:pPr>
        <w:ind w:left="851" w:hanging="851"/>
      </w:pPr>
    </w:lvl>
    <w:lvl w:ilvl="4">
      <w:start w:val="1"/>
      <w:numFmt w:val="decimal"/>
      <w:pStyle w:val="VLHeading5"/>
      <w:suff w:val="space"/>
      <w:lvlText w:val="%1.%2.%3.%4.%5"/>
      <w:lvlJc w:val="left"/>
      <w:pPr>
        <w:ind w:left="851" w:hanging="851"/>
      </w:pPr>
    </w:lvl>
    <w:lvl w:ilvl="5">
      <w:start w:val="1"/>
      <w:numFmt w:val="decimal"/>
      <w:suff w:val="space"/>
      <w:lvlText w:val="%1.%2.%3.%4.%5.%6"/>
      <w:lvlJc w:val="left"/>
      <w:pPr>
        <w:ind w:left="851" w:hanging="851"/>
      </w:pPr>
    </w:lvl>
    <w:lvl w:ilvl="6">
      <w:start w:val="1"/>
      <w:numFmt w:val="decimal"/>
      <w:suff w:val="space"/>
      <w:lvlText w:val="%1.%2.%3.%4.%5.%6.%7"/>
      <w:lvlJc w:val="left"/>
      <w:pPr>
        <w:ind w:left="851" w:hanging="851"/>
      </w:pPr>
    </w:lvl>
    <w:lvl w:ilvl="7">
      <w:start w:val="1"/>
      <w:numFmt w:val="decimal"/>
      <w:suff w:val="space"/>
      <w:lvlText w:val="%1.%2.%3.%4.%5.%6.%7.%8"/>
      <w:lvlJc w:val="left"/>
      <w:pPr>
        <w:ind w:left="851" w:hanging="851"/>
      </w:pPr>
    </w:lvl>
    <w:lvl w:ilvl="8">
      <w:start w:val="1"/>
      <w:numFmt w:val="decimal"/>
      <w:suff w:val="space"/>
      <w:lvlText w:val="%1.%2.%3.%4.%5.%6.%7.%8.%9"/>
      <w:lvlJc w:val="left"/>
      <w:pPr>
        <w:ind w:left="851" w:hanging="851"/>
      </w:pPr>
    </w:lvl>
  </w:abstractNum>
  <w:abstractNum w:abstractNumId="121">
    <w:nsid w:val="7B177856"/>
    <w:multiLevelType w:val="hybridMultilevel"/>
    <w:tmpl w:val="B9C4314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2">
    <w:nsid w:val="7EC50D60"/>
    <w:multiLevelType w:val="singleLevel"/>
    <w:tmpl w:val="7DB4FE70"/>
    <w:lvl w:ilvl="0">
      <w:start w:val="1"/>
      <w:numFmt w:val="bullet"/>
      <w:pStyle w:val="15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</w:rPr>
    </w:lvl>
  </w:abstractNum>
  <w:abstractNum w:abstractNumId="123">
    <w:nsid w:val="7ED04895"/>
    <w:multiLevelType w:val="multilevel"/>
    <w:tmpl w:val="596CFB82"/>
    <w:styleLink w:val="419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9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num w:numId="1">
    <w:abstractNumId w:val="55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5"/>
  </w:num>
  <w:num w:numId="4">
    <w:abstractNumId w:val="8"/>
  </w:num>
  <w:num w:numId="5">
    <w:abstractNumId w:val="92"/>
  </w:num>
  <w:num w:numId="6">
    <w:abstractNumId w:val="82"/>
  </w:num>
  <w:num w:numId="7">
    <w:abstractNumId w:val="94"/>
  </w:num>
  <w:num w:numId="8">
    <w:abstractNumId w:val="117"/>
  </w:num>
  <w:num w:numId="9">
    <w:abstractNumId w:val="30"/>
  </w:num>
  <w:num w:numId="10">
    <w:abstractNumId w:val="10"/>
  </w:num>
  <w:num w:numId="11">
    <w:abstractNumId w:val="43"/>
  </w:num>
  <w:num w:numId="12">
    <w:abstractNumId w:val="105"/>
  </w:num>
  <w:num w:numId="13">
    <w:abstractNumId w:val="7"/>
    <w:lvlOverride w:ilvl="0">
      <w:startOverride w:val="1"/>
    </w:lvlOverride>
  </w:num>
  <w:num w:numId="14">
    <w:abstractNumId w:val="6"/>
  </w:num>
  <w:num w:numId="15">
    <w:abstractNumId w:val="8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4"/>
  </w:num>
  <w:num w:numId="18">
    <w:abstractNumId w:val="3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53"/>
  </w:num>
  <w:num w:numId="21">
    <w:abstractNumId w:val="59"/>
    <w:lvlOverride w:ilvl="0">
      <w:startOverride w:val="1"/>
    </w:lvlOverride>
  </w:num>
  <w:num w:numId="22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1"/>
  </w:num>
  <w:num w:numId="2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0"/>
  </w:num>
  <w:num w:numId="2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22"/>
  </w:num>
  <w:num w:numId="36">
    <w:abstractNumId w:val="112"/>
  </w:num>
  <w:num w:numId="37">
    <w:abstractNumId w:val="85"/>
  </w:num>
  <w:num w:numId="38">
    <w:abstractNumId w:val="14"/>
  </w:num>
  <w:num w:numId="39">
    <w:abstractNumId w:val="76"/>
  </w:num>
  <w:num w:numId="40">
    <w:abstractNumId w:val="113"/>
  </w:num>
  <w:num w:numId="41">
    <w:abstractNumId w:val="9"/>
  </w:num>
  <w:num w:numId="42">
    <w:abstractNumId w:val="26"/>
  </w:num>
  <w:num w:numId="43">
    <w:abstractNumId w:val="1"/>
  </w:num>
  <w:num w:numId="44">
    <w:abstractNumId w:val="0"/>
  </w:num>
  <w:num w:numId="45">
    <w:abstractNumId w:val="51"/>
  </w:num>
  <w:num w:numId="46">
    <w:abstractNumId w:val="97"/>
  </w:num>
  <w:num w:numId="47">
    <w:abstractNumId w:val="98"/>
  </w:num>
  <w:num w:numId="48">
    <w:abstractNumId w:val="56"/>
  </w:num>
  <w:num w:numId="49">
    <w:abstractNumId w:val="103"/>
  </w:num>
  <w:num w:numId="50">
    <w:abstractNumId w:val="28"/>
  </w:num>
  <w:num w:numId="51">
    <w:abstractNumId w:val="62"/>
  </w:num>
  <w:num w:numId="52">
    <w:abstractNumId w:val="37"/>
  </w:num>
  <w:num w:numId="53">
    <w:abstractNumId w:val="42"/>
  </w:num>
  <w:num w:numId="54">
    <w:abstractNumId w:val="119"/>
  </w:num>
  <w:num w:numId="55">
    <w:abstractNumId w:val="123"/>
  </w:num>
  <w:num w:numId="56">
    <w:abstractNumId w:val="108"/>
  </w:num>
  <w:num w:numId="57">
    <w:abstractNumId w:val="110"/>
  </w:num>
  <w:num w:numId="58">
    <w:abstractNumId w:val="95"/>
  </w:num>
  <w:num w:numId="59">
    <w:abstractNumId w:val="46"/>
  </w:num>
  <w:num w:numId="60">
    <w:abstractNumId w:val="61"/>
  </w:num>
  <w:num w:numId="61">
    <w:abstractNumId w:val="40"/>
  </w:num>
  <w:num w:numId="62">
    <w:abstractNumId w:val="83"/>
  </w:num>
  <w:num w:numId="63">
    <w:abstractNumId w:val="114"/>
  </w:num>
  <w:num w:numId="64">
    <w:abstractNumId w:val="45"/>
  </w:num>
  <w:num w:numId="65">
    <w:abstractNumId w:val="19"/>
  </w:num>
  <w:num w:numId="66">
    <w:abstractNumId w:val="88"/>
  </w:num>
  <w:num w:numId="67">
    <w:abstractNumId w:val="80"/>
  </w:num>
  <w:num w:numId="68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1"/>
  </w:num>
  <w:num w:numId="70">
    <w:abstractNumId w:val="86"/>
  </w:num>
  <w:num w:numId="71">
    <w:abstractNumId w:val="67"/>
  </w:num>
  <w:num w:numId="72">
    <w:abstractNumId w:val="72"/>
  </w:num>
  <w:num w:numId="73">
    <w:abstractNumId w:val="32"/>
  </w:num>
  <w:num w:numId="74">
    <w:abstractNumId w:val="17"/>
  </w:num>
  <w:num w:numId="75">
    <w:abstractNumId w:val="18"/>
  </w:num>
  <w:num w:numId="76">
    <w:abstractNumId w:val="66"/>
  </w:num>
  <w:num w:numId="77">
    <w:abstractNumId w:val="31"/>
  </w:num>
  <w:num w:numId="78">
    <w:abstractNumId w:val="96"/>
  </w:num>
  <w:num w:numId="79">
    <w:abstractNumId w:val="101"/>
  </w:num>
  <w:num w:numId="80">
    <w:abstractNumId w:val="69"/>
  </w:num>
  <w:num w:numId="81">
    <w:abstractNumId w:val="33"/>
  </w:num>
  <w:num w:numId="82">
    <w:abstractNumId w:val="104"/>
  </w:num>
  <w:num w:numId="8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73"/>
  </w:num>
  <w:num w:numId="85">
    <w:abstractNumId w:val="121"/>
  </w:num>
  <w:num w:numId="86">
    <w:abstractNumId w:val="68"/>
  </w:num>
  <w:num w:numId="87">
    <w:abstractNumId w:val="11"/>
  </w:num>
  <w:num w:numId="88">
    <w:abstractNumId w:val="38"/>
  </w:num>
  <w:num w:numId="89">
    <w:abstractNumId w:val="81"/>
  </w:num>
  <w:num w:numId="90">
    <w:abstractNumId w:val="49"/>
  </w:num>
  <w:num w:numId="91">
    <w:abstractNumId w:val="84"/>
  </w:num>
  <w:num w:numId="92">
    <w:abstractNumId w:val="22"/>
  </w:num>
  <w:num w:numId="93">
    <w:abstractNumId w:val="44"/>
  </w:num>
  <w:num w:numId="94">
    <w:abstractNumId w:val="109"/>
  </w:num>
  <w:num w:numId="95">
    <w:abstractNumId w:val="107"/>
  </w:num>
  <w:num w:numId="96">
    <w:abstractNumId w:val="90"/>
  </w:num>
  <w:num w:numId="97">
    <w:abstractNumId w:val="63"/>
  </w:num>
  <w:num w:numId="98">
    <w:abstractNumId w:val="58"/>
  </w:num>
  <w:num w:numId="99">
    <w:abstractNumId w:val="16"/>
  </w:num>
  <w:num w:numId="100">
    <w:abstractNumId w:val="39"/>
  </w:num>
  <w:num w:numId="101">
    <w:abstractNumId w:val="65"/>
  </w:num>
  <w:num w:numId="102">
    <w:abstractNumId w:val="116"/>
  </w:num>
  <w:num w:numId="103">
    <w:abstractNumId w:val="54"/>
  </w:num>
  <w:num w:numId="104">
    <w:abstractNumId w:val="50"/>
  </w:num>
  <w:num w:numId="105">
    <w:abstractNumId w:val="79"/>
  </w:num>
  <w:num w:numId="106">
    <w:abstractNumId w:val="70"/>
  </w:num>
  <w:num w:numId="107">
    <w:abstractNumId w:val="27"/>
  </w:num>
  <w:num w:numId="108">
    <w:abstractNumId w:val="36"/>
  </w:num>
  <w:num w:numId="109">
    <w:abstractNumId w:val="64"/>
  </w:num>
  <w:num w:numId="110">
    <w:abstractNumId w:val="57"/>
  </w:num>
  <w:num w:numId="111">
    <w:abstractNumId w:val="48"/>
  </w:num>
  <w:num w:numId="112">
    <w:abstractNumId w:val="111"/>
  </w:num>
  <w:num w:numId="113">
    <w:abstractNumId w:val="21"/>
  </w:num>
  <w:num w:numId="114">
    <w:abstractNumId w:val="20"/>
  </w:num>
  <w:num w:numId="115">
    <w:abstractNumId w:val="52"/>
  </w:num>
  <w:num w:numId="116">
    <w:abstractNumId w:val="35"/>
  </w:num>
  <w:num w:numId="117">
    <w:abstractNumId w:val="13"/>
  </w:num>
  <w:num w:numId="118">
    <w:abstractNumId w:val="99"/>
  </w:num>
  <w:num w:numId="119">
    <w:abstractNumId w:val="118"/>
  </w:num>
  <w:num w:numId="120">
    <w:abstractNumId w:val="23"/>
  </w:num>
  <w:num w:numId="121">
    <w:abstractNumId w:val="106"/>
  </w:num>
  <w:num w:numId="122">
    <w:abstractNumId w:val="77"/>
  </w:num>
  <w:num w:numId="123">
    <w:abstractNumId w:val="29"/>
  </w:num>
  <w:num w:numId="124">
    <w:abstractNumId w:val="93"/>
  </w:num>
  <w:num w:numId="125">
    <w:abstractNumId w:val="34"/>
  </w:num>
  <w:num w:numId="126">
    <w:abstractNumId w:val="24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ED0"/>
    <w:rsid w:val="00001E87"/>
    <w:rsid w:val="00006F3F"/>
    <w:rsid w:val="00007BF2"/>
    <w:rsid w:val="000107FE"/>
    <w:rsid w:val="000121E9"/>
    <w:rsid w:val="00013DEA"/>
    <w:rsid w:val="00015049"/>
    <w:rsid w:val="000162AB"/>
    <w:rsid w:val="00016A47"/>
    <w:rsid w:val="000250E9"/>
    <w:rsid w:val="00026BCB"/>
    <w:rsid w:val="00030532"/>
    <w:rsid w:val="00032C4B"/>
    <w:rsid w:val="00032F70"/>
    <w:rsid w:val="000374F8"/>
    <w:rsid w:val="00042CDA"/>
    <w:rsid w:val="0004446A"/>
    <w:rsid w:val="00046CC1"/>
    <w:rsid w:val="00050782"/>
    <w:rsid w:val="00051E57"/>
    <w:rsid w:val="0005236B"/>
    <w:rsid w:val="000527D7"/>
    <w:rsid w:val="00053797"/>
    <w:rsid w:val="000538BC"/>
    <w:rsid w:val="00062371"/>
    <w:rsid w:val="00062516"/>
    <w:rsid w:val="00062CDE"/>
    <w:rsid w:val="00064858"/>
    <w:rsid w:val="00065CD8"/>
    <w:rsid w:val="00066D0E"/>
    <w:rsid w:val="00067802"/>
    <w:rsid w:val="0007004C"/>
    <w:rsid w:val="00070DC7"/>
    <w:rsid w:val="000739D1"/>
    <w:rsid w:val="00075D70"/>
    <w:rsid w:val="00076117"/>
    <w:rsid w:val="000769D9"/>
    <w:rsid w:val="00082AEA"/>
    <w:rsid w:val="00082E48"/>
    <w:rsid w:val="000843F3"/>
    <w:rsid w:val="000853A2"/>
    <w:rsid w:val="0009327A"/>
    <w:rsid w:val="0009357E"/>
    <w:rsid w:val="000973F5"/>
    <w:rsid w:val="000A0018"/>
    <w:rsid w:val="000A0A11"/>
    <w:rsid w:val="000A19FF"/>
    <w:rsid w:val="000A1B37"/>
    <w:rsid w:val="000A222A"/>
    <w:rsid w:val="000A406F"/>
    <w:rsid w:val="000A55A7"/>
    <w:rsid w:val="000A5F2B"/>
    <w:rsid w:val="000A7680"/>
    <w:rsid w:val="000B079A"/>
    <w:rsid w:val="000B11BA"/>
    <w:rsid w:val="000B193E"/>
    <w:rsid w:val="000B2F44"/>
    <w:rsid w:val="000B4BDD"/>
    <w:rsid w:val="000B6424"/>
    <w:rsid w:val="000B6BAC"/>
    <w:rsid w:val="000B6ED7"/>
    <w:rsid w:val="000C0367"/>
    <w:rsid w:val="000C0EFD"/>
    <w:rsid w:val="000C2633"/>
    <w:rsid w:val="000C32A9"/>
    <w:rsid w:val="000C7401"/>
    <w:rsid w:val="000D0CD0"/>
    <w:rsid w:val="000D13B8"/>
    <w:rsid w:val="000D1CFE"/>
    <w:rsid w:val="000D2DEA"/>
    <w:rsid w:val="000D40A0"/>
    <w:rsid w:val="000D4B1A"/>
    <w:rsid w:val="000D61BD"/>
    <w:rsid w:val="000D62DF"/>
    <w:rsid w:val="000E06FD"/>
    <w:rsid w:val="000E0864"/>
    <w:rsid w:val="000E1027"/>
    <w:rsid w:val="000E2A4A"/>
    <w:rsid w:val="000E3045"/>
    <w:rsid w:val="000E5B06"/>
    <w:rsid w:val="000E5F05"/>
    <w:rsid w:val="000F271E"/>
    <w:rsid w:val="000F4C15"/>
    <w:rsid w:val="000F5C88"/>
    <w:rsid w:val="000F63A4"/>
    <w:rsid w:val="00100036"/>
    <w:rsid w:val="001020F6"/>
    <w:rsid w:val="00104CFE"/>
    <w:rsid w:val="00104DC3"/>
    <w:rsid w:val="001050CF"/>
    <w:rsid w:val="001055D3"/>
    <w:rsid w:val="00105818"/>
    <w:rsid w:val="001058D2"/>
    <w:rsid w:val="00107482"/>
    <w:rsid w:val="001078B7"/>
    <w:rsid w:val="001108F2"/>
    <w:rsid w:val="0011329E"/>
    <w:rsid w:val="0012001E"/>
    <w:rsid w:val="00121E73"/>
    <w:rsid w:val="00122166"/>
    <w:rsid w:val="0012282E"/>
    <w:rsid w:val="001232A9"/>
    <w:rsid w:val="00123368"/>
    <w:rsid w:val="0012426D"/>
    <w:rsid w:val="0012474A"/>
    <w:rsid w:val="00124B64"/>
    <w:rsid w:val="00125B4E"/>
    <w:rsid w:val="00125BE5"/>
    <w:rsid w:val="00126996"/>
    <w:rsid w:val="00134E55"/>
    <w:rsid w:val="001363BE"/>
    <w:rsid w:val="00136B63"/>
    <w:rsid w:val="001408EB"/>
    <w:rsid w:val="00140CB8"/>
    <w:rsid w:val="00145FD4"/>
    <w:rsid w:val="001460C3"/>
    <w:rsid w:val="00152368"/>
    <w:rsid w:val="001525CB"/>
    <w:rsid w:val="00152835"/>
    <w:rsid w:val="001528A9"/>
    <w:rsid w:val="00153272"/>
    <w:rsid w:val="00153A17"/>
    <w:rsid w:val="00155B47"/>
    <w:rsid w:val="00155C50"/>
    <w:rsid w:val="00157E83"/>
    <w:rsid w:val="001641FB"/>
    <w:rsid w:val="00164726"/>
    <w:rsid w:val="00165035"/>
    <w:rsid w:val="0016629E"/>
    <w:rsid w:val="00166640"/>
    <w:rsid w:val="00172BED"/>
    <w:rsid w:val="001737AF"/>
    <w:rsid w:val="00181145"/>
    <w:rsid w:val="00182314"/>
    <w:rsid w:val="00182642"/>
    <w:rsid w:val="00182EA6"/>
    <w:rsid w:val="001835B0"/>
    <w:rsid w:val="00185F9D"/>
    <w:rsid w:val="00186CB8"/>
    <w:rsid w:val="00186FF1"/>
    <w:rsid w:val="00187B01"/>
    <w:rsid w:val="00190AE6"/>
    <w:rsid w:val="00191204"/>
    <w:rsid w:val="00191408"/>
    <w:rsid w:val="00192168"/>
    <w:rsid w:val="00193EF1"/>
    <w:rsid w:val="0019570A"/>
    <w:rsid w:val="00196A2B"/>
    <w:rsid w:val="001A184B"/>
    <w:rsid w:val="001A27E8"/>
    <w:rsid w:val="001A33DA"/>
    <w:rsid w:val="001A39FE"/>
    <w:rsid w:val="001A3D8C"/>
    <w:rsid w:val="001A524C"/>
    <w:rsid w:val="001A5D3E"/>
    <w:rsid w:val="001A7527"/>
    <w:rsid w:val="001B02B4"/>
    <w:rsid w:val="001B1FE3"/>
    <w:rsid w:val="001B35ED"/>
    <w:rsid w:val="001B5E0B"/>
    <w:rsid w:val="001C08AC"/>
    <w:rsid w:val="001C22C9"/>
    <w:rsid w:val="001C257A"/>
    <w:rsid w:val="001C2DE6"/>
    <w:rsid w:val="001C3053"/>
    <w:rsid w:val="001C6459"/>
    <w:rsid w:val="001D04C0"/>
    <w:rsid w:val="001E0020"/>
    <w:rsid w:val="001E1F71"/>
    <w:rsid w:val="001E2DA6"/>
    <w:rsid w:val="001E3CD7"/>
    <w:rsid w:val="001E76D8"/>
    <w:rsid w:val="001F37F2"/>
    <w:rsid w:val="001F6586"/>
    <w:rsid w:val="001F6E1C"/>
    <w:rsid w:val="001F746D"/>
    <w:rsid w:val="00200CFB"/>
    <w:rsid w:val="00201269"/>
    <w:rsid w:val="002114AE"/>
    <w:rsid w:val="00215929"/>
    <w:rsid w:val="00217506"/>
    <w:rsid w:val="0022103D"/>
    <w:rsid w:val="0022103E"/>
    <w:rsid w:val="00222B77"/>
    <w:rsid w:val="00225F7C"/>
    <w:rsid w:val="0022662D"/>
    <w:rsid w:val="00227E26"/>
    <w:rsid w:val="00233046"/>
    <w:rsid w:val="00233F15"/>
    <w:rsid w:val="00240CD3"/>
    <w:rsid w:val="00241454"/>
    <w:rsid w:val="0024676B"/>
    <w:rsid w:val="0025056F"/>
    <w:rsid w:val="00250CD6"/>
    <w:rsid w:val="00250CF1"/>
    <w:rsid w:val="00252A71"/>
    <w:rsid w:val="00253075"/>
    <w:rsid w:val="00253E6F"/>
    <w:rsid w:val="002604F9"/>
    <w:rsid w:val="002668E7"/>
    <w:rsid w:val="002673B6"/>
    <w:rsid w:val="0027080B"/>
    <w:rsid w:val="00273780"/>
    <w:rsid w:val="00273EF6"/>
    <w:rsid w:val="00280FF0"/>
    <w:rsid w:val="002862FE"/>
    <w:rsid w:val="00294661"/>
    <w:rsid w:val="002975AE"/>
    <w:rsid w:val="002A2420"/>
    <w:rsid w:val="002A27CC"/>
    <w:rsid w:val="002A36E2"/>
    <w:rsid w:val="002A4AEA"/>
    <w:rsid w:val="002A64C8"/>
    <w:rsid w:val="002A6D05"/>
    <w:rsid w:val="002B2758"/>
    <w:rsid w:val="002B316D"/>
    <w:rsid w:val="002B56CA"/>
    <w:rsid w:val="002B5821"/>
    <w:rsid w:val="002B597C"/>
    <w:rsid w:val="002B70AE"/>
    <w:rsid w:val="002B725F"/>
    <w:rsid w:val="002C1080"/>
    <w:rsid w:val="002C31FE"/>
    <w:rsid w:val="002C4701"/>
    <w:rsid w:val="002D0A9A"/>
    <w:rsid w:val="002D22B3"/>
    <w:rsid w:val="002D60AA"/>
    <w:rsid w:val="002D6D29"/>
    <w:rsid w:val="002E1121"/>
    <w:rsid w:val="002E12EB"/>
    <w:rsid w:val="002E2EAE"/>
    <w:rsid w:val="002E454F"/>
    <w:rsid w:val="002E6DF5"/>
    <w:rsid w:val="002F4899"/>
    <w:rsid w:val="00300243"/>
    <w:rsid w:val="003003B2"/>
    <w:rsid w:val="0030174A"/>
    <w:rsid w:val="00304877"/>
    <w:rsid w:val="003110DE"/>
    <w:rsid w:val="00312446"/>
    <w:rsid w:val="00312B7B"/>
    <w:rsid w:val="003130D6"/>
    <w:rsid w:val="0032144D"/>
    <w:rsid w:val="00321A6A"/>
    <w:rsid w:val="003307EE"/>
    <w:rsid w:val="00331692"/>
    <w:rsid w:val="00332124"/>
    <w:rsid w:val="0033573C"/>
    <w:rsid w:val="003368C3"/>
    <w:rsid w:val="00337BC3"/>
    <w:rsid w:val="00337EBC"/>
    <w:rsid w:val="00340EF8"/>
    <w:rsid w:val="00343765"/>
    <w:rsid w:val="003440B3"/>
    <w:rsid w:val="0034740C"/>
    <w:rsid w:val="00353403"/>
    <w:rsid w:val="003545FB"/>
    <w:rsid w:val="00354F68"/>
    <w:rsid w:val="00356130"/>
    <w:rsid w:val="00356BB1"/>
    <w:rsid w:val="00357096"/>
    <w:rsid w:val="0036569D"/>
    <w:rsid w:val="0036730C"/>
    <w:rsid w:val="00367BA7"/>
    <w:rsid w:val="00370771"/>
    <w:rsid w:val="00370CA2"/>
    <w:rsid w:val="003725F4"/>
    <w:rsid w:val="00372957"/>
    <w:rsid w:val="00373B9A"/>
    <w:rsid w:val="00374582"/>
    <w:rsid w:val="0037484E"/>
    <w:rsid w:val="00375F84"/>
    <w:rsid w:val="0037645E"/>
    <w:rsid w:val="003764A3"/>
    <w:rsid w:val="0038096E"/>
    <w:rsid w:val="00380E6C"/>
    <w:rsid w:val="00382C01"/>
    <w:rsid w:val="0038508E"/>
    <w:rsid w:val="00385167"/>
    <w:rsid w:val="00385954"/>
    <w:rsid w:val="00385B53"/>
    <w:rsid w:val="003864F3"/>
    <w:rsid w:val="003873E0"/>
    <w:rsid w:val="00390825"/>
    <w:rsid w:val="00390FC8"/>
    <w:rsid w:val="003922C5"/>
    <w:rsid w:val="0039248F"/>
    <w:rsid w:val="00393010"/>
    <w:rsid w:val="00393640"/>
    <w:rsid w:val="00394B81"/>
    <w:rsid w:val="003953D4"/>
    <w:rsid w:val="0039550B"/>
    <w:rsid w:val="003A01D9"/>
    <w:rsid w:val="003A04B8"/>
    <w:rsid w:val="003A06DF"/>
    <w:rsid w:val="003A0AF8"/>
    <w:rsid w:val="003A2866"/>
    <w:rsid w:val="003A4F91"/>
    <w:rsid w:val="003A5AE3"/>
    <w:rsid w:val="003A68A1"/>
    <w:rsid w:val="003A693B"/>
    <w:rsid w:val="003A6D5E"/>
    <w:rsid w:val="003B07C9"/>
    <w:rsid w:val="003B197F"/>
    <w:rsid w:val="003B3671"/>
    <w:rsid w:val="003B42C0"/>
    <w:rsid w:val="003B4511"/>
    <w:rsid w:val="003B742E"/>
    <w:rsid w:val="003B7737"/>
    <w:rsid w:val="003C17FF"/>
    <w:rsid w:val="003C4140"/>
    <w:rsid w:val="003C44D2"/>
    <w:rsid w:val="003C453D"/>
    <w:rsid w:val="003C7E24"/>
    <w:rsid w:val="003C7EAC"/>
    <w:rsid w:val="003D2DEE"/>
    <w:rsid w:val="003D39A3"/>
    <w:rsid w:val="003D5F72"/>
    <w:rsid w:val="003D6C9D"/>
    <w:rsid w:val="003D7408"/>
    <w:rsid w:val="003E033F"/>
    <w:rsid w:val="003E403F"/>
    <w:rsid w:val="003E7375"/>
    <w:rsid w:val="003F01BC"/>
    <w:rsid w:val="003F118E"/>
    <w:rsid w:val="003F1345"/>
    <w:rsid w:val="003F2103"/>
    <w:rsid w:val="003F2C28"/>
    <w:rsid w:val="003F397F"/>
    <w:rsid w:val="003F569E"/>
    <w:rsid w:val="003F5DEF"/>
    <w:rsid w:val="003F6AAF"/>
    <w:rsid w:val="003F7BCD"/>
    <w:rsid w:val="00402157"/>
    <w:rsid w:val="004037E4"/>
    <w:rsid w:val="00403ACC"/>
    <w:rsid w:val="004047C2"/>
    <w:rsid w:val="0040567E"/>
    <w:rsid w:val="00411F4F"/>
    <w:rsid w:val="00412565"/>
    <w:rsid w:val="00413180"/>
    <w:rsid w:val="0041481D"/>
    <w:rsid w:val="0041587F"/>
    <w:rsid w:val="00415EA8"/>
    <w:rsid w:val="00416E58"/>
    <w:rsid w:val="00420895"/>
    <w:rsid w:val="00422C43"/>
    <w:rsid w:val="00424DBB"/>
    <w:rsid w:val="00425276"/>
    <w:rsid w:val="00425778"/>
    <w:rsid w:val="0042648C"/>
    <w:rsid w:val="00426839"/>
    <w:rsid w:val="004275D8"/>
    <w:rsid w:val="00427C45"/>
    <w:rsid w:val="00431402"/>
    <w:rsid w:val="0043229E"/>
    <w:rsid w:val="00434A18"/>
    <w:rsid w:val="0043565C"/>
    <w:rsid w:val="004369E2"/>
    <w:rsid w:val="0043787C"/>
    <w:rsid w:val="00442DC4"/>
    <w:rsid w:val="00443224"/>
    <w:rsid w:val="00446B66"/>
    <w:rsid w:val="0045249B"/>
    <w:rsid w:val="0045428A"/>
    <w:rsid w:val="0045455E"/>
    <w:rsid w:val="004557F1"/>
    <w:rsid w:val="0046012D"/>
    <w:rsid w:val="0046112D"/>
    <w:rsid w:val="00463119"/>
    <w:rsid w:val="0046488C"/>
    <w:rsid w:val="00465457"/>
    <w:rsid w:val="00472019"/>
    <w:rsid w:val="00472774"/>
    <w:rsid w:val="00473E2C"/>
    <w:rsid w:val="00473E96"/>
    <w:rsid w:val="00476982"/>
    <w:rsid w:val="00476D1D"/>
    <w:rsid w:val="004818B4"/>
    <w:rsid w:val="00481A5D"/>
    <w:rsid w:val="00484259"/>
    <w:rsid w:val="0048762F"/>
    <w:rsid w:val="00491034"/>
    <w:rsid w:val="00492321"/>
    <w:rsid w:val="004934F9"/>
    <w:rsid w:val="0049387D"/>
    <w:rsid w:val="00493B44"/>
    <w:rsid w:val="00495AD7"/>
    <w:rsid w:val="00495BE0"/>
    <w:rsid w:val="00496366"/>
    <w:rsid w:val="004A071A"/>
    <w:rsid w:val="004A0AF9"/>
    <w:rsid w:val="004A0DB5"/>
    <w:rsid w:val="004A1168"/>
    <w:rsid w:val="004A1243"/>
    <w:rsid w:val="004A3C06"/>
    <w:rsid w:val="004A3C7B"/>
    <w:rsid w:val="004A5FB0"/>
    <w:rsid w:val="004A7ABE"/>
    <w:rsid w:val="004B2952"/>
    <w:rsid w:val="004B34CB"/>
    <w:rsid w:val="004B4BAD"/>
    <w:rsid w:val="004B5397"/>
    <w:rsid w:val="004C35BD"/>
    <w:rsid w:val="004C5050"/>
    <w:rsid w:val="004C6800"/>
    <w:rsid w:val="004C71A7"/>
    <w:rsid w:val="004C788D"/>
    <w:rsid w:val="004D0A0A"/>
    <w:rsid w:val="004D161E"/>
    <w:rsid w:val="004D2F76"/>
    <w:rsid w:val="004D4CA2"/>
    <w:rsid w:val="004E098F"/>
    <w:rsid w:val="004E1E7B"/>
    <w:rsid w:val="004E27FA"/>
    <w:rsid w:val="004E33A8"/>
    <w:rsid w:val="004E52B6"/>
    <w:rsid w:val="004E5515"/>
    <w:rsid w:val="004E5F23"/>
    <w:rsid w:val="004E6BC8"/>
    <w:rsid w:val="004F1A29"/>
    <w:rsid w:val="004F5D16"/>
    <w:rsid w:val="004F6919"/>
    <w:rsid w:val="00501ED0"/>
    <w:rsid w:val="0050259D"/>
    <w:rsid w:val="00503F20"/>
    <w:rsid w:val="00506743"/>
    <w:rsid w:val="00506FC0"/>
    <w:rsid w:val="00507F35"/>
    <w:rsid w:val="005137C6"/>
    <w:rsid w:val="005147CE"/>
    <w:rsid w:val="00514F6F"/>
    <w:rsid w:val="00515CBF"/>
    <w:rsid w:val="0051714C"/>
    <w:rsid w:val="0051748E"/>
    <w:rsid w:val="005177AC"/>
    <w:rsid w:val="005239B5"/>
    <w:rsid w:val="00523FB0"/>
    <w:rsid w:val="005243DB"/>
    <w:rsid w:val="00524EA8"/>
    <w:rsid w:val="00525A19"/>
    <w:rsid w:val="005269E3"/>
    <w:rsid w:val="0053209A"/>
    <w:rsid w:val="0053419F"/>
    <w:rsid w:val="00535614"/>
    <w:rsid w:val="0053662E"/>
    <w:rsid w:val="00540D75"/>
    <w:rsid w:val="005466EA"/>
    <w:rsid w:val="0054709C"/>
    <w:rsid w:val="0055176E"/>
    <w:rsid w:val="00551A01"/>
    <w:rsid w:val="00551E27"/>
    <w:rsid w:val="0055244C"/>
    <w:rsid w:val="00553880"/>
    <w:rsid w:val="00554EA2"/>
    <w:rsid w:val="00555495"/>
    <w:rsid w:val="00555596"/>
    <w:rsid w:val="00556052"/>
    <w:rsid w:val="00560CA7"/>
    <w:rsid w:val="00561C1C"/>
    <w:rsid w:val="00561CA7"/>
    <w:rsid w:val="00563B6D"/>
    <w:rsid w:val="005646A7"/>
    <w:rsid w:val="00565176"/>
    <w:rsid w:val="00565DDC"/>
    <w:rsid w:val="0057018C"/>
    <w:rsid w:val="005733DD"/>
    <w:rsid w:val="00573A83"/>
    <w:rsid w:val="00576163"/>
    <w:rsid w:val="0058047A"/>
    <w:rsid w:val="00580E61"/>
    <w:rsid w:val="00583CC6"/>
    <w:rsid w:val="00585635"/>
    <w:rsid w:val="00585970"/>
    <w:rsid w:val="00590003"/>
    <w:rsid w:val="005901A2"/>
    <w:rsid w:val="005909CB"/>
    <w:rsid w:val="005960AC"/>
    <w:rsid w:val="00596A58"/>
    <w:rsid w:val="005A10AA"/>
    <w:rsid w:val="005A203A"/>
    <w:rsid w:val="005A3132"/>
    <w:rsid w:val="005A68DF"/>
    <w:rsid w:val="005A7829"/>
    <w:rsid w:val="005B028B"/>
    <w:rsid w:val="005B355F"/>
    <w:rsid w:val="005B5FFA"/>
    <w:rsid w:val="005B7C99"/>
    <w:rsid w:val="005C149F"/>
    <w:rsid w:val="005C4E95"/>
    <w:rsid w:val="005C6160"/>
    <w:rsid w:val="005C6B7E"/>
    <w:rsid w:val="005D26F9"/>
    <w:rsid w:val="005D2CD1"/>
    <w:rsid w:val="005D4974"/>
    <w:rsid w:val="005D4F8F"/>
    <w:rsid w:val="005D55D6"/>
    <w:rsid w:val="005D63D5"/>
    <w:rsid w:val="005D66F3"/>
    <w:rsid w:val="005E490D"/>
    <w:rsid w:val="005F0571"/>
    <w:rsid w:val="005F08DE"/>
    <w:rsid w:val="005F0B80"/>
    <w:rsid w:val="005F2A23"/>
    <w:rsid w:val="005F3BD7"/>
    <w:rsid w:val="005F40A9"/>
    <w:rsid w:val="005F49FD"/>
    <w:rsid w:val="005F71A9"/>
    <w:rsid w:val="00600D63"/>
    <w:rsid w:val="006015C5"/>
    <w:rsid w:val="006022C1"/>
    <w:rsid w:val="00604318"/>
    <w:rsid w:val="00604C0E"/>
    <w:rsid w:val="006056B4"/>
    <w:rsid w:val="006075E0"/>
    <w:rsid w:val="00611969"/>
    <w:rsid w:val="00615585"/>
    <w:rsid w:val="0062166D"/>
    <w:rsid w:val="00633822"/>
    <w:rsid w:val="006356FE"/>
    <w:rsid w:val="006371DD"/>
    <w:rsid w:val="006375F5"/>
    <w:rsid w:val="00642F2C"/>
    <w:rsid w:val="00642F71"/>
    <w:rsid w:val="00643048"/>
    <w:rsid w:val="00643458"/>
    <w:rsid w:val="00647CCF"/>
    <w:rsid w:val="00650286"/>
    <w:rsid w:val="006504F0"/>
    <w:rsid w:val="00651150"/>
    <w:rsid w:val="0065115B"/>
    <w:rsid w:val="00652D4A"/>
    <w:rsid w:val="00653C96"/>
    <w:rsid w:val="0065766E"/>
    <w:rsid w:val="006643D5"/>
    <w:rsid w:val="00664E69"/>
    <w:rsid w:val="00667470"/>
    <w:rsid w:val="006726F8"/>
    <w:rsid w:val="00683DB3"/>
    <w:rsid w:val="00683F67"/>
    <w:rsid w:val="00686C90"/>
    <w:rsid w:val="00687CBE"/>
    <w:rsid w:val="0069092F"/>
    <w:rsid w:val="00696F35"/>
    <w:rsid w:val="006A20F2"/>
    <w:rsid w:val="006A627E"/>
    <w:rsid w:val="006B41D3"/>
    <w:rsid w:val="006B582A"/>
    <w:rsid w:val="006B7D05"/>
    <w:rsid w:val="006B7E09"/>
    <w:rsid w:val="006C1998"/>
    <w:rsid w:val="006C2849"/>
    <w:rsid w:val="006D4953"/>
    <w:rsid w:val="006D50DF"/>
    <w:rsid w:val="006D6327"/>
    <w:rsid w:val="006D6AC4"/>
    <w:rsid w:val="006D7347"/>
    <w:rsid w:val="006E2BAB"/>
    <w:rsid w:val="006E3F9E"/>
    <w:rsid w:val="006F0EA8"/>
    <w:rsid w:val="006F2A59"/>
    <w:rsid w:val="006F2B16"/>
    <w:rsid w:val="006F4916"/>
    <w:rsid w:val="006F4B8D"/>
    <w:rsid w:val="006F734D"/>
    <w:rsid w:val="006F7499"/>
    <w:rsid w:val="00705A7C"/>
    <w:rsid w:val="00707F1C"/>
    <w:rsid w:val="0071016B"/>
    <w:rsid w:val="00710637"/>
    <w:rsid w:val="0071198E"/>
    <w:rsid w:val="00712645"/>
    <w:rsid w:val="00712DA8"/>
    <w:rsid w:val="007138D0"/>
    <w:rsid w:val="00713A77"/>
    <w:rsid w:val="007152B6"/>
    <w:rsid w:val="0071544F"/>
    <w:rsid w:val="00716E5E"/>
    <w:rsid w:val="007202FD"/>
    <w:rsid w:val="0072068F"/>
    <w:rsid w:val="00721761"/>
    <w:rsid w:val="00725784"/>
    <w:rsid w:val="00726F53"/>
    <w:rsid w:val="00730858"/>
    <w:rsid w:val="00732076"/>
    <w:rsid w:val="007342F3"/>
    <w:rsid w:val="0073569A"/>
    <w:rsid w:val="00737DE8"/>
    <w:rsid w:val="0074006B"/>
    <w:rsid w:val="007409CD"/>
    <w:rsid w:val="00743D1B"/>
    <w:rsid w:val="00745C5A"/>
    <w:rsid w:val="00752FEE"/>
    <w:rsid w:val="0075348D"/>
    <w:rsid w:val="00753B8E"/>
    <w:rsid w:val="00754317"/>
    <w:rsid w:val="0075435A"/>
    <w:rsid w:val="00754D5B"/>
    <w:rsid w:val="007625EB"/>
    <w:rsid w:val="00763DC9"/>
    <w:rsid w:val="007645B0"/>
    <w:rsid w:val="00764748"/>
    <w:rsid w:val="007656D7"/>
    <w:rsid w:val="00765F57"/>
    <w:rsid w:val="00766EA4"/>
    <w:rsid w:val="00767833"/>
    <w:rsid w:val="00772A47"/>
    <w:rsid w:val="007769BF"/>
    <w:rsid w:val="00776A5B"/>
    <w:rsid w:val="00776E95"/>
    <w:rsid w:val="007778CB"/>
    <w:rsid w:val="00784C4A"/>
    <w:rsid w:val="00786DEB"/>
    <w:rsid w:val="00787979"/>
    <w:rsid w:val="007900C4"/>
    <w:rsid w:val="00790FBB"/>
    <w:rsid w:val="00793F9E"/>
    <w:rsid w:val="007945B1"/>
    <w:rsid w:val="00795656"/>
    <w:rsid w:val="007976EC"/>
    <w:rsid w:val="007A041F"/>
    <w:rsid w:val="007A0B97"/>
    <w:rsid w:val="007A157C"/>
    <w:rsid w:val="007A1F49"/>
    <w:rsid w:val="007A3416"/>
    <w:rsid w:val="007A49B9"/>
    <w:rsid w:val="007A7D99"/>
    <w:rsid w:val="007B30E5"/>
    <w:rsid w:val="007B53A1"/>
    <w:rsid w:val="007B66B1"/>
    <w:rsid w:val="007B7B7E"/>
    <w:rsid w:val="007B7F67"/>
    <w:rsid w:val="007C3D4B"/>
    <w:rsid w:val="007C49E1"/>
    <w:rsid w:val="007C6097"/>
    <w:rsid w:val="007C6753"/>
    <w:rsid w:val="007C7A56"/>
    <w:rsid w:val="007D0322"/>
    <w:rsid w:val="007D0D05"/>
    <w:rsid w:val="007D3076"/>
    <w:rsid w:val="007D685E"/>
    <w:rsid w:val="007D6BD9"/>
    <w:rsid w:val="007D6D1E"/>
    <w:rsid w:val="007E0F8D"/>
    <w:rsid w:val="007E100D"/>
    <w:rsid w:val="007E286D"/>
    <w:rsid w:val="007E2E20"/>
    <w:rsid w:val="007E68C7"/>
    <w:rsid w:val="007E7CD3"/>
    <w:rsid w:val="007F28B8"/>
    <w:rsid w:val="007F414B"/>
    <w:rsid w:val="007F4C68"/>
    <w:rsid w:val="007F4F6B"/>
    <w:rsid w:val="007F79EB"/>
    <w:rsid w:val="008012DA"/>
    <w:rsid w:val="0080265B"/>
    <w:rsid w:val="00803695"/>
    <w:rsid w:val="00804DFA"/>
    <w:rsid w:val="00805C46"/>
    <w:rsid w:val="008063D3"/>
    <w:rsid w:val="00810590"/>
    <w:rsid w:val="00813AA0"/>
    <w:rsid w:val="0081438D"/>
    <w:rsid w:val="00817B71"/>
    <w:rsid w:val="00820A95"/>
    <w:rsid w:val="00821274"/>
    <w:rsid w:val="00821C02"/>
    <w:rsid w:val="0082228F"/>
    <w:rsid w:val="00823A38"/>
    <w:rsid w:val="00825E08"/>
    <w:rsid w:val="00826A22"/>
    <w:rsid w:val="0082733C"/>
    <w:rsid w:val="0083017D"/>
    <w:rsid w:val="008310E7"/>
    <w:rsid w:val="0083273F"/>
    <w:rsid w:val="00832D77"/>
    <w:rsid w:val="008344A5"/>
    <w:rsid w:val="0083510A"/>
    <w:rsid w:val="008351F3"/>
    <w:rsid w:val="0084031D"/>
    <w:rsid w:val="00841E0D"/>
    <w:rsid w:val="00846083"/>
    <w:rsid w:val="00846D4C"/>
    <w:rsid w:val="008470F9"/>
    <w:rsid w:val="00850262"/>
    <w:rsid w:val="00850689"/>
    <w:rsid w:val="00851046"/>
    <w:rsid w:val="0085377F"/>
    <w:rsid w:val="00854F87"/>
    <w:rsid w:val="008573EE"/>
    <w:rsid w:val="00857754"/>
    <w:rsid w:val="00862FE8"/>
    <w:rsid w:val="008667BB"/>
    <w:rsid w:val="00866922"/>
    <w:rsid w:val="008718F2"/>
    <w:rsid w:val="00873379"/>
    <w:rsid w:val="00873875"/>
    <w:rsid w:val="008745D0"/>
    <w:rsid w:val="0087488F"/>
    <w:rsid w:val="00874D94"/>
    <w:rsid w:val="00875AFC"/>
    <w:rsid w:val="00875D78"/>
    <w:rsid w:val="00882799"/>
    <w:rsid w:val="00882F90"/>
    <w:rsid w:val="00883A73"/>
    <w:rsid w:val="0088560F"/>
    <w:rsid w:val="00886F53"/>
    <w:rsid w:val="00890B99"/>
    <w:rsid w:val="00891DDB"/>
    <w:rsid w:val="008965C5"/>
    <w:rsid w:val="00897132"/>
    <w:rsid w:val="008A0CF8"/>
    <w:rsid w:val="008A13BD"/>
    <w:rsid w:val="008A19AE"/>
    <w:rsid w:val="008A3B45"/>
    <w:rsid w:val="008A5FD8"/>
    <w:rsid w:val="008B08F8"/>
    <w:rsid w:val="008B15B1"/>
    <w:rsid w:val="008B1A50"/>
    <w:rsid w:val="008B1ACD"/>
    <w:rsid w:val="008B3312"/>
    <w:rsid w:val="008B4604"/>
    <w:rsid w:val="008B4B86"/>
    <w:rsid w:val="008B5DFE"/>
    <w:rsid w:val="008B6EA6"/>
    <w:rsid w:val="008B70F3"/>
    <w:rsid w:val="008B7AC0"/>
    <w:rsid w:val="008C06A3"/>
    <w:rsid w:val="008C155B"/>
    <w:rsid w:val="008C15D3"/>
    <w:rsid w:val="008C1656"/>
    <w:rsid w:val="008C1B69"/>
    <w:rsid w:val="008C3216"/>
    <w:rsid w:val="008C465D"/>
    <w:rsid w:val="008D0230"/>
    <w:rsid w:val="008D21C0"/>
    <w:rsid w:val="008D4290"/>
    <w:rsid w:val="008D47A6"/>
    <w:rsid w:val="008D6E28"/>
    <w:rsid w:val="008E03E2"/>
    <w:rsid w:val="008E0A2E"/>
    <w:rsid w:val="008E1D5E"/>
    <w:rsid w:val="008E1DEE"/>
    <w:rsid w:val="008E3469"/>
    <w:rsid w:val="008E7329"/>
    <w:rsid w:val="008F1989"/>
    <w:rsid w:val="008F2FFE"/>
    <w:rsid w:val="008F4614"/>
    <w:rsid w:val="008F61C4"/>
    <w:rsid w:val="008F6291"/>
    <w:rsid w:val="0090037D"/>
    <w:rsid w:val="0090124D"/>
    <w:rsid w:val="00902703"/>
    <w:rsid w:val="009034A5"/>
    <w:rsid w:val="00903A53"/>
    <w:rsid w:val="00905A3C"/>
    <w:rsid w:val="00906FD9"/>
    <w:rsid w:val="0090786D"/>
    <w:rsid w:val="00912DD4"/>
    <w:rsid w:val="00914300"/>
    <w:rsid w:val="009161EE"/>
    <w:rsid w:val="00916611"/>
    <w:rsid w:val="00924959"/>
    <w:rsid w:val="0092760E"/>
    <w:rsid w:val="0093014F"/>
    <w:rsid w:val="00930ACC"/>
    <w:rsid w:val="00933302"/>
    <w:rsid w:val="009363CB"/>
    <w:rsid w:val="009366B1"/>
    <w:rsid w:val="00936A26"/>
    <w:rsid w:val="009376B2"/>
    <w:rsid w:val="009431DA"/>
    <w:rsid w:val="00943852"/>
    <w:rsid w:val="00947B5C"/>
    <w:rsid w:val="009554BF"/>
    <w:rsid w:val="00955FD0"/>
    <w:rsid w:val="0095696D"/>
    <w:rsid w:val="009605A9"/>
    <w:rsid w:val="00960C35"/>
    <w:rsid w:val="009636EF"/>
    <w:rsid w:val="009652DF"/>
    <w:rsid w:val="00965E5D"/>
    <w:rsid w:val="00967D5A"/>
    <w:rsid w:val="00971312"/>
    <w:rsid w:val="009729EC"/>
    <w:rsid w:val="0097422A"/>
    <w:rsid w:val="00974E0C"/>
    <w:rsid w:val="009751EA"/>
    <w:rsid w:val="009761AB"/>
    <w:rsid w:val="00976425"/>
    <w:rsid w:val="009766FF"/>
    <w:rsid w:val="009808CE"/>
    <w:rsid w:val="00981CFF"/>
    <w:rsid w:val="00981D24"/>
    <w:rsid w:val="009846D9"/>
    <w:rsid w:val="00984E0B"/>
    <w:rsid w:val="00984ED4"/>
    <w:rsid w:val="00986519"/>
    <w:rsid w:val="00990D6A"/>
    <w:rsid w:val="00990FF2"/>
    <w:rsid w:val="00995B6A"/>
    <w:rsid w:val="00996851"/>
    <w:rsid w:val="009A30BA"/>
    <w:rsid w:val="009A4236"/>
    <w:rsid w:val="009A43C1"/>
    <w:rsid w:val="009A6DD5"/>
    <w:rsid w:val="009A70AE"/>
    <w:rsid w:val="009B0B9D"/>
    <w:rsid w:val="009B2AF7"/>
    <w:rsid w:val="009B55F4"/>
    <w:rsid w:val="009B7C2E"/>
    <w:rsid w:val="009B7CE0"/>
    <w:rsid w:val="009C2C22"/>
    <w:rsid w:val="009C31F9"/>
    <w:rsid w:val="009C4B61"/>
    <w:rsid w:val="009D1111"/>
    <w:rsid w:val="009D1779"/>
    <w:rsid w:val="009D1AF1"/>
    <w:rsid w:val="009D2124"/>
    <w:rsid w:val="009D2461"/>
    <w:rsid w:val="009D295E"/>
    <w:rsid w:val="009D375F"/>
    <w:rsid w:val="009D4F9C"/>
    <w:rsid w:val="009D72D3"/>
    <w:rsid w:val="009D7B83"/>
    <w:rsid w:val="009E622A"/>
    <w:rsid w:val="009E6480"/>
    <w:rsid w:val="009E7C31"/>
    <w:rsid w:val="009F3909"/>
    <w:rsid w:val="009F49BF"/>
    <w:rsid w:val="009F55C2"/>
    <w:rsid w:val="009F7A42"/>
    <w:rsid w:val="00A008FC"/>
    <w:rsid w:val="00A0254A"/>
    <w:rsid w:val="00A028C0"/>
    <w:rsid w:val="00A02DD2"/>
    <w:rsid w:val="00A17AFD"/>
    <w:rsid w:val="00A20B75"/>
    <w:rsid w:val="00A21CF3"/>
    <w:rsid w:val="00A26968"/>
    <w:rsid w:val="00A273D9"/>
    <w:rsid w:val="00A277CF"/>
    <w:rsid w:val="00A27D21"/>
    <w:rsid w:val="00A31305"/>
    <w:rsid w:val="00A31393"/>
    <w:rsid w:val="00A3145B"/>
    <w:rsid w:val="00A317FF"/>
    <w:rsid w:val="00A322EF"/>
    <w:rsid w:val="00A32962"/>
    <w:rsid w:val="00A36965"/>
    <w:rsid w:val="00A4012C"/>
    <w:rsid w:val="00A45747"/>
    <w:rsid w:val="00A52AA2"/>
    <w:rsid w:val="00A5349A"/>
    <w:rsid w:val="00A5468A"/>
    <w:rsid w:val="00A5524C"/>
    <w:rsid w:val="00A55475"/>
    <w:rsid w:val="00A55686"/>
    <w:rsid w:val="00A564E3"/>
    <w:rsid w:val="00A56616"/>
    <w:rsid w:val="00A56CDF"/>
    <w:rsid w:val="00A56E04"/>
    <w:rsid w:val="00A6777A"/>
    <w:rsid w:val="00A7209C"/>
    <w:rsid w:val="00A72105"/>
    <w:rsid w:val="00A74294"/>
    <w:rsid w:val="00A74958"/>
    <w:rsid w:val="00A753E4"/>
    <w:rsid w:val="00A755CA"/>
    <w:rsid w:val="00A755E8"/>
    <w:rsid w:val="00A76080"/>
    <w:rsid w:val="00A7616E"/>
    <w:rsid w:val="00A77B65"/>
    <w:rsid w:val="00A80CE0"/>
    <w:rsid w:val="00A81D4D"/>
    <w:rsid w:val="00A907EB"/>
    <w:rsid w:val="00A90C92"/>
    <w:rsid w:val="00A90FFC"/>
    <w:rsid w:val="00A91CD2"/>
    <w:rsid w:val="00A91E69"/>
    <w:rsid w:val="00A950DD"/>
    <w:rsid w:val="00A95253"/>
    <w:rsid w:val="00AA1425"/>
    <w:rsid w:val="00AA2C8C"/>
    <w:rsid w:val="00AA2E1E"/>
    <w:rsid w:val="00AA3E07"/>
    <w:rsid w:val="00AA55B1"/>
    <w:rsid w:val="00AA5C5B"/>
    <w:rsid w:val="00AA641A"/>
    <w:rsid w:val="00AB22F4"/>
    <w:rsid w:val="00AB4305"/>
    <w:rsid w:val="00AB4AEA"/>
    <w:rsid w:val="00AB6300"/>
    <w:rsid w:val="00AC0D40"/>
    <w:rsid w:val="00AC1144"/>
    <w:rsid w:val="00AC2DD7"/>
    <w:rsid w:val="00AD01A5"/>
    <w:rsid w:val="00AD0B93"/>
    <w:rsid w:val="00AD0D9D"/>
    <w:rsid w:val="00AD180E"/>
    <w:rsid w:val="00AD7212"/>
    <w:rsid w:val="00AE1940"/>
    <w:rsid w:val="00AE28CF"/>
    <w:rsid w:val="00AE2AF6"/>
    <w:rsid w:val="00AE380F"/>
    <w:rsid w:val="00AE3AB9"/>
    <w:rsid w:val="00AE45FA"/>
    <w:rsid w:val="00AE47EC"/>
    <w:rsid w:val="00AF535B"/>
    <w:rsid w:val="00AF6BED"/>
    <w:rsid w:val="00B00282"/>
    <w:rsid w:val="00B00A65"/>
    <w:rsid w:val="00B0153B"/>
    <w:rsid w:val="00B01829"/>
    <w:rsid w:val="00B05F4C"/>
    <w:rsid w:val="00B05F81"/>
    <w:rsid w:val="00B112FD"/>
    <w:rsid w:val="00B136B6"/>
    <w:rsid w:val="00B137D7"/>
    <w:rsid w:val="00B14A4A"/>
    <w:rsid w:val="00B1504A"/>
    <w:rsid w:val="00B15E96"/>
    <w:rsid w:val="00B16CD5"/>
    <w:rsid w:val="00B17ABB"/>
    <w:rsid w:val="00B17BE0"/>
    <w:rsid w:val="00B2231C"/>
    <w:rsid w:val="00B26BE1"/>
    <w:rsid w:val="00B34DE5"/>
    <w:rsid w:val="00B353BD"/>
    <w:rsid w:val="00B3612B"/>
    <w:rsid w:val="00B371AA"/>
    <w:rsid w:val="00B37D3F"/>
    <w:rsid w:val="00B4513B"/>
    <w:rsid w:val="00B45EA9"/>
    <w:rsid w:val="00B475EF"/>
    <w:rsid w:val="00B47848"/>
    <w:rsid w:val="00B47B8D"/>
    <w:rsid w:val="00B52346"/>
    <w:rsid w:val="00B527C1"/>
    <w:rsid w:val="00B52F8D"/>
    <w:rsid w:val="00B52FB6"/>
    <w:rsid w:val="00B544DD"/>
    <w:rsid w:val="00B5507B"/>
    <w:rsid w:val="00B56911"/>
    <w:rsid w:val="00B60CEA"/>
    <w:rsid w:val="00B62749"/>
    <w:rsid w:val="00B63B51"/>
    <w:rsid w:val="00B67E63"/>
    <w:rsid w:val="00B7329E"/>
    <w:rsid w:val="00B737A4"/>
    <w:rsid w:val="00B76423"/>
    <w:rsid w:val="00B76C60"/>
    <w:rsid w:val="00B7754E"/>
    <w:rsid w:val="00B77A04"/>
    <w:rsid w:val="00B8042E"/>
    <w:rsid w:val="00B80B0E"/>
    <w:rsid w:val="00B81195"/>
    <w:rsid w:val="00B81265"/>
    <w:rsid w:val="00B83856"/>
    <w:rsid w:val="00B847D5"/>
    <w:rsid w:val="00B84A5C"/>
    <w:rsid w:val="00B84C02"/>
    <w:rsid w:val="00B85203"/>
    <w:rsid w:val="00B86911"/>
    <w:rsid w:val="00B904FD"/>
    <w:rsid w:val="00B91D2C"/>
    <w:rsid w:val="00B9276E"/>
    <w:rsid w:val="00B93770"/>
    <w:rsid w:val="00B94653"/>
    <w:rsid w:val="00B95D0D"/>
    <w:rsid w:val="00B96047"/>
    <w:rsid w:val="00BA3FA5"/>
    <w:rsid w:val="00BA58C2"/>
    <w:rsid w:val="00BA5CF5"/>
    <w:rsid w:val="00BA7179"/>
    <w:rsid w:val="00BB12CA"/>
    <w:rsid w:val="00BB134E"/>
    <w:rsid w:val="00BB2290"/>
    <w:rsid w:val="00BB38CA"/>
    <w:rsid w:val="00BB397F"/>
    <w:rsid w:val="00BB40C6"/>
    <w:rsid w:val="00BB4356"/>
    <w:rsid w:val="00BB5198"/>
    <w:rsid w:val="00BB7188"/>
    <w:rsid w:val="00BB7DB7"/>
    <w:rsid w:val="00BB7EA9"/>
    <w:rsid w:val="00BC1D3D"/>
    <w:rsid w:val="00BC2147"/>
    <w:rsid w:val="00BC444F"/>
    <w:rsid w:val="00BC5367"/>
    <w:rsid w:val="00BC5B8D"/>
    <w:rsid w:val="00BC63CB"/>
    <w:rsid w:val="00BC6762"/>
    <w:rsid w:val="00BC6CA8"/>
    <w:rsid w:val="00BC7DD9"/>
    <w:rsid w:val="00BD14D8"/>
    <w:rsid w:val="00BD1F69"/>
    <w:rsid w:val="00BD2EA4"/>
    <w:rsid w:val="00BD3B78"/>
    <w:rsid w:val="00BD5217"/>
    <w:rsid w:val="00BD584A"/>
    <w:rsid w:val="00BD609D"/>
    <w:rsid w:val="00BD6901"/>
    <w:rsid w:val="00BD6BA3"/>
    <w:rsid w:val="00BD7475"/>
    <w:rsid w:val="00BE02EB"/>
    <w:rsid w:val="00BE3B5D"/>
    <w:rsid w:val="00BE44E7"/>
    <w:rsid w:val="00BE633F"/>
    <w:rsid w:val="00BE6F59"/>
    <w:rsid w:val="00BF0C3B"/>
    <w:rsid w:val="00BF20CE"/>
    <w:rsid w:val="00BF288C"/>
    <w:rsid w:val="00BF5968"/>
    <w:rsid w:val="00BF77ED"/>
    <w:rsid w:val="00BF7F6E"/>
    <w:rsid w:val="00C019B2"/>
    <w:rsid w:val="00C0253B"/>
    <w:rsid w:val="00C02679"/>
    <w:rsid w:val="00C03CB1"/>
    <w:rsid w:val="00C0529D"/>
    <w:rsid w:val="00C10B04"/>
    <w:rsid w:val="00C117A8"/>
    <w:rsid w:val="00C150D8"/>
    <w:rsid w:val="00C153B2"/>
    <w:rsid w:val="00C158D9"/>
    <w:rsid w:val="00C22397"/>
    <w:rsid w:val="00C25B11"/>
    <w:rsid w:val="00C27B9D"/>
    <w:rsid w:val="00C30D49"/>
    <w:rsid w:val="00C3139C"/>
    <w:rsid w:val="00C32E90"/>
    <w:rsid w:val="00C333EA"/>
    <w:rsid w:val="00C346B8"/>
    <w:rsid w:val="00C373DA"/>
    <w:rsid w:val="00C40240"/>
    <w:rsid w:val="00C549BF"/>
    <w:rsid w:val="00C5512D"/>
    <w:rsid w:val="00C55F8D"/>
    <w:rsid w:val="00C60120"/>
    <w:rsid w:val="00C616C0"/>
    <w:rsid w:val="00C61B2B"/>
    <w:rsid w:val="00C61C10"/>
    <w:rsid w:val="00C627C0"/>
    <w:rsid w:val="00C64417"/>
    <w:rsid w:val="00C65400"/>
    <w:rsid w:val="00C67984"/>
    <w:rsid w:val="00C7259B"/>
    <w:rsid w:val="00C7427B"/>
    <w:rsid w:val="00C74F17"/>
    <w:rsid w:val="00C75C03"/>
    <w:rsid w:val="00C76BFF"/>
    <w:rsid w:val="00C77928"/>
    <w:rsid w:val="00C800E2"/>
    <w:rsid w:val="00C80D2F"/>
    <w:rsid w:val="00C82CB2"/>
    <w:rsid w:val="00C836DF"/>
    <w:rsid w:val="00C83ED1"/>
    <w:rsid w:val="00C86868"/>
    <w:rsid w:val="00C86F00"/>
    <w:rsid w:val="00C86F72"/>
    <w:rsid w:val="00C9129A"/>
    <w:rsid w:val="00C93B82"/>
    <w:rsid w:val="00C93D6B"/>
    <w:rsid w:val="00C97621"/>
    <w:rsid w:val="00C9771C"/>
    <w:rsid w:val="00C97835"/>
    <w:rsid w:val="00CA0BB4"/>
    <w:rsid w:val="00CA2FAA"/>
    <w:rsid w:val="00CA43CC"/>
    <w:rsid w:val="00CA48DC"/>
    <w:rsid w:val="00CA5250"/>
    <w:rsid w:val="00CB5BDF"/>
    <w:rsid w:val="00CB6072"/>
    <w:rsid w:val="00CB72AD"/>
    <w:rsid w:val="00CC1145"/>
    <w:rsid w:val="00CC214A"/>
    <w:rsid w:val="00CC2770"/>
    <w:rsid w:val="00CC414A"/>
    <w:rsid w:val="00CC5E42"/>
    <w:rsid w:val="00CC7BC2"/>
    <w:rsid w:val="00CC7CCF"/>
    <w:rsid w:val="00CD0D26"/>
    <w:rsid w:val="00CD4465"/>
    <w:rsid w:val="00CD7FFC"/>
    <w:rsid w:val="00CE0235"/>
    <w:rsid w:val="00CE033A"/>
    <w:rsid w:val="00CE53EF"/>
    <w:rsid w:val="00CF5317"/>
    <w:rsid w:val="00CF5493"/>
    <w:rsid w:val="00CF54B2"/>
    <w:rsid w:val="00CF6B17"/>
    <w:rsid w:val="00CF7876"/>
    <w:rsid w:val="00CF78AC"/>
    <w:rsid w:val="00D0031B"/>
    <w:rsid w:val="00D023A1"/>
    <w:rsid w:val="00D0755C"/>
    <w:rsid w:val="00D07D60"/>
    <w:rsid w:val="00D1095B"/>
    <w:rsid w:val="00D12FD2"/>
    <w:rsid w:val="00D13150"/>
    <w:rsid w:val="00D14CB5"/>
    <w:rsid w:val="00D15330"/>
    <w:rsid w:val="00D15F4D"/>
    <w:rsid w:val="00D1656C"/>
    <w:rsid w:val="00D1763C"/>
    <w:rsid w:val="00D22F7C"/>
    <w:rsid w:val="00D25CC9"/>
    <w:rsid w:val="00D26FF8"/>
    <w:rsid w:val="00D27FBE"/>
    <w:rsid w:val="00D30024"/>
    <w:rsid w:val="00D31887"/>
    <w:rsid w:val="00D31ACB"/>
    <w:rsid w:val="00D33AAF"/>
    <w:rsid w:val="00D348CD"/>
    <w:rsid w:val="00D34D10"/>
    <w:rsid w:val="00D367E0"/>
    <w:rsid w:val="00D37388"/>
    <w:rsid w:val="00D40815"/>
    <w:rsid w:val="00D4229B"/>
    <w:rsid w:val="00D42F61"/>
    <w:rsid w:val="00D451D4"/>
    <w:rsid w:val="00D45FA6"/>
    <w:rsid w:val="00D5054D"/>
    <w:rsid w:val="00D5169D"/>
    <w:rsid w:val="00D52405"/>
    <w:rsid w:val="00D546EE"/>
    <w:rsid w:val="00D55047"/>
    <w:rsid w:val="00D5643A"/>
    <w:rsid w:val="00D57688"/>
    <w:rsid w:val="00D57792"/>
    <w:rsid w:val="00D57F47"/>
    <w:rsid w:val="00D65421"/>
    <w:rsid w:val="00D6569C"/>
    <w:rsid w:val="00D65DA6"/>
    <w:rsid w:val="00D725A3"/>
    <w:rsid w:val="00D766F8"/>
    <w:rsid w:val="00D76CA5"/>
    <w:rsid w:val="00D77E26"/>
    <w:rsid w:val="00D81235"/>
    <w:rsid w:val="00D8135F"/>
    <w:rsid w:val="00D84CEE"/>
    <w:rsid w:val="00D858E3"/>
    <w:rsid w:val="00D87DE6"/>
    <w:rsid w:val="00D9207A"/>
    <w:rsid w:val="00D9528C"/>
    <w:rsid w:val="00D966DA"/>
    <w:rsid w:val="00D96A9C"/>
    <w:rsid w:val="00DA01CA"/>
    <w:rsid w:val="00DA0978"/>
    <w:rsid w:val="00DA19C9"/>
    <w:rsid w:val="00DA1AF7"/>
    <w:rsid w:val="00DA54FB"/>
    <w:rsid w:val="00DA6E7A"/>
    <w:rsid w:val="00DA7258"/>
    <w:rsid w:val="00DA7BAF"/>
    <w:rsid w:val="00DA7E1B"/>
    <w:rsid w:val="00DB0BB7"/>
    <w:rsid w:val="00DB1BB1"/>
    <w:rsid w:val="00DB292E"/>
    <w:rsid w:val="00DB3FB4"/>
    <w:rsid w:val="00DB6B0A"/>
    <w:rsid w:val="00DB6EF3"/>
    <w:rsid w:val="00DB750F"/>
    <w:rsid w:val="00DC252F"/>
    <w:rsid w:val="00DC3512"/>
    <w:rsid w:val="00DC524F"/>
    <w:rsid w:val="00DC5A6B"/>
    <w:rsid w:val="00DC6A08"/>
    <w:rsid w:val="00DC7C19"/>
    <w:rsid w:val="00DD1D02"/>
    <w:rsid w:val="00DD2420"/>
    <w:rsid w:val="00DD3246"/>
    <w:rsid w:val="00DD3DA7"/>
    <w:rsid w:val="00DD3DC0"/>
    <w:rsid w:val="00DD4038"/>
    <w:rsid w:val="00DD4D55"/>
    <w:rsid w:val="00DD6243"/>
    <w:rsid w:val="00DD663B"/>
    <w:rsid w:val="00DD6CEF"/>
    <w:rsid w:val="00DE024C"/>
    <w:rsid w:val="00DE0328"/>
    <w:rsid w:val="00DE20F2"/>
    <w:rsid w:val="00DE3931"/>
    <w:rsid w:val="00DE4C3C"/>
    <w:rsid w:val="00DE51C6"/>
    <w:rsid w:val="00DE623E"/>
    <w:rsid w:val="00DE66F0"/>
    <w:rsid w:val="00DF09E1"/>
    <w:rsid w:val="00DF0B97"/>
    <w:rsid w:val="00DF0D63"/>
    <w:rsid w:val="00DF4913"/>
    <w:rsid w:val="00DF5FA6"/>
    <w:rsid w:val="00DF6942"/>
    <w:rsid w:val="00E00849"/>
    <w:rsid w:val="00E01C6E"/>
    <w:rsid w:val="00E01D05"/>
    <w:rsid w:val="00E02E69"/>
    <w:rsid w:val="00E054D0"/>
    <w:rsid w:val="00E057BB"/>
    <w:rsid w:val="00E074D2"/>
    <w:rsid w:val="00E07EC4"/>
    <w:rsid w:val="00E116E3"/>
    <w:rsid w:val="00E13F84"/>
    <w:rsid w:val="00E16461"/>
    <w:rsid w:val="00E167CA"/>
    <w:rsid w:val="00E178FF"/>
    <w:rsid w:val="00E20909"/>
    <w:rsid w:val="00E215F9"/>
    <w:rsid w:val="00E223DC"/>
    <w:rsid w:val="00E22A63"/>
    <w:rsid w:val="00E24A1B"/>
    <w:rsid w:val="00E25915"/>
    <w:rsid w:val="00E26DF5"/>
    <w:rsid w:val="00E26E94"/>
    <w:rsid w:val="00E30EB1"/>
    <w:rsid w:val="00E33FB5"/>
    <w:rsid w:val="00E37508"/>
    <w:rsid w:val="00E37B62"/>
    <w:rsid w:val="00E40638"/>
    <w:rsid w:val="00E40E0B"/>
    <w:rsid w:val="00E415D1"/>
    <w:rsid w:val="00E4331B"/>
    <w:rsid w:val="00E43349"/>
    <w:rsid w:val="00E44413"/>
    <w:rsid w:val="00E44C24"/>
    <w:rsid w:val="00E4560E"/>
    <w:rsid w:val="00E45C7A"/>
    <w:rsid w:val="00E46468"/>
    <w:rsid w:val="00E50827"/>
    <w:rsid w:val="00E52A00"/>
    <w:rsid w:val="00E55462"/>
    <w:rsid w:val="00E572B0"/>
    <w:rsid w:val="00E60A7C"/>
    <w:rsid w:val="00E63487"/>
    <w:rsid w:val="00E645E6"/>
    <w:rsid w:val="00E65088"/>
    <w:rsid w:val="00E650F8"/>
    <w:rsid w:val="00E70075"/>
    <w:rsid w:val="00E71DCF"/>
    <w:rsid w:val="00E726C0"/>
    <w:rsid w:val="00E734CA"/>
    <w:rsid w:val="00E76EF1"/>
    <w:rsid w:val="00E77943"/>
    <w:rsid w:val="00E80CE6"/>
    <w:rsid w:val="00E83745"/>
    <w:rsid w:val="00E83E88"/>
    <w:rsid w:val="00E84E29"/>
    <w:rsid w:val="00E8552D"/>
    <w:rsid w:val="00E859EA"/>
    <w:rsid w:val="00E86A53"/>
    <w:rsid w:val="00E87FD4"/>
    <w:rsid w:val="00E923F2"/>
    <w:rsid w:val="00E9323D"/>
    <w:rsid w:val="00E935CB"/>
    <w:rsid w:val="00E9492A"/>
    <w:rsid w:val="00EA02A2"/>
    <w:rsid w:val="00EA0A85"/>
    <w:rsid w:val="00EA0CEA"/>
    <w:rsid w:val="00EA1570"/>
    <w:rsid w:val="00EA2406"/>
    <w:rsid w:val="00EA43B0"/>
    <w:rsid w:val="00EA5360"/>
    <w:rsid w:val="00EA5BFC"/>
    <w:rsid w:val="00EA675C"/>
    <w:rsid w:val="00EA77AA"/>
    <w:rsid w:val="00EB0224"/>
    <w:rsid w:val="00EB25FC"/>
    <w:rsid w:val="00EB427B"/>
    <w:rsid w:val="00EB466D"/>
    <w:rsid w:val="00EB52BC"/>
    <w:rsid w:val="00EB6846"/>
    <w:rsid w:val="00EC1B3E"/>
    <w:rsid w:val="00EC31F6"/>
    <w:rsid w:val="00EC38F0"/>
    <w:rsid w:val="00EC4656"/>
    <w:rsid w:val="00EC4713"/>
    <w:rsid w:val="00EC4AA6"/>
    <w:rsid w:val="00EC6933"/>
    <w:rsid w:val="00EC770C"/>
    <w:rsid w:val="00EC77EA"/>
    <w:rsid w:val="00EC783E"/>
    <w:rsid w:val="00EC790E"/>
    <w:rsid w:val="00EC7930"/>
    <w:rsid w:val="00EC7B06"/>
    <w:rsid w:val="00ED23FB"/>
    <w:rsid w:val="00ED7B3F"/>
    <w:rsid w:val="00EE1178"/>
    <w:rsid w:val="00EE1342"/>
    <w:rsid w:val="00EE7E9D"/>
    <w:rsid w:val="00EF4B8C"/>
    <w:rsid w:val="00EF79CD"/>
    <w:rsid w:val="00F017AD"/>
    <w:rsid w:val="00F01DDB"/>
    <w:rsid w:val="00F0201A"/>
    <w:rsid w:val="00F030E9"/>
    <w:rsid w:val="00F032CC"/>
    <w:rsid w:val="00F032EC"/>
    <w:rsid w:val="00F056A0"/>
    <w:rsid w:val="00F05F2C"/>
    <w:rsid w:val="00F0689C"/>
    <w:rsid w:val="00F07DD9"/>
    <w:rsid w:val="00F1012F"/>
    <w:rsid w:val="00F1330E"/>
    <w:rsid w:val="00F137CB"/>
    <w:rsid w:val="00F1396C"/>
    <w:rsid w:val="00F13BD4"/>
    <w:rsid w:val="00F14AFA"/>
    <w:rsid w:val="00F14F64"/>
    <w:rsid w:val="00F1546C"/>
    <w:rsid w:val="00F16907"/>
    <w:rsid w:val="00F16FD9"/>
    <w:rsid w:val="00F20481"/>
    <w:rsid w:val="00F21998"/>
    <w:rsid w:val="00F21F00"/>
    <w:rsid w:val="00F22986"/>
    <w:rsid w:val="00F2606E"/>
    <w:rsid w:val="00F27F59"/>
    <w:rsid w:val="00F309F9"/>
    <w:rsid w:val="00F33351"/>
    <w:rsid w:val="00F35D06"/>
    <w:rsid w:val="00F37D7A"/>
    <w:rsid w:val="00F413C7"/>
    <w:rsid w:val="00F41BCB"/>
    <w:rsid w:val="00F44B72"/>
    <w:rsid w:val="00F44F4C"/>
    <w:rsid w:val="00F52893"/>
    <w:rsid w:val="00F53083"/>
    <w:rsid w:val="00F53DE7"/>
    <w:rsid w:val="00F53EC8"/>
    <w:rsid w:val="00F54FA3"/>
    <w:rsid w:val="00F558B8"/>
    <w:rsid w:val="00F55A51"/>
    <w:rsid w:val="00F56139"/>
    <w:rsid w:val="00F61E0F"/>
    <w:rsid w:val="00F64F10"/>
    <w:rsid w:val="00F654D0"/>
    <w:rsid w:val="00F665F0"/>
    <w:rsid w:val="00F669FB"/>
    <w:rsid w:val="00F67563"/>
    <w:rsid w:val="00F725F3"/>
    <w:rsid w:val="00F74795"/>
    <w:rsid w:val="00F752C1"/>
    <w:rsid w:val="00F808FE"/>
    <w:rsid w:val="00F82E0D"/>
    <w:rsid w:val="00F83E18"/>
    <w:rsid w:val="00F85644"/>
    <w:rsid w:val="00F86D9A"/>
    <w:rsid w:val="00F938AF"/>
    <w:rsid w:val="00F94A6A"/>
    <w:rsid w:val="00F94E02"/>
    <w:rsid w:val="00F9503B"/>
    <w:rsid w:val="00F95A71"/>
    <w:rsid w:val="00F95E05"/>
    <w:rsid w:val="00F970CC"/>
    <w:rsid w:val="00F97A75"/>
    <w:rsid w:val="00FA229B"/>
    <w:rsid w:val="00FA2ED0"/>
    <w:rsid w:val="00FA4940"/>
    <w:rsid w:val="00FA5E14"/>
    <w:rsid w:val="00FB0A84"/>
    <w:rsid w:val="00FB2273"/>
    <w:rsid w:val="00FB6325"/>
    <w:rsid w:val="00FC0ABC"/>
    <w:rsid w:val="00FC3192"/>
    <w:rsid w:val="00FC3E99"/>
    <w:rsid w:val="00FC557D"/>
    <w:rsid w:val="00FC56D3"/>
    <w:rsid w:val="00FC570B"/>
    <w:rsid w:val="00FC6B3D"/>
    <w:rsid w:val="00FD2772"/>
    <w:rsid w:val="00FD3F7C"/>
    <w:rsid w:val="00FE215A"/>
    <w:rsid w:val="00FE2DA1"/>
    <w:rsid w:val="00FE3794"/>
    <w:rsid w:val="00FE4032"/>
    <w:rsid w:val="00FE5938"/>
    <w:rsid w:val="00FE5D38"/>
    <w:rsid w:val="00FE67BF"/>
    <w:rsid w:val="00FE6D1B"/>
    <w:rsid w:val="00FF0848"/>
    <w:rsid w:val="00FF173A"/>
    <w:rsid w:val="00FF17D1"/>
    <w:rsid w:val="00FF2DFA"/>
    <w:rsid w:val="00FF38D8"/>
    <w:rsid w:val="00FF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2"/>
    </o:shapelayout>
  </w:shapeDefaults>
  <w:decimalSymbol w:val=","/>
  <w:listSeparator w:val=";"/>
  <w14:docId w14:val="66C195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Outline List 3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5">
    <w:name w:val="Normal"/>
    <w:qFormat/>
    <w:rsid w:val="00F752C1"/>
    <w:rPr>
      <w:sz w:val="24"/>
      <w:szCs w:val="24"/>
    </w:rPr>
  </w:style>
  <w:style w:type="paragraph" w:styleId="11">
    <w:name w:val="heading 1"/>
    <w:aliases w:val="H1,Заголовок 1 Знак Знак,Знак Знак Знак,h1,Header 1,L1,l1,Head 1 (Chapter heading),Head 1,Head 11,Head 12,Head 111,Head 13,Head 112,Head 14,Head 113,Head 15,Head 114,Head 16,Head 115,Head 17,Head 116,Head 18,Head 117,Head 19,Head 118"/>
    <w:basedOn w:val="af5"/>
    <w:next w:val="af5"/>
    <w:link w:val="16"/>
    <w:qFormat/>
    <w:rsid w:val="00F752C1"/>
    <w:pPr>
      <w:keepNext/>
      <w:pageBreakBefore/>
      <w:numPr>
        <w:numId w:val="3"/>
      </w:numPr>
      <w:tabs>
        <w:tab w:val="left" w:pos="851"/>
      </w:tabs>
      <w:spacing w:before="240" w:after="120"/>
      <w:jc w:val="both"/>
      <w:outlineLvl w:val="0"/>
    </w:pPr>
    <w:rPr>
      <w:b/>
      <w:bCs/>
      <w:caps/>
      <w:kern w:val="32"/>
      <w:sz w:val="28"/>
      <w:szCs w:val="28"/>
    </w:rPr>
  </w:style>
  <w:style w:type="paragraph" w:styleId="23">
    <w:name w:val="heading 2"/>
    <w:aliases w:val="H2"/>
    <w:basedOn w:val="af5"/>
    <w:next w:val="af5"/>
    <w:link w:val="27"/>
    <w:qFormat/>
    <w:rsid w:val="00686C90"/>
    <w:pPr>
      <w:numPr>
        <w:ilvl w:val="1"/>
        <w:numId w:val="3"/>
      </w:numPr>
      <w:tabs>
        <w:tab w:val="left" w:pos="1134"/>
        <w:tab w:val="left" w:pos="1276"/>
      </w:tabs>
      <w:spacing w:before="180" w:after="60"/>
      <w:ind w:left="-425"/>
      <w:jc w:val="both"/>
      <w:outlineLvl w:val="1"/>
    </w:pPr>
    <w:rPr>
      <w:b/>
      <w:bCs/>
      <w:iCs/>
      <w:sz w:val="28"/>
      <w:szCs w:val="28"/>
    </w:rPr>
  </w:style>
  <w:style w:type="paragraph" w:styleId="33">
    <w:name w:val="heading 3"/>
    <w:aliases w:val="H3,h3,L3,l3,list 3,Head 3,Kop 3V,CT,RFP Alaitel,ITT t3,PA Minor Section,TE Heading,H3-Heading 3,l3.3,list3,subhead,Heading3,1.,Heading No. L3,Section,H3-Heading 31,31,l3.31,h31,l31,list 31,list31,heading 31,Section1,OdsKap3,prop3,3,heading 3"/>
    <w:basedOn w:val="af5"/>
    <w:next w:val="af5"/>
    <w:link w:val="38"/>
    <w:uiPriority w:val="9"/>
    <w:qFormat/>
    <w:rsid w:val="00686C90"/>
    <w:pPr>
      <w:numPr>
        <w:ilvl w:val="2"/>
        <w:numId w:val="3"/>
      </w:numPr>
      <w:tabs>
        <w:tab w:val="left" w:pos="1134"/>
      </w:tabs>
      <w:spacing w:before="120" w:after="120" w:line="360" w:lineRule="auto"/>
      <w:jc w:val="both"/>
      <w:outlineLvl w:val="2"/>
    </w:pPr>
    <w:rPr>
      <w:b/>
      <w:bCs/>
      <w:sz w:val="28"/>
      <w:szCs w:val="26"/>
    </w:rPr>
  </w:style>
  <w:style w:type="paragraph" w:styleId="42">
    <w:name w:val="heading 4"/>
    <w:aliases w:val="текст ТТ"/>
    <w:basedOn w:val="af5"/>
    <w:next w:val="af5"/>
    <w:link w:val="44"/>
    <w:uiPriority w:val="9"/>
    <w:qFormat/>
    <w:rsid w:val="00726F53"/>
    <w:pPr>
      <w:keepNext/>
      <w:numPr>
        <w:ilvl w:val="3"/>
        <w:numId w:val="3"/>
      </w:numPr>
      <w:tabs>
        <w:tab w:val="left" w:pos="1418"/>
      </w:tabs>
      <w:spacing w:before="120" w:after="60"/>
      <w:ind w:left="1418" w:hanging="851"/>
      <w:outlineLvl w:val="3"/>
    </w:pPr>
    <w:rPr>
      <w:b/>
      <w:bCs/>
    </w:rPr>
  </w:style>
  <w:style w:type="paragraph" w:styleId="52">
    <w:name w:val="heading 5"/>
    <w:aliases w:val="Стиль 5"/>
    <w:basedOn w:val="af5"/>
    <w:next w:val="af5"/>
    <w:link w:val="53"/>
    <w:qFormat/>
    <w:rsid w:val="00F752C1"/>
    <w:pPr>
      <w:numPr>
        <w:ilvl w:val="4"/>
        <w:numId w:val="3"/>
      </w:numPr>
      <w:tabs>
        <w:tab w:val="left" w:pos="1701"/>
      </w:tabs>
      <w:spacing w:before="240" w:after="60"/>
      <w:outlineLvl w:val="4"/>
    </w:pPr>
    <w:rPr>
      <w:b/>
      <w:bCs/>
      <w:iCs/>
      <w:sz w:val="22"/>
      <w:szCs w:val="22"/>
    </w:rPr>
  </w:style>
  <w:style w:type="paragraph" w:styleId="60">
    <w:name w:val="heading 6"/>
    <w:basedOn w:val="af5"/>
    <w:next w:val="af5"/>
    <w:link w:val="61"/>
    <w:qFormat/>
    <w:rsid w:val="00F752C1"/>
    <w:pPr>
      <w:keepNext/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f5"/>
    <w:next w:val="af5"/>
    <w:link w:val="71"/>
    <w:qFormat/>
    <w:rsid w:val="00F752C1"/>
    <w:pPr>
      <w:numPr>
        <w:ilvl w:val="6"/>
        <w:numId w:val="3"/>
      </w:numPr>
      <w:spacing w:before="240" w:after="60"/>
      <w:outlineLvl w:val="6"/>
    </w:pPr>
  </w:style>
  <w:style w:type="paragraph" w:styleId="80">
    <w:name w:val="heading 8"/>
    <w:basedOn w:val="af5"/>
    <w:next w:val="af5"/>
    <w:link w:val="81"/>
    <w:qFormat/>
    <w:rsid w:val="00F752C1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f5"/>
    <w:next w:val="af5"/>
    <w:link w:val="91"/>
    <w:qFormat/>
    <w:rsid w:val="00F752C1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f6">
    <w:name w:val="Default Paragraph Font"/>
    <w:uiPriority w:val="1"/>
    <w:semiHidden/>
    <w:unhideWhenUsed/>
  </w:style>
  <w:style w:type="table" w:default="1" w:styleId="af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8">
    <w:name w:val="No List"/>
    <w:uiPriority w:val="99"/>
    <w:semiHidden/>
    <w:unhideWhenUsed/>
  </w:style>
  <w:style w:type="paragraph" w:styleId="17">
    <w:name w:val="toc 1"/>
    <w:basedOn w:val="af5"/>
    <w:next w:val="af5"/>
    <w:uiPriority w:val="39"/>
    <w:rsid w:val="00F752C1"/>
    <w:pPr>
      <w:spacing w:before="120" w:after="120"/>
    </w:pPr>
    <w:rPr>
      <w:b/>
      <w:bCs/>
      <w:caps/>
      <w:sz w:val="20"/>
      <w:szCs w:val="20"/>
    </w:rPr>
  </w:style>
  <w:style w:type="paragraph" w:styleId="28">
    <w:name w:val="toc 2"/>
    <w:basedOn w:val="af5"/>
    <w:next w:val="af5"/>
    <w:autoRedefine/>
    <w:uiPriority w:val="39"/>
    <w:rsid w:val="00F752C1"/>
    <w:pPr>
      <w:ind w:left="240"/>
    </w:pPr>
    <w:rPr>
      <w:smallCaps/>
      <w:sz w:val="20"/>
      <w:szCs w:val="20"/>
    </w:rPr>
  </w:style>
  <w:style w:type="paragraph" w:styleId="af9">
    <w:name w:val="header"/>
    <w:basedOn w:val="af5"/>
    <w:link w:val="afa"/>
    <w:uiPriority w:val="99"/>
    <w:rsid w:val="00F752C1"/>
    <w:pPr>
      <w:tabs>
        <w:tab w:val="center" w:pos="4677"/>
        <w:tab w:val="right" w:pos="9355"/>
      </w:tabs>
    </w:pPr>
  </w:style>
  <w:style w:type="paragraph" w:styleId="afb">
    <w:name w:val="footer"/>
    <w:aliases w:val="Не удалять!"/>
    <w:basedOn w:val="af5"/>
    <w:link w:val="afc"/>
    <w:uiPriority w:val="99"/>
    <w:rsid w:val="00F752C1"/>
    <w:pPr>
      <w:tabs>
        <w:tab w:val="center" w:pos="4677"/>
        <w:tab w:val="right" w:pos="9355"/>
      </w:tabs>
    </w:pPr>
  </w:style>
  <w:style w:type="paragraph" w:customStyle="1" w:styleId="18">
    <w:name w:val="Верхний колонтитул1"/>
    <w:basedOn w:val="af5"/>
    <w:pPr>
      <w:widowControl w:val="0"/>
      <w:tabs>
        <w:tab w:val="center" w:pos="4535"/>
        <w:tab w:val="right" w:pos="9071"/>
      </w:tabs>
    </w:pPr>
    <w:rPr>
      <w:snapToGrid w:val="0"/>
      <w:lang w:val="en-US"/>
    </w:rPr>
  </w:style>
  <w:style w:type="paragraph" w:styleId="afd">
    <w:name w:val="Body Text"/>
    <w:basedOn w:val="af5"/>
    <w:link w:val="afe"/>
    <w:rsid w:val="00F752C1"/>
    <w:pPr>
      <w:numPr>
        <w:ilvl w:val="12"/>
      </w:numPr>
      <w:spacing w:after="60"/>
      <w:ind w:firstLine="567"/>
      <w:jc w:val="both"/>
    </w:pPr>
    <w:rPr>
      <w:szCs w:val="20"/>
    </w:rPr>
  </w:style>
  <w:style w:type="paragraph" w:styleId="aff">
    <w:name w:val="Body Text Indent"/>
    <w:basedOn w:val="af5"/>
    <w:link w:val="aff0"/>
    <w:rsid w:val="00F752C1"/>
    <w:pPr>
      <w:spacing w:after="120"/>
      <w:ind w:left="283"/>
    </w:pPr>
  </w:style>
  <w:style w:type="paragraph" w:customStyle="1" w:styleId="BodyText21">
    <w:name w:val="Body Text 21"/>
    <w:basedOn w:val="af5"/>
    <w:pPr>
      <w:widowControl w:val="0"/>
      <w:spacing w:line="363" w:lineRule="exact"/>
      <w:jc w:val="both"/>
    </w:pPr>
    <w:rPr>
      <w:snapToGrid w:val="0"/>
    </w:rPr>
  </w:style>
  <w:style w:type="paragraph" w:styleId="29">
    <w:name w:val="Body Text Indent 2"/>
    <w:basedOn w:val="af5"/>
    <w:link w:val="2a"/>
    <w:pPr>
      <w:widowControl w:val="0"/>
      <w:spacing w:line="363" w:lineRule="exact"/>
      <w:ind w:firstLine="709"/>
      <w:jc w:val="both"/>
    </w:pPr>
    <w:rPr>
      <w:snapToGrid w:val="0"/>
    </w:rPr>
  </w:style>
  <w:style w:type="paragraph" w:customStyle="1" w:styleId="19">
    <w:name w:val="Основной текст с отступом1"/>
    <w:basedOn w:val="af5"/>
    <w:pPr>
      <w:widowControl w:val="0"/>
      <w:spacing w:line="363" w:lineRule="exact"/>
      <w:ind w:firstLine="720"/>
      <w:jc w:val="both"/>
    </w:pPr>
    <w:rPr>
      <w:snapToGrid w:val="0"/>
    </w:rPr>
  </w:style>
  <w:style w:type="paragraph" w:customStyle="1" w:styleId="1a">
    <w:name w:val="Нижний колонтитул1"/>
    <w:basedOn w:val="af5"/>
    <w:pPr>
      <w:widowControl w:val="0"/>
      <w:tabs>
        <w:tab w:val="center" w:pos="4535"/>
        <w:tab w:val="right" w:pos="9071"/>
      </w:tabs>
    </w:pPr>
    <w:rPr>
      <w:snapToGrid w:val="0"/>
      <w:lang w:val="en-US"/>
    </w:rPr>
  </w:style>
  <w:style w:type="paragraph" w:styleId="39">
    <w:name w:val="Body Text Indent 3"/>
    <w:basedOn w:val="af5"/>
    <w:link w:val="3a"/>
    <w:pPr>
      <w:tabs>
        <w:tab w:val="left" w:pos="1083"/>
      </w:tabs>
      <w:spacing w:line="363" w:lineRule="exact"/>
      <w:ind w:firstLine="567"/>
      <w:jc w:val="both"/>
    </w:pPr>
  </w:style>
  <w:style w:type="paragraph" w:styleId="aff1">
    <w:name w:val="Subtitle"/>
    <w:basedOn w:val="af5"/>
    <w:link w:val="aff2"/>
    <w:uiPriority w:val="11"/>
    <w:qFormat/>
    <w:pPr>
      <w:spacing w:line="320" w:lineRule="atLeast"/>
      <w:jc w:val="center"/>
    </w:pPr>
    <w:rPr>
      <w:snapToGrid w:val="0"/>
      <w:sz w:val="28"/>
    </w:rPr>
  </w:style>
  <w:style w:type="paragraph" w:styleId="3b">
    <w:name w:val="toc 3"/>
    <w:basedOn w:val="af5"/>
    <w:next w:val="af5"/>
    <w:autoRedefine/>
    <w:uiPriority w:val="39"/>
    <w:rsid w:val="00F752C1"/>
    <w:pPr>
      <w:ind w:left="480"/>
    </w:pPr>
    <w:rPr>
      <w:i/>
      <w:iCs/>
      <w:sz w:val="20"/>
      <w:szCs w:val="20"/>
    </w:rPr>
  </w:style>
  <w:style w:type="paragraph" w:styleId="3c">
    <w:name w:val="Body Text 3"/>
    <w:basedOn w:val="af5"/>
    <w:link w:val="3d"/>
    <w:pPr>
      <w:widowControl w:val="0"/>
      <w:spacing w:line="288" w:lineRule="auto"/>
      <w:jc w:val="both"/>
    </w:pPr>
    <w:rPr>
      <w:rFonts w:ascii="Times New Roman CYR" w:hAnsi="Times New Roman CYR"/>
      <w:snapToGrid w:val="0"/>
    </w:rPr>
  </w:style>
  <w:style w:type="paragraph" w:customStyle="1" w:styleId="aff3">
    <w:name w:val="_Титул_АИС"/>
    <w:basedOn w:val="aff4"/>
    <w:next w:val="af5"/>
    <w:uiPriority w:val="99"/>
    <w:rsid w:val="00F752C1"/>
    <w:rPr>
      <w:bCs/>
      <w:caps/>
      <w:kern w:val="28"/>
      <w:sz w:val="32"/>
      <w:szCs w:val="32"/>
    </w:rPr>
  </w:style>
  <w:style w:type="paragraph" w:customStyle="1" w:styleId="aff5">
    <w:name w:val="_Титул_Название Системы"/>
    <w:basedOn w:val="aff4"/>
    <w:next w:val="aff6"/>
    <w:uiPriority w:val="99"/>
    <w:rsid w:val="00F752C1"/>
    <w:rPr>
      <w:bCs/>
      <w:caps/>
      <w:kern w:val="28"/>
      <w:sz w:val="32"/>
      <w:szCs w:val="32"/>
    </w:rPr>
  </w:style>
  <w:style w:type="paragraph" w:customStyle="1" w:styleId="aff7">
    <w:name w:val="_Титул_Название документа"/>
    <w:basedOn w:val="af5"/>
    <w:next w:val="aff6"/>
    <w:uiPriority w:val="99"/>
    <w:rsid w:val="00F752C1"/>
    <w:pPr>
      <w:jc w:val="center"/>
    </w:pPr>
    <w:rPr>
      <w:b/>
      <w:caps/>
    </w:rPr>
  </w:style>
  <w:style w:type="paragraph" w:styleId="aff8">
    <w:name w:val="Normal (Web)"/>
    <w:basedOn w:val="af5"/>
    <w:link w:val="aff9"/>
    <w:uiPriority w:val="99"/>
    <w:unhideWhenUsed/>
    <w:rsid w:val="00F752C1"/>
    <w:pPr>
      <w:spacing w:before="100" w:beforeAutospacing="1" w:after="100" w:afterAutospacing="1"/>
    </w:pPr>
  </w:style>
  <w:style w:type="character" w:customStyle="1" w:styleId="affa">
    <w:name w:val="Титул_пропись_центр Знак"/>
    <w:basedOn w:val="af6"/>
    <w:link w:val="affb"/>
    <w:semiHidden/>
    <w:locked/>
    <w:rsid w:val="00F752C1"/>
    <w:rPr>
      <w:rFonts w:eastAsia="Calibri"/>
      <w:b/>
      <w:caps/>
      <w:sz w:val="24"/>
      <w:szCs w:val="32"/>
      <w:lang w:eastAsia="en-US" w:bidi="en-US"/>
    </w:rPr>
  </w:style>
  <w:style w:type="paragraph" w:customStyle="1" w:styleId="affb">
    <w:name w:val="Титул_пропись_центр"/>
    <w:next w:val="afd"/>
    <w:link w:val="affa"/>
    <w:semiHidden/>
    <w:rsid w:val="00F752C1"/>
    <w:pPr>
      <w:spacing w:after="200" w:line="276" w:lineRule="auto"/>
      <w:jc w:val="center"/>
    </w:pPr>
    <w:rPr>
      <w:rFonts w:eastAsia="Calibri"/>
      <w:b/>
      <w:caps/>
      <w:sz w:val="24"/>
      <w:szCs w:val="32"/>
      <w:lang w:eastAsia="en-US" w:bidi="en-US"/>
    </w:rPr>
  </w:style>
  <w:style w:type="character" w:customStyle="1" w:styleId="affc">
    <w:name w:val="Титул_центр Знак"/>
    <w:basedOn w:val="af6"/>
    <w:link w:val="affd"/>
    <w:semiHidden/>
    <w:locked/>
    <w:rsid w:val="00F752C1"/>
    <w:rPr>
      <w:rFonts w:eastAsia="Calibri"/>
      <w:sz w:val="24"/>
      <w:szCs w:val="24"/>
      <w:lang w:eastAsia="en-US" w:bidi="en-US"/>
    </w:rPr>
  </w:style>
  <w:style w:type="paragraph" w:customStyle="1" w:styleId="affd">
    <w:name w:val="Титул_центр"/>
    <w:next w:val="afd"/>
    <w:link w:val="affc"/>
    <w:semiHidden/>
    <w:rsid w:val="00F752C1"/>
    <w:pPr>
      <w:spacing w:after="200" w:line="276" w:lineRule="auto"/>
      <w:jc w:val="center"/>
    </w:pPr>
    <w:rPr>
      <w:rFonts w:eastAsia="Calibri"/>
      <w:sz w:val="24"/>
      <w:szCs w:val="24"/>
      <w:lang w:eastAsia="en-US" w:bidi="en-US"/>
    </w:rPr>
  </w:style>
  <w:style w:type="character" w:customStyle="1" w:styleId="affe">
    <w:name w:val="Титул_центр_жирный Знак"/>
    <w:basedOn w:val="af6"/>
    <w:link w:val="aff4"/>
    <w:semiHidden/>
    <w:locked/>
    <w:rsid w:val="00F752C1"/>
    <w:rPr>
      <w:rFonts w:eastAsia="Calibri" w:cs="Arial"/>
      <w:b/>
      <w:color w:val="000000"/>
      <w:sz w:val="24"/>
      <w:szCs w:val="52"/>
      <w:u w:color="000000"/>
      <w:lang w:eastAsia="en-US" w:bidi="en-US"/>
    </w:rPr>
  </w:style>
  <w:style w:type="paragraph" w:customStyle="1" w:styleId="aff4">
    <w:name w:val="Титул_центр_жирный"/>
    <w:next w:val="afd"/>
    <w:link w:val="affe"/>
    <w:semiHidden/>
    <w:rsid w:val="00F752C1"/>
    <w:pPr>
      <w:spacing w:after="200" w:line="276" w:lineRule="auto"/>
      <w:jc w:val="center"/>
    </w:pPr>
    <w:rPr>
      <w:rFonts w:eastAsia="Calibri" w:cs="Arial"/>
      <w:b/>
      <w:color w:val="000000"/>
      <w:sz w:val="24"/>
      <w:szCs w:val="52"/>
      <w:u w:color="000000"/>
      <w:lang w:eastAsia="en-US" w:bidi="en-US"/>
    </w:rPr>
  </w:style>
  <w:style w:type="character" w:customStyle="1" w:styleId="aff9">
    <w:name w:val="Обычный (веб) Знак"/>
    <w:link w:val="aff8"/>
    <w:uiPriority w:val="99"/>
    <w:locked/>
    <w:rsid w:val="00F752C1"/>
    <w:rPr>
      <w:sz w:val="24"/>
      <w:szCs w:val="24"/>
    </w:rPr>
  </w:style>
  <w:style w:type="character" w:styleId="afff">
    <w:name w:val="Hyperlink"/>
    <w:basedOn w:val="af6"/>
    <w:uiPriority w:val="99"/>
    <w:rsid w:val="00F752C1"/>
    <w:rPr>
      <w:color w:val="0000FF"/>
      <w:u w:val="single"/>
    </w:rPr>
  </w:style>
  <w:style w:type="paragraph" w:customStyle="1" w:styleId="afff0">
    <w:name w:val="Содержание"/>
    <w:basedOn w:val="af5"/>
    <w:rsid w:val="00F752C1"/>
    <w:pPr>
      <w:widowControl w:val="0"/>
      <w:spacing w:before="240" w:after="240"/>
      <w:jc w:val="center"/>
    </w:pPr>
    <w:rPr>
      <w:b/>
      <w:caps/>
      <w:szCs w:val="20"/>
    </w:rPr>
  </w:style>
  <w:style w:type="character" w:customStyle="1" w:styleId="61">
    <w:name w:val="Заголовок 6 Знак"/>
    <w:basedOn w:val="af6"/>
    <w:link w:val="60"/>
    <w:rsid w:val="00F752C1"/>
    <w:rPr>
      <w:b/>
      <w:bCs/>
      <w:sz w:val="22"/>
      <w:szCs w:val="22"/>
    </w:rPr>
  </w:style>
  <w:style w:type="character" w:customStyle="1" w:styleId="71">
    <w:name w:val="Заголовок 7 Знак"/>
    <w:basedOn w:val="af6"/>
    <w:link w:val="70"/>
    <w:rsid w:val="00F752C1"/>
    <w:rPr>
      <w:sz w:val="24"/>
      <w:szCs w:val="24"/>
    </w:rPr>
  </w:style>
  <w:style w:type="character" w:customStyle="1" w:styleId="81">
    <w:name w:val="Заголовок 8 Знак"/>
    <w:basedOn w:val="af6"/>
    <w:link w:val="80"/>
    <w:rsid w:val="00F752C1"/>
    <w:rPr>
      <w:i/>
      <w:iCs/>
      <w:sz w:val="24"/>
      <w:szCs w:val="24"/>
    </w:rPr>
  </w:style>
  <w:style w:type="character" w:customStyle="1" w:styleId="91">
    <w:name w:val="Заголовок 9 Знак"/>
    <w:basedOn w:val="af6"/>
    <w:link w:val="90"/>
    <w:rsid w:val="00F752C1"/>
    <w:rPr>
      <w:rFonts w:ascii="Arial" w:hAnsi="Arial" w:cs="Arial"/>
      <w:sz w:val="22"/>
      <w:szCs w:val="22"/>
    </w:rPr>
  </w:style>
  <w:style w:type="paragraph" w:styleId="af0">
    <w:name w:val="List"/>
    <w:basedOn w:val="af5"/>
    <w:link w:val="afff1"/>
    <w:rsid w:val="00F752C1"/>
    <w:pPr>
      <w:numPr>
        <w:numId w:val="7"/>
      </w:numPr>
      <w:spacing w:after="60"/>
      <w:jc w:val="both"/>
    </w:pPr>
    <w:rPr>
      <w:snapToGrid w:val="0"/>
    </w:rPr>
  </w:style>
  <w:style w:type="paragraph" w:customStyle="1" w:styleId="afff2">
    <w:name w:val="Год утверждения"/>
    <w:basedOn w:val="af5"/>
    <w:rsid w:val="00F752C1"/>
    <w:pPr>
      <w:jc w:val="center"/>
    </w:pPr>
    <w:rPr>
      <w:b/>
      <w:sz w:val="28"/>
      <w:szCs w:val="28"/>
    </w:rPr>
  </w:style>
  <w:style w:type="paragraph" w:customStyle="1" w:styleId="afff3">
    <w:name w:val="Утверждаю"/>
    <w:basedOn w:val="af5"/>
    <w:rsid w:val="00F752C1"/>
  </w:style>
  <w:style w:type="paragraph" w:customStyle="1" w:styleId="a1">
    <w:name w:val="Список нумерованный"/>
    <w:basedOn w:val="af5"/>
    <w:rsid w:val="00F752C1"/>
    <w:pPr>
      <w:numPr>
        <w:numId w:val="10"/>
      </w:numPr>
      <w:spacing w:before="120"/>
      <w:jc w:val="both"/>
    </w:pPr>
  </w:style>
  <w:style w:type="paragraph" w:customStyle="1" w:styleId="2b">
    <w:name w:val="Пункт 2"/>
    <w:basedOn w:val="23"/>
    <w:rsid w:val="00F752C1"/>
    <w:pPr>
      <w:numPr>
        <w:ilvl w:val="0"/>
        <w:numId w:val="0"/>
      </w:numPr>
      <w:tabs>
        <w:tab w:val="clear" w:pos="1276"/>
      </w:tabs>
      <w:spacing w:before="120"/>
    </w:pPr>
    <w:rPr>
      <w:b w:val="0"/>
      <w:sz w:val="24"/>
      <w:szCs w:val="24"/>
    </w:rPr>
  </w:style>
  <w:style w:type="paragraph" w:customStyle="1" w:styleId="3e">
    <w:name w:val="Пункт 3"/>
    <w:basedOn w:val="33"/>
    <w:rsid w:val="00F752C1"/>
    <w:pPr>
      <w:numPr>
        <w:ilvl w:val="0"/>
        <w:numId w:val="0"/>
      </w:numPr>
      <w:spacing w:after="60"/>
    </w:pPr>
    <w:rPr>
      <w:b w:val="0"/>
      <w:sz w:val="24"/>
      <w:szCs w:val="24"/>
    </w:rPr>
  </w:style>
  <w:style w:type="paragraph" w:customStyle="1" w:styleId="45">
    <w:name w:val="Пункт 4"/>
    <w:basedOn w:val="42"/>
    <w:rsid w:val="00F752C1"/>
    <w:pPr>
      <w:keepNext w:val="0"/>
      <w:numPr>
        <w:ilvl w:val="0"/>
        <w:numId w:val="0"/>
      </w:numPr>
      <w:jc w:val="both"/>
    </w:pPr>
    <w:rPr>
      <w:b w:val="0"/>
    </w:rPr>
  </w:style>
  <w:style w:type="paragraph" w:customStyle="1" w:styleId="54">
    <w:name w:val="Пункт 5"/>
    <w:basedOn w:val="52"/>
    <w:link w:val="55"/>
    <w:rsid w:val="00F752C1"/>
    <w:pPr>
      <w:numPr>
        <w:ilvl w:val="0"/>
        <w:numId w:val="0"/>
      </w:numPr>
      <w:spacing w:before="60"/>
    </w:pPr>
    <w:rPr>
      <w:b w:val="0"/>
      <w:sz w:val="24"/>
      <w:szCs w:val="24"/>
    </w:rPr>
  </w:style>
  <w:style w:type="character" w:customStyle="1" w:styleId="55">
    <w:name w:val="Пункт 5 Знак"/>
    <w:basedOn w:val="af6"/>
    <w:link w:val="54"/>
    <w:rsid w:val="00F752C1"/>
    <w:rPr>
      <w:bCs/>
      <w:iCs/>
      <w:sz w:val="24"/>
      <w:szCs w:val="24"/>
    </w:rPr>
  </w:style>
  <w:style w:type="paragraph" w:customStyle="1" w:styleId="af">
    <w:name w:val="Приложение"/>
    <w:basedOn w:val="af5"/>
    <w:next w:val="af5"/>
    <w:rsid w:val="00F752C1"/>
    <w:pPr>
      <w:keepNext/>
      <w:pageBreakBefore/>
      <w:numPr>
        <w:numId w:val="5"/>
      </w:numPr>
      <w:spacing w:before="120" w:after="120"/>
      <w:jc w:val="center"/>
    </w:pPr>
    <w:rPr>
      <w:b/>
      <w:kern w:val="28"/>
      <w:sz w:val="28"/>
      <w:szCs w:val="20"/>
    </w:rPr>
  </w:style>
  <w:style w:type="paragraph" w:customStyle="1" w:styleId="afff4">
    <w:name w:val="Табличный"/>
    <w:basedOn w:val="af5"/>
    <w:rsid w:val="00F752C1"/>
    <w:pPr>
      <w:keepNext/>
      <w:widowControl w:val="0"/>
      <w:spacing w:before="60" w:after="60"/>
      <w:jc w:val="center"/>
    </w:pPr>
    <w:rPr>
      <w:b/>
      <w:sz w:val="22"/>
      <w:szCs w:val="20"/>
    </w:rPr>
  </w:style>
  <w:style w:type="paragraph" w:customStyle="1" w:styleId="afff5">
    <w:name w:val="Верх. колонт. четн."/>
    <w:basedOn w:val="af5"/>
    <w:rsid w:val="00F752C1"/>
    <w:pPr>
      <w:widowControl w:val="0"/>
      <w:spacing w:line="240" w:lineRule="exact"/>
      <w:jc w:val="right"/>
    </w:pPr>
    <w:rPr>
      <w:rFonts w:ascii="Arial" w:hAnsi="Arial"/>
      <w:b/>
      <w:i/>
      <w:szCs w:val="20"/>
    </w:rPr>
  </w:style>
  <w:style w:type="paragraph" w:customStyle="1" w:styleId="afff6">
    <w:name w:val="Верх. колонт. нечет."/>
    <w:basedOn w:val="af5"/>
    <w:rsid w:val="00F752C1"/>
    <w:pPr>
      <w:widowControl w:val="0"/>
      <w:spacing w:line="240" w:lineRule="exact"/>
    </w:pPr>
    <w:rPr>
      <w:rFonts w:ascii="Arial" w:hAnsi="Arial"/>
      <w:b/>
      <w:i/>
      <w:szCs w:val="20"/>
    </w:rPr>
  </w:style>
  <w:style w:type="paragraph" w:styleId="afff7">
    <w:name w:val="Balloon Text"/>
    <w:basedOn w:val="af5"/>
    <w:link w:val="afff8"/>
    <w:uiPriority w:val="99"/>
    <w:rsid w:val="00F752C1"/>
    <w:pPr>
      <w:widowControl w:val="0"/>
      <w:suppressAutoHyphens/>
      <w:jc w:val="both"/>
    </w:pPr>
    <w:rPr>
      <w:rFonts w:ascii="Tahoma" w:hAnsi="Tahoma" w:cs="Courier New"/>
      <w:sz w:val="16"/>
      <w:szCs w:val="16"/>
    </w:rPr>
  </w:style>
  <w:style w:type="character" w:customStyle="1" w:styleId="afff8">
    <w:name w:val="Текст выноски Знак"/>
    <w:basedOn w:val="af6"/>
    <w:link w:val="afff7"/>
    <w:uiPriority w:val="99"/>
    <w:rsid w:val="00F752C1"/>
    <w:rPr>
      <w:rFonts w:ascii="Tahoma" w:hAnsi="Tahoma" w:cs="Courier New"/>
      <w:sz w:val="16"/>
      <w:szCs w:val="16"/>
    </w:rPr>
  </w:style>
  <w:style w:type="paragraph" w:styleId="afff9">
    <w:name w:val="Block Text"/>
    <w:basedOn w:val="af5"/>
    <w:rsid w:val="00F752C1"/>
    <w:pPr>
      <w:widowControl w:val="0"/>
      <w:shd w:val="clear" w:color="auto" w:fill="FFFFFF"/>
      <w:suppressAutoHyphens/>
      <w:spacing w:line="312" w:lineRule="auto"/>
      <w:ind w:left="11" w:right="28" w:firstLine="680"/>
      <w:jc w:val="both"/>
    </w:pPr>
    <w:rPr>
      <w:b/>
      <w:szCs w:val="20"/>
    </w:rPr>
  </w:style>
  <w:style w:type="paragraph" w:styleId="afffa">
    <w:name w:val="caption"/>
    <w:basedOn w:val="af5"/>
    <w:next w:val="af5"/>
    <w:link w:val="afffb"/>
    <w:uiPriority w:val="35"/>
    <w:qFormat/>
    <w:rsid w:val="00F752C1"/>
    <w:pPr>
      <w:spacing w:before="120" w:after="120"/>
      <w:jc w:val="center"/>
    </w:pPr>
    <w:rPr>
      <w:b/>
      <w:bCs/>
      <w:sz w:val="22"/>
      <w:szCs w:val="20"/>
    </w:rPr>
  </w:style>
  <w:style w:type="paragraph" w:customStyle="1" w:styleId="afffc">
    <w:name w:val="Название таблицы"/>
    <w:basedOn w:val="afffa"/>
    <w:rsid w:val="00F752C1"/>
    <w:pPr>
      <w:keepNext/>
      <w:spacing w:after="0"/>
      <w:jc w:val="left"/>
    </w:pPr>
    <w:rPr>
      <w:szCs w:val="22"/>
    </w:rPr>
  </w:style>
  <w:style w:type="paragraph" w:customStyle="1" w:styleId="afffd">
    <w:name w:val="Табличный_заголовки"/>
    <w:basedOn w:val="af5"/>
    <w:rsid w:val="00F752C1"/>
    <w:pPr>
      <w:keepNext/>
      <w:keepLines/>
      <w:jc w:val="center"/>
    </w:pPr>
    <w:rPr>
      <w:b/>
      <w:sz w:val="22"/>
      <w:szCs w:val="22"/>
    </w:rPr>
  </w:style>
  <w:style w:type="paragraph" w:customStyle="1" w:styleId="afffe">
    <w:name w:val="Табличный_центр"/>
    <w:basedOn w:val="af5"/>
    <w:rsid w:val="00F752C1"/>
    <w:pPr>
      <w:jc w:val="center"/>
    </w:pPr>
    <w:rPr>
      <w:sz w:val="22"/>
      <w:szCs w:val="22"/>
    </w:rPr>
  </w:style>
  <w:style w:type="paragraph" w:customStyle="1" w:styleId="14">
    <w:name w:val="Список 1)"/>
    <w:basedOn w:val="af5"/>
    <w:rsid w:val="00F752C1"/>
    <w:pPr>
      <w:numPr>
        <w:numId w:val="8"/>
      </w:numPr>
      <w:spacing w:after="60"/>
      <w:jc w:val="both"/>
    </w:pPr>
  </w:style>
  <w:style w:type="paragraph" w:customStyle="1" w:styleId="affff">
    <w:name w:val="Примечания"/>
    <w:basedOn w:val="af5"/>
    <w:link w:val="1b"/>
    <w:rsid w:val="00F752C1"/>
    <w:pPr>
      <w:spacing w:before="120"/>
      <w:ind w:firstLine="567"/>
      <w:jc w:val="both"/>
    </w:pPr>
    <w:rPr>
      <w:spacing w:val="80"/>
    </w:rPr>
  </w:style>
  <w:style w:type="character" w:customStyle="1" w:styleId="1b">
    <w:name w:val="Примечания Знак1"/>
    <w:basedOn w:val="af6"/>
    <w:link w:val="affff"/>
    <w:rsid w:val="00F752C1"/>
    <w:rPr>
      <w:spacing w:val="80"/>
      <w:sz w:val="24"/>
      <w:szCs w:val="24"/>
    </w:rPr>
  </w:style>
  <w:style w:type="paragraph" w:customStyle="1" w:styleId="affff0">
    <w:name w:val="Внимание"/>
    <w:basedOn w:val="af5"/>
    <w:rsid w:val="00F752C1"/>
    <w:pPr>
      <w:spacing w:before="120"/>
      <w:ind w:firstLine="567"/>
      <w:jc w:val="both"/>
    </w:pPr>
    <w:rPr>
      <w:b/>
      <w:bCs/>
    </w:rPr>
  </w:style>
  <w:style w:type="paragraph" w:customStyle="1" w:styleId="a7">
    <w:name w:val="Табличный_нумерованный"/>
    <w:basedOn w:val="af5"/>
    <w:link w:val="affff1"/>
    <w:rsid w:val="00F752C1"/>
    <w:pPr>
      <w:numPr>
        <w:numId w:val="11"/>
      </w:numPr>
    </w:pPr>
    <w:rPr>
      <w:sz w:val="22"/>
      <w:szCs w:val="22"/>
    </w:rPr>
  </w:style>
  <w:style w:type="paragraph" w:styleId="46">
    <w:name w:val="toc 4"/>
    <w:basedOn w:val="af5"/>
    <w:next w:val="af5"/>
    <w:autoRedefine/>
    <w:uiPriority w:val="39"/>
    <w:rsid w:val="00F752C1"/>
    <w:pPr>
      <w:ind w:left="720"/>
    </w:pPr>
    <w:rPr>
      <w:sz w:val="18"/>
      <w:szCs w:val="18"/>
    </w:rPr>
  </w:style>
  <w:style w:type="paragraph" w:styleId="56">
    <w:name w:val="toc 5"/>
    <w:basedOn w:val="af5"/>
    <w:next w:val="af5"/>
    <w:autoRedefine/>
    <w:uiPriority w:val="39"/>
    <w:rsid w:val="00F752C1"/>
    <w:pPr>
      <w:ind w:left="960"/>
    </w:pPr>
    <w:rPr>
      <w:sz w:val="18"/>
      <w:szCs w:val="18"/>
    </w:rPr>
  </w:style>
  <w:style w:type="paragraph" w:styleId="62">
    <w:name w:val="toc 6"/>
    <w:basedOn w:val="af5"/>
    <w:next w:val="af5"/>
    <w:autoRedefine/>
    <w:uiPriority w:val="39"/>
    <w:rsid w:val="00F752C1"/>
    <w:pPr>
      <w:ind w:left="1200"/>
    </w:pPr>
    <w:rPr>
      <w:sz w:val="18"/>
      <w:szCs w:val="18"/>
    </w:rPr>
  </w:style>
  <w:style w:type="paragraph" w:styleId="72">
    <w:name w:val="toc 7"/>
    <w:basedOn w:val="af5"/>
    <w:next w:val="af5"/>
    <w:autoRedefine/>
    <w:uiPriority w:val="39"/>
    <w:rsid w:val="00F752C1"/>
    <w:pPr>
      <w:ind w:left="1440"/>
    </w:pPr>
    <w:rPr>
      <w:sz w:val="18"/>
      <w:szCs w:val="18"/>
    </w:rPr>
  </w:style>
  <w:style w:type="paragraph" w:styleId="82">
    <w:name w:val="toc 8"/>
    <w:basedOn w:val="af5"/>
    <w:next w:val="af5"/>
    <w:autoRedefine/>
    <w:uiPriority w:val="39"/>
    <w:rsid w:val="00F752C1"/>
    <w:pPr>
      <w:ind w:left="1680"/>
    </w:pPr>
    <w:rPr>
      <w:sz w:val="18"/>
      <w:szCs w:val="18"/>
    </w:rPr>
  </w:style>
  <w:style w:type="paragraph" w:styleId="92">
    <w:name w:val="toc 9"/>
    <w:basedOn w:val="af5"/>
    <w:next w:val="af5"/>
    <w:autoRedefine/>
    <w:uiPriority w:val="39"/>
    <w:rsid w:val="00F752C1"/>
    <w:pPr>
      <w:ind w:left="1920"/>
    </w:pPr>
    <w:rPr>
      <w:sz w:val="18"/>
      <w:szCs w:val="18"/>
    </w:rPr>
  </w:style>
  <w:style w:type="character" w:customStyle="1" w:styleId="afe">
    <w:name w:val="Основной текст Знак"/>
    <w:basedOn w:val="af6"/>
    <w:link w:val="afd"/>
    <w:rsid w:val="00F752C1"/>
    <w:rPr>
      <w:sz w:val="24"/>
    </w:rPr>
  </w:style>
  <w:style w:type="paragraph" w:customStyle="1" w:styleId="affff2">
    <w:name w:val="Верхняя шапка"/>
    <w:basedOn w:val="af5"/>
    <w:rsid w:val="00F752C1"/>
    <w:pPr>
      <w:jc w:val="center"/>
    </w:pPr>
    <w:rPr>
      <w:b/>
      <w:bCs/>
      <w:sz w:val="28"/>
      <w:szCs w:val="20"/>
    </w:rPr>
  </w:style>
  <w:style w:type="paragraph" w:styleId="affff3">
    <w:name w:val="toa heading"/>
    <w:basedOn w:val="af5"/>
    <w:next w:val="af5"/>
    <w:rsid w:val="00F752C1"/>
    <w:pPr>
      <w:spacing w:before="40" w:after="20"/>
      <w:jc w:val="center"/>
    </w:pPr>
    <w:rPr>
      <w:b/>
      <w:sz w:val="22"/>
      <w:szCs w:val="20"/>
    </w:rPr>
  </w:style>
  <w:style w:type="paragraph" w:styleId="affff4">
    <w:name w:val="annotation text"/>
    <w:basedOn w:val="af5"/>
    <w:link w:val="affff5"/>
    <w:uiPriority w:val="99"/>
    <w:rsid w:val="00F752C1"/>
    <w:rPr>
      <w:sz w:val="20"/>
      <w:szCs w:val="20"/>
    </w:rPr>
  </w:style>
  <w:style w:type="character" w:customStyle="1" w:styleId="affff5">
    <w:name w:val="Текст примечания Знак"/>
    <w:basedOn w:val="af6"/>
    <w:link w:val="affff4"/>
    <w:uiPriority w:val="99"/>
    <w:rsid w:val="00F752C1"/>
  </w:style>
  <w:style w:type="paragraph" w:styleId="affff6">
    <w:name w:val="annotation subject"/>
    <w:basedOn w:val="affff4"/>
    <w:next w:val="affff4"/>
    <w:link w:val="affff7"/>
    <w:uiPriority w:val="99"/>
    <w:rsid w:val="00F752C1"/>
    <w:pPr>
      <w:ind w:firstLine="284"/>
      <w:jc w:val="both"/>
    </w:pPr>
    <w:rPr>
      <w:b/>
      <w:bCs/>
    </w:rPr>
  </w:style>
  <w:style w:type="character" w:customStyle="1" w:styleId="affff7">
    <w:name w:val="Тема примечания Знак"/>
    <w:basedOn w:val="af6"/>
    <w:link w:val="affff6"/>
    <w:uiPriority w:val="99"/>
    <w:rsid w:val="00F752C1"/>
    <w:rPr>
      <w:b/>
      <w:bCs/>
    </w:rPr>
  </w:style>
  <w:style w:type="paragraph" w:customStyle="1" w:styleId="affff8">
    <w:name w:val="ЕСКД_название устройства"/>
    <w:basedOn w:val="af5"/>
    <w:rsid w:val="00F752C1"/>
    <w:pPr>
      <w:spacing w:line="360" w:lineRule="auto"/>
      <w:jc w:val="center"/>
    </w:pPr>
    <w:rPr>
      <w:b/>
      <w:bCs/>
      <w:sz w:val="36"/>
      <w:szCs w:val="36"/>
    </w:rPr>
  </w:style>
  <w:style w:type="paragraph" w:customStyle="1" w:styleId="af2">
    <w:name w:val="Требования"/>
    <w:basedOn w:val="2b"/>
    <w:rsid w:val="00F752C1"/>
    <w:pPr>
      <w:numPr>
        <w:ilvl w:val="1"/>
        <w:numId w:val="12"/>
      </w:numPr>
      <w:tabs>
        <w:tab w:val="clear" w:pos="1134"/>
      </w:tabs>
    </w:pPr>
    <w:rPr>
      <w:i/>
    </w:rPr>
  </w:style>
  <w:style w:type="paragraph" w:customStyle="1" w:styleId="a6">
    <w:name w:val="Список а)"/>
    <w:basedOn w:val="af0"/>
    <w:rsid w:val="00F752C1"/>
    <w:pPr>
      <w:numPr>
        <w:numId w:val="9"/>
      </w:numPr>
    </w:pPr>
  </w:style>
  <w:style w:type="paragraph" w:styleId="affff9">
    <w:name w:val="Document Map"/>
    <w:basedOn w:val="af5"/>
    <w:link w:val="affffa"/>
    <w:rsid w:val="00F752C1"/>
    <w:pPr>
      <w:widowControl w:val="0"/>
      <w:shd w:val="clear" w:color="auto" w:fill="000080"/>
      <w:suppressAutoHyphens/>
      <w:jc w:val="both"/>
    </w:pPr>
    <w:rPr>
      <w:rFonts w:ascii="Tahoma" w:hAnsi="Tahoma"/>
      <w:szCs w:val="20"/>
    </w:rPr>
  </w:style>
  <w:style w:type="character" w:customStyle="1" w:styleId="affffa">
    <w:name w:val="Схема документа Знак"/>
    <w:basedOn w:val="af6"/>
    <w:link w:val="affff9"/>
    <w:rsid w:val="00F752C1"/>
    <w:rPr>
      <w:rFonts w:ascii="Tahoma" w:hAnsi="Tahoma"/>
      <w:sz w:val="24"/>
      <w:shd w:val="clear" w:color="auto" w:fill="000080"/>
    </w:rPr>
  </w:style>
  <w:style w:type="paragraph" w:customStyle="1" w:styleId="affffb">
    <w:name w:val="Внимание_Опасность"/>
    <w:basedOn w:val="affff0"/>
    <w:rsid w:val="00F752C1"/>
    <w:pPr>
      <w:keepLines/>
    </w:pPr>
    <w:rPr>
      <w:caps/>
    </w:rPr>
  </w:style>
  <w:style w:type="character" w:styleId="affffc">
    <w:name w:val="annotation reference"/>
    <w:basedOn w:val="af6"/>
    <w:uiPriority w:val="99"/>
    <w:rsid w:val="00F752C1"/>
    <w:rPr>
      <w:sz w:val="16"/>
      <w:szCs w:val="16"/>
    </w:rPr>
  </w:style>
  <w:style w:type="paragraph" w:customStyle="1" w:styleId="affffd">
    <w:name w:val="Абзац"/>
    <w:basedOn w:val="af5"/>
    <w:link w:val="affffe"/>
    <w:rsid w:val="00F752C1"/>
    <w:pPr>
      <w:spacing w:before="120" w:after="60"/>
      <w:ind w:firstLine="567"/>
      <w:jc w:val="both"/>
    </w:pPr>
  </w:style>
  <w:style w:type="paragraph" w:customStyle="1" w:styleId="afffff">
    <w:name w:val="Табличный_слева"/>
    <w:basedOn w:val="af5"/>
    <w:rsid w:val="00F752C1"/>
    <w:rPr>
      <w:sz w:val="22"/>
      <w:szCs w:val="22"/>
    </w:rPr>
  </w:style>
  <w:style w:type="paragraph" w:customStyle="1" w:styleId="1c">
    <w:name w:val="Обычный 1"/>
    <w:basedOn w:val="af5"/>
    <w:next w:val="af5"/>
    <w:semiHidden/>
    <w:rsid w:val="00F752C1"/>
    <w:pPr>
      <w:tabs>
        <w:tab w:val="num" w:pos="360"/>
      </w:tabs>
      <w:spacing w:before="120"/>
      <w:ind w:left="360" w:hanging="360"/>
      <w:jc w:val="both"/>
    </w:pPr>
    <w:rPr>
      <w:szCs w:val="20"/>
    </w:rPr>
  </w:style>
  <w:style w:type="character" w:customStyle="1" w:styleId="affff1">
    <w:name w:val="Табличный_нумерованный Знак"/>
    <w:basedOn w:val="af6"/>
    <w:link w:val="a7"/>
    <w:rsid w:val="00F752C1"/>
    <w:rPr>
      <w:sz w:val="22"/>
      <w:szCs w:val="22"/>
    </w:rPr>
  </w:style>
  <w:style w:type="character" w:customStyle="1" w:styleId="affffe">
    <w:name w:val="Абзац Знак"/>
    <w:basedOn w:val="af6"/>
    <w:link w:val="affffd"/>
    <w:rsid w:val="00F752C1"/>
    <w:rPr>
      <w:sz w:val="24"/>
      <w:szCs w:val="24"/>
    </w:rPr>
  </w:style>
  <w:style w:type="table" w:styleId="afffff0">
    <w:name w:val="Table Grid"/>
    <w:basedOn w:val="af7"/>
    <w:uiPriority w:val="39"/>
    <w:rsid w:val="00F7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1">
    <w:name w:val="FollowedHyperlink"/>
    <w:basedOn w:val="af6"/>
    <w:uiPriority w:val="99"/>
    <w:rsid w:val="00F752C1"/>
    <w:rPr>
      <w:color w:val="800080"/>
      <w:u w:val="single"/>
    </w:rPr>
  </w:style>
  <w:style w:type="paragraph" w:customStyle="1" w:styleId="afffff2">
    <w:name w:val="Обычный влево"/>
    <w:basedOn w:val="1c"/>
    <w:rsid w:val="00F752C1"/>
    <w:pPr>
      <w:tabs>
        <w:tab w:val="clear" w:pos="360"/>
      </w:tabs>
      <w:spacing w:before="0"/>
      <w:ind w:left="0" w:firstLine="0"/>
      <w:jc w:val="left"/>
    </w:pPr>
  </w:style>
  <w:style w:type="paragraph" w:customStyle="1" w:styleId="afffff3">
    <w:name w:val="Шапка таблицы"/>
    <w:basedOn w:val="af5"/>
    <w:rsid w:val="00F752C1"/>
    <w:pPr>
      <w:jc w:val="center"/>
    </w:pPr>
    <w:rPr>
      <w:b/>
      <w:szCs w:val="20"/>
    </w:rPr>
  </w:style>
  <w:style w:type="paragraph" w:customStyle="1" w:styleId="afffff4">
    <w:name w:val="Лист согласования"/>
    <w:basedOn w:val="af5"/>
    <w:rsid w:val="00F752C1"/>
    <w:pPr>
      <w:ind w:firstLine="851"/>
      <w:jc w:val="center"/>
    </w:pPr>
    <w:rPr>
      <w:b/>
      <w:bCs/>
      <w:szCs w:val="20"/>
    </w:rPr>
  </w:style>
  <w:style w:type="character" w:customStyle="1" w:styleId="afff1">
    <w:name w:val="Список Знак"/>
    <w:basedOn w:val="af6"/>
    <w:link w:val="af0"/>
    <w:rsid w:val="00F752C1"/>
    <w:rPr>
      <w:snapToGrid w:val="0"/>
      <w:sz w:val="24"/>
      <w:szCs w:val="24"/>
    </w:rPr>
  </w:style>
  <w:style w:type="paragraph" w:customStyle="1" w:styleId="afffff5">
    <w:name w:val="Табличный_по ширине"/>
    <w:basedOn w:val="afffff"/>
    <w:rsid w:val="00F752C1"/>
    <w:pPr>
      <w:jc w:val="both"/>
    </w:pPr>
  </w:style>
  <w:style w:type="paragraph" w:customStyle="1" w:styleId="25">
    <w:name w:val="Заголовок 2_Приложения"/>
    <w:basedOn w:val="af5"/>
    <w:next w:val="affffd"/>
    <w:rsid w:val="00F752C1"/>
    <w:pPr>
      <w:numPr>
        <w:ilvl w:val="1"/>
        <w:numId w:val="5"/>
      </w:numPr>
      <w:spacing w:before="180" w:after="60"/>
      <w:jc w:val="both"/>
    </w:pPr>
    <w:rPr>
      <w:b/>
      <w:sz w:val="28"/>
    </w:rPr>
  </w:style>
  <w:style w:type="paragraph" w:customStyle="1" w:styleId="36">
    <w:name w:val="Заголовок 3_Приложения"/>
    <w:basedOn w:val="af5"/>
    <w:next w:val="affffd"/>
    <w:rsid w:val="00F752C1"/>
    <w:pPr>
      <w:numPr>
        <w:ilvl w:val="2"/>
        <w:numId w:val="5"/>
      </w:numPr>
      <w:spacing w:before="120" w:after="60"/>
      <w:jc w:val="both"/>
    </w:pPr>
    <w:rPr>
      <w:b/>
      <w:sz w:val="26"/>
    </w:rPr>
  </w:style>
  <w:style w:type="paragraph" w:customStyle="1" w:styleId="43">
    <w:name w:val="Заголовок 4_Приложения"/>
    <w:basedOn w:val="af5"/>
    <w:next w:val="affffd"/>
    <w:rsid w:val="00F752C1"/>
    <w:pPr>
      <w:numPr>
        <w:ilvl w:val="3"/>
        <w:numId w:val="5"/>
      </w:numPr>
      <w:spacing w:before="120" w:after="120"/>
    </w:pPr>
    <w:rPr>
      <w:b/>
    </w:rPr>
  </w:style>
  <w:style w:type="paragraph" w:customStyle="1" w:styleId="afffff6">
    <w:name w:val="_Строки таблицы (ц)"/>
    <w:basedOn w:val="af5"/>
    <w:rsid w:val="00F752C1"/>
    <w:pPr>
      <w:spacing w:before="40" w:after="40" w:line="288" w:lineRule="auto"/>
      <w:jc w:val="center"/>
    </w:pPr>
    <w:rPr>
      <w:rFonts w:eastAsiaTheme="minorHAnsi" w:cstheme="minorBidi"/>
      <w:spacing w:val="2"/>
      <w:sz w:val="20"/>
      <w:szCs w:val="22"/>
      <w:lang w:eastAsia="en-US"/>
    </w:rPr>
  </w:style>
  <w:style w:type="paragraph" w:customStyle="1" w:styleId="Default">
    <w:name w:val="Default"/>
    <w:rsid w:val="00F752C1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customStyle="1" w:styleId="aff6">
    <w:name w:val="_Обычный (Основной текст)"/>
    <w:qFormat/>
    <w:rsid w:val="00F752C1"/>
    <w:pPr>
      <w:tabs>
        <w:tab w:val="left" w:pos="1134"/>
      </w:tabs>
      <w:spacing w:before="120" w:line="288" w:lineRule="auto"/>
      <w:ind w:firstLine="624"/>
      <w:jc w:val="both"/>
    </w:pPr>
    <w:rPr>
      <w:rFonts w:eastAsiaTheme="minorHAnsi" w:cstheme="minorBidi"/>
      <w:spacing w:val="2"/>
      <w:sz w:val="24"/>
      <w:szCs w:val="22"/>
      <w:lang w:eastAsia="en-US"/>
    </w:rPr>
  </w:style>
  <w:style w:type="paragraph" w:customStyle="1" w:styleId="afffff7">
    <w:name w:val="_Титул_Количество страниц"/>
    <w:basedOn w:val="aff3"/>
    <w:next w:val="aff6"/>
    <w:rsid w:val="00F752C1"/>
    <w:pPr>
      <w:spacing w:before="240"/>
    </w:pPr>
    <w:rPr>
      <w:sz w:val="20"/>
    </w:rPr>
  </w:style>
  <w:style w:type="character" w:customStyle="1" w:styleId="afffff8">
    <w:name w:val="Титул_пропись_справа Знак"/>
    <w:basedOn w:val="af6"/>
    <w:link w:val="afffff9"/>
    <w:semiHidden/>
    <w:locked/>
    <w:rsid w:val="00F752C1"/>
    <w:rPr>
      <w:rFonts w:eastAsia="Calibri"/>
      <w:b/>
      <w:caps/>
      <w:sz w:val="24"/>
      <w:szCs w:val="32"/>
      <w:lang w:eastAsia="en-US" w:bidi="en-US"/>
    </w:rPr>
  </w:style>
  <w:style w:type="paragraph" w:customStyle="1" w:styleId="afffff9">
    <w:name w:val="Титул_пропись_справа"/>
    <w:next w:val="afd"/>
    <w:link w:val="afffff8"/>
    <w:semiHidden/>
    <w:rsid w:val="00F752C1"/>
    <w:pPr>
      <w:spacing w:after="200" w:line="276" w:lineRule="auto"/>
      <w:jc w:val="right"/>
    </w:pPr>
    <w:rPr>
      <w:rFonts w:eastAsia="Calibri"/>
      <w:b/>
      <w:caps/>
      <w:sz w:val="24"/>
      <w:szCs w:val="32"/>
      <w:lang w:eastAsia="en-US" w:bidi="en-US"/>
    </w:rPr>
  </w:style>
  <w:style w:type="character" w:customStyle="1" w:styleId="afffffa">
    <w:name w:val="Титул_пропись_слева Знак"/>
    <w:basedOn w:val="affa"/>
    <w:link w:val="afffffb"/>
    <w:semiHidden/>
    <w:locked/>
    <w:rsid w:val="00F752C1"/>
    <w:rPr>
      <w:rFonts w:ascii="Calibri" w:eastAsia="Calibri" w:hAnsi="Calibri" w:cs="Calibri"/>
      <w:b/>
      <w:caps/>
      <w:sz w:val="24"/>
      <w:szCs w:val="32"/>
      <w:lang w:eastAsia="en-US" w:bidi="en-US"/>
    </w:rPr>
  </w:style>
  <w:style w:type="paragraph" w:customStyle="1" w:styleId="afffffb">
    <w:name w:val="Титул_пропись_слева"/>
    <w:next w:val="afd"/>
    <w:link w:val="afffffa"/>
    <w:semiHidden/>
    <w:rsid w:val="00F752C1"/>
    <w:pPr>
      <w:spacing w:after="200" w:line="276" w:lineRule="auto"/>
    </w:pPr>
    <w:rPr>
      <w:rFonts w:ascii="Calibri" w:eastAsia="Calibri" w:hAnsi="Calibri" w:cs="Calibri"/>
      <w:b/>
      <w:caps/>
      <w:sz w:val="24"/>
      <w:szCs w:val="32"/>
      <w:lang w:eastAsia="en-US" w:bidi="en-US"/>
    </w:rPr>
  </w:style>
  <w:style w:type="character" w:customStyle="1" w:styleId="afffffc">
    <w:name w:val="Титул_слева Знак"/>
    <w:basedOn w:val="affc"/>
    <w:link w:val="afffffd"/>
    <w:locked/>
    <w:rsid w:val="00F752C1"/>
    <w:rPr>
      <w:rFonts w:ascii="Calibri" w:eastAsia="Calibri" w:hAnsi="Calibri" w:cs="Calibri"/>
      <w:sz w:val="24"/>
      <w:szCs w:val="32"/>
      <w:lang w:eastAsia="en-US" w:bidi="en-US"/>
    </w:rPr>
  </w:style>
  <w:style w:type="paragraph" w:customStyle="1" w:styleId="afffffd">
    <w:name w:val="Титул_слева"/>
    <w:next w:val="afd"/>
    <w:link w:val="afffffc"/>
    <w:rsid w:val="00F752C1"/>
    <w:pPr>
      <w:spacing w:after="120" w:line="276" w:lineRule="auto"/>
    </w:pPr>
    <w:rPr>
      <w:rFonts w:ascii="Calibri" w:eastAsia="Calibri" w:hAnsi="Calibri" w:cs="Calibri"/>
      <w:sz w:val="24"/>
      <w:szCs w:val="32"/>
      <w:lang w:eastAsia="en-US" w:bidi="en-US"/>
    </w:rPr>
  </w:style>
  <w:style w:type="character" w:customStyle="1" w:styleId="afffffe">
    <w:name w:val="Титул_справа Знак"/>
    <w:basedOn w:val="affc"/>
    <w:link w:val="affffff"/>
    <w:semiHidden/>
    <w:locked/>
    <w:rsid w:val="00F752C1"/>
    <w:rPr>
      <w:rFonts w:ascii="Calibri" w:eastAsia="Calibri" w:hAnsi="Calibri" w:cs="Calibri"/>
      <w:sz w:val="24"/>
      <w:szCs w:val="32"/>
      <w:lang w:eastAsia="en-US" w:bidi="en-US"/>
    </w:rPr>
  </w:style>
  <w:style w:type="paragraph" w:customStyle="1" w:styleId="affffff">
    <w:name w:val="Титул_справа"/>
    <w:next w:val="afd"/>
    <w:link w:val="afffffe"/>
    <w:semiHidden/>
    <w:rsid w:val="00F752C1"/>
    <w:pPr>
      <w:spacing w:after="120" w:line="276" w:lineRule="auto"/>
      <w:jc w:val="right"/>
    </w:pPr>
    <w:rPr>
      <w:rFonts w:ascii="Calibri" w:eastAsia="Calibri" w:hAnsi="Calibri" w:cs="Calibri"/>
      <w:sz w:val="24"/>
      <w:szCs w:val="32"/>
      <w:lang w:eastAsia="en-US" w:bidi="en-US"/>
    </w:rPr>
  </w:style>
  <w:style w:type="paragraph" w:customStyle="1" w:styleId="1d">
    <w:name w:val="Маркированный список 1"/>
    <w:basedOn w:val="af5"/>
    <w:rsid w:val="00F752C1"/>
    <w:pPr>
      <w:spacing w:line="360" w:lineRule="auto"/>
      <w:ind w:left="1418"/>
      <w:jc w:val="both"/>
    </w:pPr>
  </w:style>
  <w:style w:type="paragraph" w:styleId="affffff0">
    <w:name w:val="List Paragraph"/>
    <w:basedOn w:val="af5"/>
    <w:link w:val="affffff1"/>
    <w:uiPriority w:val="34"/>
    <w:qFormat/>
    <w:rsid w:val="00F752C1"/>
    <w:pPr>
      <w:ind w:left="720"/>
      <w:contextualSpacing/>
    </w:pPr>
  </w:style>
  <w:style w:type="paragraph" w:customStyle="1" w:styleId="FMainTXT">
    <w:name w:val="FMainTXT"/>
    <w:basedOn w:val="af5"/>
    <w:link w:val="FMainTXT0"/>
    <w:rsid w:val="00F752C1"/>
    <w:pPr>
      <w:spacing w:before="120"/>
      <w:ind w:left="142" w:firstLine="709"/>
      <w:jc w:val="both"/>
    </w:pPr>
  </w:style>
  <w:style w:type="character" w:customStyle="1" w:styleId="FMainTXT0">
    <w:name w:val="FMainTXT Знак"/>
    <w:basedOn w:val="af6"/>
    <w:link w:val="FMainTXT"/>
    <w:rsid w:val="00F752C1"/>
    <w:rPr>
      <w:sz w:val="24"/>
      <w:szCs w:val="24"/>
    </w:rPr>
  </w:style>
  <w:style w:type="paragraph" w:customStyle="1" w:styleId="main">
    <w:name w:val="main"/>
    <w:basedOn w:val="af5"/>
    <w:qFormat/>
    <w:rsid w:val="00062CDE"/>
    <w:pPr>
      <w:keepNext/>
      <w:keepLines/>
      <w:spacing w:before="60" w:after="60" w:line="360" w:lineRule="auto"/>
      <w:ind w:firstLine="709"/>
      <w:jc w:val="both"/>
    </w:pPr>
    <w:rPr>
      <w:rFonts w:eastAsia="Calibri"/>
      <w:lang w:eastAsia="en-US"/>
    </w:rPr>
  </w:style>
  <w:style w:type="paragraph" w:styleId="a0">
    <w:name w:val="List Bullet"/>
    <w:aliases w:val="UL"/>
    <w:basedOn w:val="af5"/>
    <w:link w:val="affffff2"/>
    <w:rsid w:val="00F752C1"/>
    <w:pPr>
      <w:numPr>
        <w:numId w:val="4"/>
      </w:numPr>
    </w:pPr>
  </w:style>
  <w:style w:type="character" w:customStyle="1" w:styleId="affffff2">
    <w:name w:val="Маркированный список Знак"/>
    <w:aliases w:val="UL Знак"/>
    <w:basedOn w:val="af6"/>
    <w:link w:val="a0"/>
    <w:rsid w:val="00F752C1"/>
    <w:rPr>
      <w:sz w:val="24"/>
      <w:szCs w:val="24"/>
    </w:rPr>
  </w:style>
  <w:style w:type="paragraph" w:customStyle="1" w:styleId="a5">
    <w:name w:val="_Задание"/>
    <w:basedOn w:val="af5"/>
    <w:next w:val="af5"/>
    <w:rsid w:val="00F752C1"/>
    <w:pPr>
      <w:numPr>
        <w:numId w:val="2"/>
      </w:num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shd w:val="clear" w:color="auto" w:fill="FFFF00"/>
      <w:spacing w:after="360"/>
    </w:pPr>
    <w:rPr>
      <w:rFonts w:ascii="Arial" w:hAnsi="Arial"/>
      <w:lang w:eastAsia="en-US"/>
    </w:rPr>
  </w:style>
  <w:style w:type="numbering" w:customStyle="1" w:styleId="ab">
    <w:name w:val="Русский хит"/>
    <w:rsid w:val="00F752C1"/>
    <w:pPr>
      <w:numPr>
        <w:numId w:val="6"/>
      </w:numPr>
    </w:pPr>
  </w:style>
  <w:style w:type="paragraph" w:customStyle="1" w:styleId="1e">
    <w:name w:val="дефис1"/>
    <w:rsid w:val="00F752C1"/>
    <w:pPr>
      <w:spacing w:after="120"/>
      <w:ind w:left="1134"/>
    </w:pPr>
    <w:rPr>
      <w:rFonts w:eastAsia="Calibri"/>
      <w:sz w:val="28"/>
      <w:szCs w:val="28"/>
      <w:lang w:eastAsia="en-US"/>
    </w:rPr>
  </w:style>
  <w:style w:type="character" w:customStyle="1" w:styleId="aff0">
    <w:name w:val="Основной текст с отступом Знак"/>
    <w:basedOn w:val="af6"/>
    <w:link w:val="aff"/>
    <w:rsid w:val="00F752C1"/>
    <w:rPr>
      <w:sz w:val="24"/>
      <w:szCs w:val="24"/>
    </w:rPr>
  </w:style>
  <w:style w:type="paragraph" w:customStyle="1" w:styleId="phNormal">
    <w:name w:val="ph_Normal"/>
    <w:basedOn w:val="af5"/>
    <w:rsid w:val="00F752C1"/>
    <w:pPr>
      <w:spacing w:line="360" w:lineRule="auto"/>
      <w:ind w:firstLine="851"/>
      <w:jc w:val="both"/>
    </w:pPr>
    <w:rPr>
      <w:rFonts w:ascii="Arial" w:hAnsi="Arial" w:cs="Arial"/>
      <w:bCs/>
      <w:szCs w:val="28"/>
    </w:rPr>
  </w:style>
  <w:style w:type="paragraph" w:styleId="affffff3">
    <w:name w:val="TOC Heading"/>
    <w:basedOn w:val="11"/>
    <w:next w:val="af5"/>
    <w:uiPriority w:val="39"/>
    <w:unhideWhenUsed/>
    <w:qFormat/>
    <w:rsid w:val="00F752C1"/>
    <w:pPr>
      <w:keepLines/>
      <w:pageBreakBefore w:val="0"/>
      <w:numPr>
        <w:numId w:val="0"/>
      </w:numPr>
      <w:tabs>
        <w:tab w:val="clear" w:pos="851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lang w:val="en-US" w:eastAsia="en-US"/>
    </w:rPr>
  </w:style>
  <w:style w:type="character" w:customStyle="1" w:styleId="44">
    <w:name w:val="Заголовок 4 Знак"/>
    <w:aliases w:val="текст ТТ Знак"/>
    <w:basedOn w:val="af6"/>
    <w:link w:val="42"/>
    <w:uiPriority w:val="9"/>
    <w:rsid w:val="00726F53"/>
    <w:rPr>
      <w:b/>
      <w:bCs/>
      <w:sz w:val="24"/>
      <w:szCs w:val="24"/>
    </w:rPr>
  </w:style>
  <w:style w:type="character" w:customStyle="1" w:styleId="16">
    <w:name w:val="Заголовок 1 Знак"/>
    <w:aliases w:val="H1 Знак,Заголовок 1 Знак Знак Знак,Знак Знак Знак Знак,h1 Знак,Header 1 Знак,L1 Знак,l1 Знак,Head 1 (Chapter heading) Знак,Head 1 Знак,Head 11 Знак,Head 12 Знак,Head 111 Знак,Head 13 Знак,Head 112 Знак,Head 14 Знак,Head 113 Знак"/>
    <w:basedOn w:val="af6"/>
    <w:link w:val="11"/>
    <w:rsid w:val="00F752C1"/>
    <w:rPr>
      <w:b/>
      <w:bCs/>
      <w:caps/>
      <w:kern w:val="32"/>
      <w:sz w:val="28"/>
      <w:szCs w:val="28"/>
    </w:rPr>
  </w:style>
  <w:style w:type="character" w:customStyle="1" w:styleId="27">
    <w:name w:val="Заголовок 2 Знак"/>
    <w:aliases w:val="H2 Знак"/>
    <w:basedOn w:val="af6"/>
    <w:link w:val="23"/>
    <w:rsid w:val="00686C90"/>
    <w:rPr>
      <w:b/>
      <w:bCs/>
      <w:iCs/>
      <w:sz w:val="28"/>
      <w:szCs w:val="28"/>
    </w:rPr>
  </w:style>
  <w:style w:type="character" w:customStyle="1" w:styleId="38">
    <w:name w:val="Заголовок 3 Знак"/>
    <w:aliases w:val="H3 Знак,h3 Знак,L3 Знак,l3 Знак,list 3 Знак,Head 3 Знак,Kop 3V Знак,CT Знак,RFP Alaitel Знак,ITT t3 Знак,PA Minor Section Знак,TE Heading Знак,H3-Heading 3 Знак,l3.3 Знак,list3 Знак,subhead Знак,Heading3 Знак,1. Знак,Heading No. L3 Знак"/>
    <w:basedOn w:val="af6"/>
    <w:link w:val="33"/>
    <w:uiPriority w:val="9"/>
    <w:rsid w:val="00686C90"/>
    <w:rPr>
      <w:b/>
      <w:bCs/>
      <w:sz w:val="28"/>
      <w:szCs w:val="26"/>
    </w:rPr>
  </w:style>
  <w:style w:type="character" w:customStyle="1" w:styleId="53">
    <w:name w:val="Заголовок 5 Знак"/>
    <w:aliases w:val="Стиль 5 Знак"/>
    <w:basedOn w:val="af6"/>
    <w:link w:val="52"/>
    <w:rsid w:val="00F752C1"/>
    <w:rPr>
      <w:b/>
      <w:bCs/>
      <w:iCs/>
      <w:sz w:val="22"/>
      <w:szCs w:val="22"/>
    </w:rPr>
  </w:style>
  <w:style w:type="character" w:customStyle="1" w:styleId="afa">
    <w:name w:val="Верхний колонтитул Знак"/>
    <w:basedOn w:val="af6"/>
    <w:link w:val="af9"/>
    <w:uiPriority w:val="99"/>
    <w:rsid w:val="00F752C1"/>
    <w:rPr>
      <w:sz w:val="24"/>
      <w:szCs w:val="24"/>
    </w:rPr>
  </w:style>
  <w:style w:type="character" w:customStyle="1" w:styleId="afc">
    <w:name w:val="Нижний колонтитул Знак"/>
    <w:aliases w:val="Не удалять! Знак"/>
    <w:basedOn w:val="af6"/>
    <w:link w:val="afb"/>
    <w:uiPriority w:val="99"/>
    <w:rsid w:val="00F752C1"/>
    <w:rPr>
      <w:sz w:val="24"/>
      <w:szCs w:val="24"/>
    </w:rPr>
  </w:style>
  <w:style w:type="character" w:styleId="affffff4">
    <w:name w:val="Emphasis"/>
    <w:uiPriority w:val="20"/>
    <w:qFormat/>
    <w:rsid w:val="00CC7CCF"/>
    <w:rPr>
      <w:i/>
      <w:iCs/>
      <w:spacing w:val="0"/>
    </w:rPr>
  </w:style>
  <w:style w:type="character" w:customStyle="1" w:styleId="120">
    <w:name w:val="Заголовок 1 Знак2"/>
    <w:aliases w:val="H1 Знак1,1 Знак1,H1 Char Знак1,Заголов Знак1,Çàãîëîâ Знак1,ch Знак1,H1 Знак Знак Знак1,Заголовок 1 Знак1 Знак1,Заголовок 1 Знак Знак Знак1,Глава Знак1,(раздел) Знак1,h1 Знак1,app heading 1 Знак1,ITT t1 Знак1,II+ Знак1,I Знак1,H11 Знак1"/>
    <w:basedOn w:val="af6"/>
    <w:rsid w:val="00CC7C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20">
    <w:name w:val="Заголовок 2 Знак2"/>
    <w:aliases w:val="H2 Знак2,h2 Знак2,Numbered text 3 Знак2,2 Знак1,Reset numbering Знак1,2 headline Знак2,h Знак2,headline Знак2,Заголовок 2 Знак1 Знак1,Заголовок 2 Знак Знак Знак1,H2 Знак Знак Знак1,Numbered text 3 Знак Знак Знак1,h2 Знак Знак Знак1"/>
    <w:basedOn w:val="af6"/>
    <w:semiHidden/>
    <w:rsid w:val="00CC7C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1">
    <w:name w:val="Заголовок 3 Знак1"/>
    <w:aliases w:val="h3 Знак1,Gliederung3 Char Знак1,Gliederung3 Знак1,H3 Знак1,3 Знак1,o Знак1,(пункт) Знак1,Пункт Знак1,Level 1 - 1 Знак1,h31 Знак1,h32 Знак1,h33 Знак1,h34 Знак1,h35 Знак1,h36 Знак1,h37 Знак1,h38 Знак1,h39 Знак1,h310 Знак1,h311 Знак1"/>
    <w:basedOn w:val="af6"/>
    <w:semiHidden/>
    <w:rsid w:val="00CC7CC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10">
    <w:name w:val="Заголовок 4 Знак1"/>
    <w:aliases w:val="Заголовок 4 (Приложение) Знак1,Level 2 - a Знак1,H4 Знак1,Параграф Знак1,(подпункт) Знак1,4 Знак1,I4 Знак1,l4 Знак1,heading4 Знак1,I41 Знак1,41 Знак1,l41 Знак1,heading41 Знак1,(Shift Ctrl 4) Знак1,Titre 41 Знак1,t4.... Знак1,H41 Знак1"/>
    <w:basedOn w:val="af6"/>
    <w:semiHidden/>
    <w:rsid w:val="00CC7CC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10">
    <w:name w:val="Заголовок 5 Знак1"/>
    <w:aliases w:val="H5 Знак1,PIM 5 Знак1,5 Знак1,ITT t5 Знак1,PA Pico Section Знак1,Bold/Italics Знак1"/>
    <w:basedOn w:val="af6"/>
    <w:semiHidden/>
    <w:rsid w:val="00CC7CCF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610">
    <w:name w:val="Заголовок 6 Знак1"/>
    <w:aliases w:val="PIM 6 Знак1"/>
    <w:basedOn w:val="af6"/>
    <w:semiHidden/>
    <w:rsid w:val="00CC7CCF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710">
    <w:name w:val="Заголовок 7 Знак1"/>
    <w:aliases w:val="H7 Знак1,PIM 7 Знак1"/>
    <w:basedOn w:val="af6"/>
    <w:semiHidden/>
    <w:rsid w:val="00CC7CC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810">
    <w:name w:val="Заголовок 8 Знак1"/>
    <w:aliases w:val="H8 Знак1"/>
    <w:basedOn w:val="af6"/>
    <w:semiHidden/>
    <w:rsid w:val="00CC7CCF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10">
    <w:name w:val="Заголовок 9 Знак1"/>
    <w:aliases w:val="H9 Знак1"/>
    <w:basedOn w:val="af6"/>
    <w:semiHidden/>
    <w:rsid w:val="00CC7CCF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1f">
    <w:name w:val="index 1"/>
    <w:basedOn w:val="af5"/>
    <w:next w:val="af5"/>
    <w:autoRedefine/>
    <w:unhideWhenUsed/>
    <w:rsid w:val="00CC7CCF"/>
    <w:pPr>
      <w:ind w:left="240" w:hanging="240"/>
    </w:pPr>
    <w:rPr>
      <w:szCs w:val="20"/>
    </w:rPr>
  </w:style>
  <w:style w:type="paragraph" w:styleId="affffff5">
    <w:name w:val="footnote text"/>
    <w:aliases w:val="Знак5"/>
    <w:basedOn w:val="af5"/>
    <w:link w:val="affffff6"/>
    <w:uiPriority w:val="99"/>
    <w:unhideWhenUsed/>
    <w:rsid w:val="00CC7CCF"/>
    <w:pPr>
      <w:spacing w:line="360" w:lineRule="auto"/>
      <w:ind w:firstLine="720"/>
      <w:jc w:val="both"/>
    </w:pPr>
    <w:rPr>
      <w:rFonts w:ascii="Arial" w:hAnsi="Arial"/>
      <w:i/>
      <w:sz w:val="16"/>
      <w:szCs w:val="20"/>
      <w:lang w:eastAsia="ja-JP"/>
    </w:rPr>
  </w:style>
  <w:style w:type="character" w:customStyle="1" w:styleId="affffff6">
    <w:name w:val="Текст сноски Знак"/>
    <w:aliases w:val="Знак5 Знак"/>
    <w:basedOn w:val="af6"/>
    <w:link w:val="affffff5"/>
    <w:uiPriority w:val="99"/>
    <w:rsid w:val="00CC7CCF"/>
    <w:rPr>
      <w:rFonts w:ascii="Arial" w:hAnsi="Arial"/>
      <w:i/>
      <w:sz w:val="16"/>
      <w:lang w:eastAsia="ja-JP"/>
    </w:rPr>
  </w:style>
  <w:style w:type="character" w:customStyle="1" w:styleId="1f0">
    <w:name w:val="Верхний колонтитул Знак1"/>
    <w:aliases w:val="Header/Footer Знак1,header odd Знак1,header Знак1,Hyphen Знак1"/>
    <w:basedOn w:val="af6"/>
    <w:semiHidden/>
    <w:rsid w:val="00CC7CCF"/>
    <w:rPr>
      <w:rFonts w:ascii="Calibri" w:eastAsia="Calibri" w:hAnsi="Calibri"/>
      <w:sz w:val="22"/>
      <w:szCs w:val="22"/>
      <w:lang w:eastAsia="en-US"/>
    </w:rPr>
  </w:style>
  <w:style w:type="paragraph" w:styleId="affffff7">
    <w:name w:val="index heading"/>
    <w:basedOn w:val="af5"/>
    <w:next w:val="1f"/>
    <w:unhideWhenUsed/>
    <w:rsid w:val="00CC7CCF"/>
    <w:rPr>
      <w:szCs w:val="20"/>
    </w:rPr>
  </w:style>
  <w:style w:type="character" w:customStyle="1" w:styleId="afffb">
    <w:name w:val="Название объекта Знак"/>
    <w:link w:val="afffa"/>
    <w:locked/>
    <w:rsid w:val="00CC7CCF"/>
    <w:rPr>
      <w:b/>
      <w:bCs/>
      <w:sz w:val="22"/>
    </w:rPr>
  </w:style>
  <w:style w:type="paragraph" w:styleId="affffff8">
    <w:name w:val="table of figures"/>
    <w:aliases w:val="Перечень рис."/>
    <w:basedOn w:val="af5"/>
    <w:uiPriority w:val="99"/>
    <w:unhideWhenUsed/>
    <w:rsid w:val="00CC7CCF"/>
    <w:pPr>
      <w:tabs>
        <w:tab w:val="right" w:leader="dot" w:pos="9781"/>
      </w:tabs>
      <w:spacing w:after="240" w:line="240" w:lineRule="atLeast"/>
      <w:ind w:left="426" w:right="-1" w:hanging="360"/>
      <w:jc w:val="both"/>
    </w:pPr>
    <w:rPr>
      <w:rFonts w:ascii="Arial" w:hAnsi="Arial"/>
      <w:noProof/>
      <w:szCs w:val="20"/>
      <w:lang w:eastAsia="ja-JP"/>
    </w:rPr>
  </w:style>
  <w:style w:type="paragraph" w:styleId="a">
    <w:name w:val="List Number"/>
    <w:basedOn w:val="af5"/>
    <w:unhideWhenUsed/>
    <w:rsid w:val="00CC7CCF"/>
    <w:pPr>
      <w:numPr>
        <w:numId w:val="13"/>
      </w:numPr>
      <w:spacing w:line="360" w:lineRule="auto"/>
      <w:jc w:val="both"/>
    </w:pPr>
    <w:rPr>
      <w:szCs w:val="20"/>
    </w:rPr>
  </w:style>
  <w:style w:type="paragraph" w:styleId="20">
    <w:name w:val="List Bullet 2"/>
    <w:basedOn w:val="af5"/>
    <w:unhideWhenUsed/>
    <w:rsid w:val="00CC7CCF"/>
    <w:pPr>
      <w:numPr>
        <w:numId w:val="14"/>
      </w:numPr>
      <w:jc w:val="both"/>
    </w:pPr>
  </w:style>
  <w:style w:type="paragraph" w:styleId="35">
    <w:name w:val="List Bullet 3"/>
    <w:basedOn w:val="af5"/>
    <w:unhideWhenUsed/>
    <w:rsid w:val="00CC7CCF"/>
    <w:pPr>
      <w:numPr>
        <w:numId w:val="15"/>
      </w:numPr>
      <w:jc w:val="both"/>
    </w:pPr>
  </w:style>
  <w:style w:type="paragraph" w:styleId="40">
    <w:name w:val="List Bullet 4"/>
    <w:basedOn w:val="af5"/>
    <w:unhideWhenUsed/>
    <w:rsid w:val="00CC7CCF"/>
    <w:pPr>
      <w:numPr>
        <w:numId w:val="16"/>
      </w:numPr>
      <w:spacing w:after="240" w:line="240" w:lineRule="atLeast"/>
      <w:contextualSpacing/>
      <w:jc w:val="both"/>
    </w:pPr>
    <w:rPr>
      <w:rFonts w:ascii="Arial" w:hAnsi="Arial"/>
      <w:spacing w:val="-5"/>
      <w:szCs w:val="20"/>
      <w:lang w:eastAsia="en-US"/>
    </w:rPr>
  </w:style>
  <w:style w:type="character" w:customStyle="1" w:styleId="57">
    <w:name w:val="Маркированный список 5 Знак"/>
    <w:link w:val="50"/>
    <w:locked/>
    <w:rsid w:val="00CC7CCF"/>
    <w:rPr>
      <w:rFonts w:ascii="Arial" w:hAnsi="Arial"/>
      <w:spacing w:val="-5"/>
      <w:sz w:val="24"/>
      <w:lang w:eastAsia="en-US"/>
    </w:rPr>
  </w:style>
  <w:style w:type="paragraph" w:styleId="50">
    <w:name w:val="List Bullet 5"/>
    <w:basedOn w:val="af5"/>
    <w:link w:val="57"/>
    <w:unhideWhenUsed/>
    <w:rsid w:val="00CC7CCF"/>
    <w:pPr>
      <w:numPr>
        <w:numId w:val="17"/>
      </w:numPr>
      <w:spacing w:after="240" w:line="240" w:lineRule="atLeast"/>
      <w:contextualSpacing/>
      <w:jc w:val="both"/>
    </w:pPr>
    <w:rPr>
      <w:rFonts w:ascii="Arial" w:hAnsi="Arial"/>
      <w:spacing w:val="-5"/>
      <w:szCs w:val="20"/>
      <w:lang w:eastAsia="en-US"/>
    </w:rPr>
  </w:style>
  <w:style w:type="paragraph" w:styleId="2">
    <w:name w:val="List Number 2"/>
    <w:basedOn w:val="af5"/>
    <w:unhideWhenUsed/>
    <w:rsid w:val="00CC7CCF"/>
    <w:pPr>
      <w:numPr>
        <w:numId w:val="18"/>
      </w:numPr>
      <w:spacing w:after="240" w:line="240" w:lineRule="atLeast"/>
      <w:contextualSpacing/>
      <w:jc w:val="both"/>
    </w:pPr>
    <w:rPr>
      <w:rFonts w:ascii="Arial" w:hAnsi="Arial"/>
      <w:spacing w:val="-5"/>
      <w:szCs w:val="20"/>
      <w:lang w:eastAsia="en-US"/>
    </w:rPr>
  </w:style>
  <w:style w:type="paragraph" w:styleId="3">
    <w:name w:val="List Number 3"/>
    <w:basedOn w:val="af5"/>
    <w:unhideWhenUsed/>
    <w:rsid w:val="00CC7CCF"/>
    <w:pPr>
      <w:numPr>
        <w:numId w:val="19"/>
      </w:numPr>
      <w:spacing w:after="240" w:line="240" w:lineRule="atLeast"/>
      <w:contextualSpacing/>
      <w:jc w:val="both"/>
    </w:pPr>
    <w:rPr>
      <w:rFonts w:ascii="Arial" w:hAnsi="Arial"/>
      <w:spacing w:val="-5"/>
      <w:szCs w:val="20"/>
      <w:lang w:eastAsia="en-US"/>
    </w:rPr>
  </w:style>
  <w:style w:type="paragraph" w:styleId="affffff9">
    <w:name w:val="Title"/>
    <w:basedOn w:val="af5"/>
    <w:link w:val="affffffa"/>
    <w:qFormat/>
    <w:rsid w:val="00CC7CCF"/>
    <w:pPr>
      <w:spacing w:before="120" w:after="120"/>
      <w:jc w:val="center"/>
    </w:pPr>
    <w:rPr>
      <w:rFonts w:ascii="Arial" w:hAnsi="Arial"/>
      <w:sz w:val="28"/>
      <w:szCs w:val="20"/>
      <w:lang w:eastAsia="ja-JP"/>
    </w:rPr>
  </w:style>
  <w:style w:type="character" w:customStyle="1" w:styleId="affffffa">
    <w:name w:val="Название Знак"/>
    <w:basedOn w:val="af6"/>
    <w:link w:val="affffff9"/>
    <w:rsid w:val="00CC7CCF"/>
    <w:rPr>
      <w:rFonts w:ascii="Arial" w:hAnsi="Arial"/>
      <w:sz w:val="28"/>
      <w:lang w:eastAsia="ja-JP"/>
    </w:rPr>
  </w:style>
  <w:style w:type="character" w:customStyle="1" w:styleId="1f1">
    <w:name w:val="Основной текст Знак1"/>
    <w:aliases w:val="BO Знак1,ID Знак1,body indent Знак1,ändrad Знак1,EHPT Знак1,Body Text2 Знак1,body text Знак1,bt Знак1,heading_txt Знак1,bodytxy2 Знак1,t Знак1,subtitle2 Знак1,Orig Qstn Знак1,Original Question Знак1,doc1 Знак1,Block text Знак1"/>
    <w:basedOn w:val="af6"/>
    <w:semiHidden/>
    <w:rsid w:val="00CC7CCF"/>
    <w:rPr>
      <w:rFonts w:ascii="Calibri" w:eastAsia="Calibri" w:hAnsi="Calibri"/>
      <w:sz w:val="22"/>
      <w:szCs w:val="22"/>
      <w:lang w:eastAsia="en-US"/>
    </w:rPr>
  </w:style>
  <w:style w:type="paragraph" w:styleId="affffffb">
    <w:name w:val="List Continue"/>
    <w:basedOn w:val="af5"/>
    <w:unhideWhenUsed/>
    <w:rsid w:val="00CC7CCF"/>
    <w:pPr>
      <w:spacing w:after="120" w:line="240" w:lineRule="atLeast"/>
      <w:ind w:left="283"/>
      <w:jc w:val="both"/>
    </w:pPr>
    <w:rPr>
      <w:rFonts w:ascii="Arial" w:hAnsi="Arial"/>
      <w:spacing w:val="-5"/>
      <w:szCs w:val="20"/>
      <w:lang w:eastAsia="en-US"/>
    </w:rPr>
  </w:style>
  <w:style w:type="paragraph" w:styleId="3f">
    <w:name w:val="List Continue 3"/>
    <w:basedOn w:val="af5"/>
    <w:unhideWhenUsed/>
    <w:rsid w:val="00CC7CCF"/>
    <w:pPr>
      <w:spacing w:after="120" w:line="240" w:lineRule="atLeast"/>
      <w:ind w:left="849"/>
      <w:jc w:val="both"/>
    </w:pPr>
    <w:rPr>
      <w:rFonts w:ascii="Arial" w:hAnsi="Arial"/>
      <w:spacing w:val="-5"/>
      <w:szCs w:val="20"/>
      <w:lang w:eastAsia="en-US"/>
    </w:rPr>
  </w:style>
  <w:style w:type="paragraph" w:styleId="47">
    <w:name w:val="List Continue 4"/>
    <w:basedOn w:val="af5"/>
    <w:unhideWhenUsed/>
    <w:rsid w:val="00CC7CCF"/>
    <w:pPr>
      <w:spacing w:after="120" w:line="240" w:lineRule="atLeast"/>
      <w:ind w:left="1132"/>
      <w:jc w:val="both"/>
    </w:pPr>
    <w:rPr>
      <w:rFonts w:ascii="Arial" w:hAnsi="Arial"/>
      <w:spacing w:val="-5"/>
      <w:szCs w:val="20"/>
      <w:lang w:eastAsia="en-US"/>
    </w:rPr>
  </w:style>
  <w:style w:type="paragraph" w:styleId="58">
    <w:name w:val="List Continue 5"/>
    <w:basedOn w:val="af5"/>
    <w:unhideWhenUsed/>
    <w:rsid w:val="00CC7CCF"/>
    <w:pPr>
      <w:spacing w:after="120" w:line="240" w:lineRule="atLeast"/>
      <w:ind w:left="1415"/>
      <w:contextualSpacing/>
      <w:jc w:val="both"/>
    </w:pPr>
    <w:rPr>
      <w:rFonts w:ascii="Arial" w:hAnsi="Arial"/>
      <w:spacing w:val="-5"/>
      <w:szCs w:val="20"/>
      <w:lang w:eastAsia="en-US"/>
    </w:rPr>
  </w:style>
  <w:style w:type="character" w:customStyle="1" w:styleId="aff2">
    <w:name w:val="Подзаголовок Знак"/>
    <w:basedOn w:val="af6"/>
    <w:link w:val="aff1"/>
    <w:uiPriority w:val="11"/>
    <w:rsid w:val="00CC7CCF"/>
    <w:rPr>
      <w:snapToGrid w:val="0"/>
      <w:sz w:val="28"/>
      <w:szCs w:val="24"/>
    </w:rPr>
  </w:style>
  <w:style w:type="paragraph" w:styleId="affffffc">
    <w:name w:val="Body Text First Indent"/>
    <w:basedOn w:val="afd"/>
    <w:link w:val="affffffd"/>
    <w:unhideWhenUsed/>
    <w:rsid w:val="00CC7CCF"/>
    <w:pPr>
      <w:numPr>
        <w:ilvl w:val="0"/>
      </w:numPr>
      <w:spacing w:after="120"/>
      <w:ind w:firstLine="210"/>
      <w:jc w:val="left"/>
    </w:pPr>
    <w:rPr>
      <w:rFonts w:ascii="Arial" w:hAnsi="Arial" w:cs="Arial"/>
      <w:lang w:eastAsia="en-US"/>
    </w:rPr>
  </w:style>
  <w:style w:type="character" w:customStyle="1" w:styleId="affffffd">
    <w:name w:val="Красная строка Знак"/>
    <w:basedOn w:val="afe"/>
    <w:link w:val="affffffc"/>
    <w:rsid w:val="00CC7CCF"/>
    <w:rPr>
      <w:rFonts w:ascii="Arial" w:hAnsi="Arial" w:cs="Arial"/>
      <w:sz w:val="24"/>
      <w:lang w:eastAsia="en-US"/>
    </w:rPr>
  </w:style>
  <w:style w:type="paragraph" w:styleId="2c">
    <w:name w:val="Body Text 2"/>
    <w:basedOn w:val="af5"/>
    <w:link w:val="2d"/>
    <w:unhideWhenUsed/>
    <w:rsid w:val="00CC7CCF"/>
    <w:pPr>
      <w:jc w:val="center"/>
    </w:pPr>
    <w:rPr>
      <w:b/>
      <w:sz w:val="36"/>
      <w:szCs w:val="20"/>
    </w:rPr>
  </w:style>
  <w:style w:type="character" w:customStyle="1" w:styleId="2d">
    <w:name w:val="Основной текст 2 Знак"/>
    <w:basedOn w:val="af6"/>
    <w:link w:val="2c"/>
    <w:rsid w:val="00CC7CCF"/>
    <w:rPr>
      <w:b/>
      <w:sz w:val="36"/>
    </w:rPr>
  </w:style>
  <w:style w:type="character" w:customStyle="1" w:styleId="3d">
    <w:name w:val="Основной текст 3 Знак"/>
    <w:basedOn w:val="af6"/>
    <w:link w:val="3c"/>
    <w:rsid w:val="00CC7CCF"/>
    <w:rPr>
      <w:rFonts w:ascii="Times New Roman CYR" w:hAnsi="Times New Roman CYR"/>
      <w:snapToGrid w:val="0"/>
      <w:sz w:val="24"/>
      <w:szCs w:val="24"/>
    </w:rPr>
  </w:style>
  <w:style w:type="character" w:customStyle="1" w:styleId="2a">
    <w:name w:val="Основной текст с отступом 2 Знак"/>
    <w:basedOn w:val="af6"/>
    <w:link w:val="29"/>
    <w:rsid w:val="00CC7CCF"/>
    <w:rPr>
      <w:snapToGrid w:val="0"/>
      <w:sz w:val="24"/>
      <w:szCs w:val="24"/>
    </w:rPr>
  </w:style>
  <w:style w:type="character" w:customStyle="1" w:styleId="3a">
    <w:name w:val="Основной текст с отступом 3 Знак"/>
    <w:basedOn w:val="af6"/>
    <w:link w:val="39"/>
    <w:rsid w:val="00CC7CCF"/>
    <w:rPr>
      <w:sz w:val="24"/>
      <w:szCs w:val="24"/>
    </w:rPr>
  </w:style>
  <w:style w:type="paragraph" w:styleId="affffffe">
    <w:name w:val="Plain Text"/>
    <w:basedOn w:val="af5"/>
    <w:link w:val="afffffff"/>
    <w:unhideWhenUsed/>
    <w:rsid w:val="00CC7CCF"/>
    <w:rPr>
      <w:rFonts w:ascii="Courier New" w:hAnsi="Courier New" w:cs="Courier New"/>
      <w:sz w:val="20"/>
      <w:szCs w:val="20"/>
    </w:rPr>
  </w:style>
  <w:style w:type="character" w:customStyle="1" w:styleId="afffffff">
    <w:name w:val="Текст Знак"/>
    <w:basedOn w:val="af6"/>
    <w:link w:val="affffffe"/>
    <w:rsid w:val="00CC7CCF"/>
    <w:rPr>
      <w:rFonts w:ascii="Courier New" w:hAnsi="Courier New" w:cs="Courier New"/>
    </w:rPr>
  </w:style>
  <w:style w:type="paragraph" w:styleId="afffffff0">
    <w:name w:val="E-mail Signature"/>
    <w:basedOn w:val="af5"/>
    <w:link w:val="afffffff1"/>
    <w:unhideWhenUsed/>
    <w:rsid w:val="00CC7CCF"/>
    <w:pPr>
      <w:jc w:val="both"/>
    </w:pPr>
  </w:style>
  <w:style w:type="character" w:customStyle="1" w:styleId="afffffff1">
    <w:name w:val="Электронная подпись Знак"/>
    <w:basedOn w:val="af6"/>
    <w:link w:val="afffffff0"/>
    <w:rsid w:val="00CC7CCF"/>
    <w:rPr>
      <w:sz w:val="24"/>
      <w:szCs w:val="24"/>
    </w:rPr>
  </w:style>
  <w:style w:type="paragraph" w:customStyle="1" w:styleId="Style70">
    <w:name w:val="Style70"/>
    <w:basedOn w:val="af5"/>
    <w:uiPriority w:val="99"/>
    <w:rsid w:val="00CC7CCF"/>
    <w:pPr>
      <w:widowControl w:val="0"/>
      <w:autoSpaceDE w:val="0"/>
      <w:autoSpaceDN w:val="0"/>
      <w:adjustRightInd w:val="0"/>
      <w:jc w:val="center"/>
    </w:pPr>
  </w:style>
  <w:style w:type="character" w:customStyle="1" w:styleId="MainTXT1">
    <w:name w:val="MainTXT Знак1"/>
    <w:link w:val="MainTXT"/>
    <w:locked/>
    <w:rsid w:val="00CC7CCF"/>
    <w:rPr>
      <w:rFonts w:ascii="Arial" w:hAnsi="Arial" w:cs="Arial"/>
      <w:sz w:val="24"/>
      <w:lang w:eastAsia="ja-JP"/>
    </w:rPr>
  </w:style>
  <w:style w:type="paragraph" w:customStyle="1" w:styleId="MainTXT">
    <w:name w:val="MainTXT"/>
    <w:basedOn w:val="af5"/>
    <w:link w:val="MainTXT1"/>
    <w:rsid w:val="00CC7CCF"/>
    <w:pPr>
      <w:spacing w:line="360" w:lineRule="auto"/>
      <w:ind w:left="142" w:firstLine="709"/>
      <w:jc w:val="both"/>
    </w:pPr>
    <w:rPr>
      <w:rFonts w:ascii="Arial" w:hAnsi="Arial" w:cs="Arial"/>
      <w:szCs w:val="20"/>
      <w:lang w:eastAsia="ja-JP"/>
    </w:rPr>
  </w:style>
  <w:style w:type="character" w:customStyle="1" w:styleId="List10">
    <w:name w:val="List1 Знак Знак"/>
    <w:link w:val="List1"/>
    <w:locked/>
    <w:rsid w:val="00CC7CCF"/>
    <w:rPr>
      <w:rFonts w:ascii="Arial" w:hAnsi="Arial"/>
      <w:sz w:val="24"/>
      <w:lang w:eastAsia="ja-JP"/>
    </w:rPr>
  </w:style>
  <w:style w:type="paragraph" w:customStyle="1" w:styleId="List1">
    <w:name w:val="List1"/>
    <w:basedOn w:val="af5"/>
    <w:link w:val="List10"/>
    <w:rsid w:val="00CC7CCF"/>
    <w:pPr>
      <w:numPr>
        <w:numId w:val="20"/>
      </w:numPr>
      <w:spacing w:line="360" w:lineRule="auto"/>
      <w:jc w:val="both"/>
    </w:pPr>
    <w:rPr>
      <w:rFonts w:ascii="Arial" w:hAnsi="Arial"/>
      <w:szCs w:val="20"/>
      <w:lang w:eastAsia="ja-JP"/>
    </w:rPr>
  </w:style>
  <w:style w:type="character" w:customStyle="1" w:styleId="List2">
    <w:name w:val="List2 Знак"/>
    <w:link w:val="List20"/>
    <w:locked/>
    <w:rsid w:val="00CC7CCF"/>
    <w:rPr>
      <w:rFonts w:ascii="Arial" w:hAnsi="Arial" w:cs="Arial"/>
      <w:sz w:val="24"/>
      <w:lang w:eastAsia="ja-JP"/>
    </w:rPr>
  </w:style>
  <w:style w:type="paragraph" w:customStyle="1" w:styleId="List20">
    <w:name w:val="List2"/>
    <w:basedOn w:val="af5"/>
    <w:link w:val="List2"/>
    <w:rsid w:val="00CC7CCF"/>
    <w:pPr>
      <w:tabs>
        <w:tab w:val="num" w:pos="1267"/>
        <w:tab w:val="left" w:pos="1701"/>
      </w:tabs>
      <w:spacing w:line="360" w:lineRule="auto"/>
      <w:ind w:left="1191" w:hanging="284"/>
      <w:jc w:val="both"/>
    </w:pPr>
    <w:rPr>
      <w:rFonts w:ascii="Arial" w:hAnsi="Arial" w:cs="Arial"/>
      <w:szCs w:val="20"/>
      <w:lang w:eastAsia="ja-JP"/>
    </w:rPr>
  </w:style>
  <w:style w:type="paragraph" w:customStyle="1" w:styleId="PamkaSmall">
    <w:name w:val="PamkaSmall"/>
    <w:basedOn w:val="af5"/>
    <w:rsid w:val="00CC7CCF"/>
    <w:rPr>
      <w:rFonts w:ascii="Arial" w:hAnsi="Arial"/>
      <w:i/>
      <w:sz w:val="16"/>
      <w:szCs w:val="20"/>
      <w:lang w:eastAsia="ja-JP"/>
    </w:rPr>
  </w:style>
  <w:style w:type="paragraph" w:customStyle="1" w:styleId="TitleProject">
    <w:name w:val="TitleProject"/>
    <w:basedOn w:val="af5"/>
    <w:rsid w:val="00CC7CCF"/>
    <w:pPr>
      <w:ind w:left="142"/>
      <w:jc w:val="center"/>
    </w:pPr>
    <w:rPr>
      <w:rFonts w:ascii="Arial" w:hAnsi="Arial"/>
      <w:b/>
      <w:sz w:val="32"/>
      <w:szCs w:val="20"/>
      <w:lang w:eastAsia="ja-JP"/>
    </w:rPr>
  </w:style>
  <w:style w:type="paragraph" w:customStyle="1" w:styleId="PamkaNum">
    <w:name w:val="PamkaNum"/>
    <w:basedOn w:val="af5"/>
    <w:rsid w:val="00CC7CCF"/>
    <w:pPr>
      <w:jc w:val="center"/>
    </w:pPr>
    <w:rPr>
      <w:rFonts w:ascii="Arial" w:hAnsi="Arial"/>
      <w:i/>
      <w:sz w:val="20"/>
      <w:szCs w:val="20"/>
      <w:lang w:eastAsia="ja-JP"/>
    </w:rPr>
  </w:style>
  <w:style w:type="paragraph" w:customStyle="1" w:styleId="PamkaStad">
    <w:name w:val="PamkaStad"/>
    <w:basedOn w:val="af5"/>
    <w:rsid w:val="00CC7CCF"/>
    <w:pPr>
      <w:jc w:val="center"/>
    </w:pPr>
    <w:rPr>
      <w:rFonts w:ascii="Arial" w:hAnsi="Arial"/>
      <w:szCs w:val="20"/>
      <w:lang w:eastAsia="ja-JP"/>
    </w:rPr>
  </w:style>
  <w:style w:type="paragraph" w:customStyle="1" w:styleId="PamkaGraf">
    <w:name w:val="PamkaGraf"/>
    <w:basedOn w:val="af5"/>
    <w:rsid w:val="00CC7CCF"/>
    <w:rPr>
      <w:rFonts w:ascii="Arial" w:hAnsi="Arial"/>
      <w:i/>
      <w:sz w:val="8"/>
      <w:szCs w:val="20"/>
      <w:lang w:eastAsia="ja-JP"/>
    </w:rPr>
  </w:style>
  <w:style w:type="paragraph" w:customStyle="1" w:styleId="Stadia">
    <w:name w:val="Stadia"/>
    <w:basedOn w:val="af5"/>
    <w:rsid w:val="00CC7CCF"/>
    <w:pPr>
      <w:pBdr>
        <w:top w:val="single" w:sz="24" w:space="9" w:color="auto"/>
      </w:pBdr>
      <w:ind w:left="142"/>
      <w:jc w:val="center"/>
    </w:pPr>
    <w:rPr>
      <w:rFonts w:ascii="Arial" w:hAnsi="Arial"/>
      <w:b/>
      <w:sz w:val="44"/>
      <w:szCs w:val="20"/>
      <w:lang w:eastAsia="ja-JP"/>
    </w:rPr>
  </w:style>
  <w:style w:type="paragraph" w:customStyle="1" w:styleId="PamkaNaim">
    <w:name w:val="PamkaNaim"/>
    <w:basedOn w:val="af5"/>
    <w:rsid w:val="00CC7CCF"/>
    <w:pPr>
      <w:jc w:val="center"/>
    </w:pPr>
    <w:rPr>
      <w:rFonts w:ascii="Arial" w:hAnsi="Arial"/>
      <w:i/>
      <w:szCs w:val="20"/>
      <w:lang w:eastAsia="ja-JP"/>
    </w:rPr>
  </w:style>
  <w:style w:type="paragraph" w:customStyle="1" w:styleId="TitleDoc">
    <w:name w:val="TitleDoc"/>
    <w:basedOn w:val="af5"/>
    <w:rsid w:val="00CC7CCF"/>
    <w:pPr>
      <w:spacing w:line="360" w:lineRule="auto"/>
      <w:ind w:left="142"/>
      <w:jc w:val="center"/>
    </w:pPr>
    <w:rPr>
      <w:rFonts w:ascii="Arial" w:hAnsi="Arial"/>
      <w:sz w:val="28"/>
      <w:szCs w:val="20"/>
      <w:lang w:val="en-US" w:eastAsia="ja-JP"/>
    </w:rPr>
  </w:style>
  <w:style w:type="paragraph" w:customStyle="1" w:styleId="IfMainTXT">
    <w:name w:val="IfMainTXT"/>
    <w:basedOn w:val="MainTXT"/>
    <w:rsid w:val="00CC7CCF"/>
    <w:pPr>
      <w:spacing w:before="120"/>
    </w:pPr>
    <w:rPr>
      <w:i/>
      <w:lang w:val="en-US"/>
    </w:rPr>
  </w:style>
  <w:style w:type="paragraph" w:customStyle="1" w:styleId="indMainTXT">
    <w:name w:val="indMainTXT"/>
    <w:basedOn w:val="af5"/>
    <w:rsid w:val="00CC7CCF"/>
    <w:pPr>
      <w:spacing w:line="360" w:lineRule="auto"/>
      <w:ind w:left="1134"/>
      <w:jc w:val="both"/>
    </w:pPr>
    <w:rPr>
      <w:rFonts w:ascii="Arial" w:hAnsi="Arial"/>
      <w:szCs w:val="20"/>
      <w:lang w:eastAsia="ja-JP"/>
    </w:rPr>
  </w:style>
  <w:style w:type="paragraph" w:customStyle="1" w:styleId="NormalIndent">
    <w:name w:val="NormalIndent"/>
    <w:basedOn w:val="af5"/>
    <w:rsid w:val="00CC7CCF"/>
    <w:pPr>
      <w:spacing w:line="360" w:lineRule="auto"/>
      <w:ind w:left="1134" w:firstLine="720"/>
      <w:jc w:val="both"/>
    </w:pPr>
    <w:rPr>
      <w:rFonts w:ascii="Arial" w:hAnsi="Arial"/>
      <w:szCs w:val="20"/>
      <w:lang w:eastAsia="ja-JP"/>
    </w:rPr>
  </w:style>
  <w:style w:type="paragraph" w:customStyle="1" w:styleId="TableTXT">
    <w:name w:val="TableTXT"/>
    <w:basedOn w:val="af5"/>
    <w:rsid w:val="00CC7CCF"/>
    <w:pPr>
      <w:snapToGrid w:val="0"/>
      <w:jc w:val="center"/>
    </w:pPr>
    <w:rPr>
      <w:rFonts w:ascii="Arial" w:hAnsi="Arial"/>
      <w:szCs w:val="20"/>
      <w:lang w:eastAsia="en-US"/>
    </w:rPr>
  </w:style>
  <w:style w:type="paragraph" w:customStyle="1" w:styleId="VedTitle">
    <w:name w:val="VedTitle"/>
    <w:basedOn w:val="affffff9"/>
    <w:rsid w:val="00CC7CCF"/>
  </w:style>
  <w:style w:type="paragraph" w:customStyle="1" w:styleId="VedSoder">
    <w:name w:val="VedSoder"/>
    <w:basedOn w:val="PamkaNaim"/>
    <w:rsid w:val="00CC7CCF"/>
    <w:pPr>
      <w:keepNext/>
      <w:jc w:val="left"/>
      <w:outlineLvl w:val="0"/>
    </w:pPr>
    <w:rPr>
      <w:lang w:val="en-US"/>
    </w:rPr>
  </w:style>
  <w:style w:type="character" w:customStyle="1" w:styleId="List2num">
    <w:name w:val="List2num Знак"/>
    <w:link w:val="List2num0"/>
    <w:locked/>
    <w:rsid w:val="00CC7CCF"/>
    <w:rPr>
      <w:rFonts w:ascii="Arial" w:hAnsi="Arial"/>
      <w:sz w:val="24"/>
      <w:lang w:eastAsia="ja-JP"/>
    </w:rPr>
  </w:style>
  <w:style w:type="paragraph" w:customStyle="1" w:styleId="List2num0">
    <w:name w:val="List2num"/>
    <w:basedOn w:val="List20"/>
    <w:link w:val="List2num"/>
    <w:rsid w:val="00CC7CCF"/>
    <w:pPr>
      <w:tabs>
        <w:tab w:val="clear" w:pos="1267"/>
        <w:tab w:val="num" w:pos="360"/>
      </w:tabs>
      <w:ind w:left="360" w:hanging="360"/>
    </w:pPr>
    <w:rPr>
      <w:rFonts w:cs="Times New Roman"/>
    </w:rPr>
  </w:style>
  <w:style w:type="paragraph" w:customStyle="1" w:styleId="Table">
    <w:name w:val="Table"/>
    <w:basedOn w:val="af5"/>
    <w:rsid w:val="00CC7CCF"/>
    <w:pPr>
      <w:tabs>
        <w:tab w:val="left" w:pos="6345"/>
        <w:tab w:val="left" w:pos="8755"/>
      </w:tabs>
      <w:jc w:val="center"/>
    </w:pPr>
    <w:rPr>
      <w:rFonts w:ascii="Arial" w:hAnsi="Arial"/>
      <w:sz w:val="20"/>
      <w:szCs w:val="20"/>
      <w:lang w:eastAsia="ja-JP"/>
    </w:rPr>
  </w:style>
  <w:style w:type="paragraph" w:customStyle="1" w:styleId="afffffff2">
    <w:name w:val="Таблица_текст"/>
    <w:basedOn w:val="af5"/>
    <w:rsid w:val="00CC7CCF"/>
    <w:pPr>
      <w:ind w:right="-57" w:firstLine="495"/>
    </w:pPr>
    <w:rPr>
      <w:rFonts w:ascii="Arial" w:hAnsi="Arial" w:cs="Arial"/>
      <w:spacing w:val="-5"/>
      <w:sz w:val="22"/>
      <w:lang w:eastAsia="en-US"/>
    </w:rPr>
  </w:style>
  <w:style w:type="paragraph" w:customStyle="1" w:styleId="afffffff3">
    <w:name w:val="Таблица_заголовок"/>
    <w:basedOn w:val="afffffff2"/>
    <w:rsid w:val="00CC7CCF"/>
    <w:pPr>
      <w:keepNext/>
      <w:suppressAutoHyphens/>
      <w:jc w:val="center"/>
    </w:pPr>
    <w:rPr>
      <w:b/>
    </w:rPr>
  </w:style>
  <w:style w:type="paragraph" w:customStyle="1" w:styleId="afffffff4">
    <w:name w:val="Комментарий"/>
    <w:basedOn w:val="af5"/>
    <w:rsid w:val="00CC7CCF"/>
    <w:pPr>
      <w:ind w:firstLine="720"/>
      <w:jc w:val="both"/>
    </w:pPr>
    <w:rPr>
      <w:rFonts w:ascii="Arial" w:hAnsi="Arial" w:cs="Arial"/>
      <w:color w:val="0000FF"/>
    </w:rPr>
  </w:style>
  <w:style w:type="paragraph" w:customStyle="1" w:styleId="af4">
    <w:name w:val="КомментарийГОСТСписок"/>
    <w:basedOn w:val="af5"/>
    <w:rsid w:val="00CC7CCF"/>
    <w:pPr>
      <w:numPr>
        <w:numId w:val="22"/>
      </w:numPr>
      <w:jc w:val="both"/>
    </w:pPr>
    <w:rPr>
      <w:rFonts w:ascii="Arial" w:hAnsi="Arial" w:cs="Arial"/>
      <w:color w:val="800000"/>
    </w:rPr>
  </w:style>
  <w:style w:type="paragraph" w:customStyle="1" w:styleId="ad">
    <w:name w:val="Рисунок"/>
    <w:basedOn w:val="af5"/>
    <w:next w:val="af5"/>
    <w:rsid w:val="00CC7CCF"/>
    <w:pPr>
      <w:numPr>
        <w:numId w:val="23"/>
      </w:numPr>
      <w:spacing w:line="360" w:lineRule="auto"/>
      <w:jc w:val="center"/>
    </w:pPr>
    <w:rPr>
      <w:rFonts w:ascii="Arial" w:hAnsi="Arial"/>
      <w:szCs w:val="20"/>
    </w:rPr>
  </w:style>
  <w:style w:type="character" w:customStyle="1" w:styleId="afffffff5">
    <w:name w:val="Текст таблицы слева Знак"/>
    <w:link w:val="afffffff6"/>
    <w:locked/>
    <w:rsid w:val="00CC7CCF"/>
    <w:rPr>
      <w:rFonts w:ascii="Arial" w:hAnsi="Arial" w:cs="Arial"/>
      <w:spacing w:val="-5"/>
      <w:sz w:val="24"/>
      <w:lang w:eastAsia="en-US"/>
    </w:rPr>
  </w:style>
  <w:style w:type="paragraph" w:customStyle="1" w:styleId="afffffff6">
    <w:name w:val="Текст таблицы слева"/>
    <w:basedOn w:val="af5"/>
    <w:link w:val="afffffff5"/>
    <w:rsid w:val="00CC7CCF"/>
    <w:pPr>
      <w:jc w:val="both"/>
    </w:pPr>
    <w:rPr>
      <w:rFonts w:ascii="Arial" w:hAnsi="Arial" w:cs="Arial"/>
      <w:spacing w:val="-5"/>
      <w:szCs w:val="20"/>
      <w:lang w:eastAsia="en-US"/>
    </w:rPr>
  </w:style>
  <w:style w:type="paragraph" w:customStyle="1" w:styleId="-">
    <w:name w:val="Текст таблицы - заголовок"/>
    <w:basedOn w:val="af5"/>
    <w:rsid w:val="00CC7CCF"/>
    <w:pPr>
      <w:jc w:val="center"/>
    </w:pPr>
    <w:rPr>
      <w:rFonts w:ascii="Arial" w:hAnsi="Arial"/>
      <w:b/>
      <w:bCs/>
      <w:spacing w:val="-5"/>
      <w:szCs w:val="20"/>
      <w:lang w:eastAsia="en-US"/>
    </w:rPr>
  </w:style>
  <w:style w:type="paragraph" w:customStyle="1" w:styleId="Normal1">
    <w:name w:val="Normal1"/>
    <w:rsid w:val="00CC7CCF"/>
    <w:pPr>
      <w:snapToGrid w:val="0"/>
    </w:pPr>
  </w:style>
  <w:style w:type="paragraph" w:customStyle="1" w:styleId="1f2">
    <w:name w:val="Заг 1 АННОТАЦИЯ"/>
    <w:basedOn w:val="af5"/>
    <w:next w:val="af5"/>
    <w:rsid w:val="00CC7CCF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</w:rPr>
  </w:style>
  <w:style w:type="paragraph" w:customStyle="1" w:styleId="TableText">
    <w:name w:val="TableText"/>
    <w:basedOn w:val="af5"/>
    <w:link w:val="TableText0"/>
    <w:rsid w:val="00CC7CCF"/>
    <w:pPr>
      <w:spacing w:before="40" w:after="40" w:line="360" w:lineRule="auto"/>
    </w:pPr>
    <w:rPr>
      <w:sz w:val="22"/>
      <w:szCs w:val="22"/>
      <w:lang w:eastAsia="ar-SA"/>
    </w:rPr>
  </w:style>
  <w:style w:type="paragraph" w:customStyle="1" w:styleId="a8">
    <w:name w:val="Маркир. список"/>
    <w:basedOn w:val="aff"/>
    <w:rsid w:val="00CC7CCF"/>
    <w:pPr>
      <w:numPr>
        <w:numId w:val="24"/>
      </w:numPr>
      <w:tabs>
        <w:tab w:val="clear" w:pos="1440"/>
      </w:tabs>
      <w:spacing w:after="0" w:line="360" w:lineRule="auto"/>
      <w:ind w:left="720" w:firstLine="567"/>
      <w:jc w:val="both"/>
    </w:pPr>
    <w:rPr>
      <w:rFonts w:cs="Arial"/>
      <w:szCs w:val="20"/>
      <w:lang w:eastAsia="en-US"/>
    </w:rPr>
  </w:style>
  <w:style w:type="paragraph" w:customStyle="1" w:styleId="afffffff7">
    <w:name w:val="КомментарийГОСТ"/>
    <w:basedOn w:val="af5"/>
    <w:rsid w:val="00CC7CCF"/>
    <w:pPr>
      <w:ind w:firstLine="720"/>
      <w:jc w:val="both"/>
    </w:pPr>
    <w:rPr>
      <w:rFonts w:ascii="Arial" w:hAnsi="Arial" w:cs="Arial"/>
      <w:bCs/>
      <w:noProof/>
      <w:color w:val="800000"/>
      <w:szCs w:val="28"/>
    </w:rPr>
  </w:style>
  <w:style w:type="paragraph" w:customStyle="1" w:styleId="121">
    <w:name w:val="Таблица Тело Центр 12"/>
    <w:basedOn w:val="af5"/>
    <w:rsid w:val="00CC7CCF"/>
    <w:pPr>
      <w:jc w:val="center"/>
    </w:pPr>
    <w:rPr>
      <w:lang w:val="en-US"/>
    </w:rPr>
  </w:style>
  <w:style w:type="paragraph" w:customStyle="1" w:styleId="122">
    <w:name w:val="Таблица Тело Ширина 12"/>
    <w:basedOn w:val="af5"/>
    <w:rsid w:val="00CC7CCF"/>
  </w:style>
  <w:style w:type="paragraph" w:customStyle="1" w:styleId="123">
    <w:name w:val="Таблица Шапка 12"/>
    <w:basedOn w:val="af5"/>
    <w:rsid w:val="00CC7CCF"/>
    <w:pPr>
      <w:jc w:val="center"/>
    </w:pPr>
    <w:rPr>
      <w:b/>
      <w:bCs/>
    </w:rPr>
  </w:style>
  <w:style w:type="paragraph" w:customStyle="1" w:styleId="a9">
    <w:name w:val="Нумерованный список с отступом"/>
    <w:basedOn w:val="af5"/>
    <w:rsid w:val="00CC7CCF"/>
    <w:pPr>
      <w:numPr>
        <w:numId w:val="25"/>
      </w:numPr>
      <w:spacing w:line="360" w:lineRule="auto"/>
      <w:jc w:val="both"/>
    </w:pPr>
  </w:style>
  <w:style w:type="paragraph" w:customStyle="1" w:styleId="af1">
    <w:name w:val="Маркированный список с отступом"/>
    <w:basedOn w:val="af5"/>
    <w:rsid w:val="00CC7CCF"/>
    <w:pPr>
      <w:numPr>
        <w:numId w:val="26"/>
      </w:numPr>
      <w:tabs>
        <w:tab w:val="clear" w:pos="1080"/>
        <w:tab w:val="num" w:pos="1482"/>
      </w:tabs>
      <w:spacing w:line="360" w:lineRule="auto"/>
      <w:ind w:left="1152" w:hanging="30"/>
      <w:jc w:val="both"/>
    </w:pPr>
  </w:style>
  <w:style w:type="paragraph" w:customStyle="1" w:styleId="afffffff8">
    <w:name w:val="Примечание к тексту"/>
    <w:basedOn w:val="af5"/>
    <w:rsid w:val="00CC7CCF"/>
    <w:pPr>
      <w:ind w:firstLine="720"/>
      <w:jc w:val="both"/>
    </w:pPr>
    <w:rPr>
      <w:sz w:val="22"/>
    </w:rPr>
  </w:style>
  <w:style w:type="paragraph" w:customStyle="1" w:styleId="aa">
    <w:name w:val="Перечень примечаний"/>
    <w:basedOn w:val="af5"/>
    <w:rsid w:val="00CC7CCF"/>
    <w:pPr>
      <w:numPr>
        <w:numId w:val="27"/>
      </w:numPr>
      <w:jc w:val="both"/>
    </w:pPr>
    <w:rPr>
      <w:sz w:val="22"/>
    </w:rPr>
  </w:style>
  <w:style w:type="paragraph" w:customStyle="1" w:styleId="21">
    <w:name w:val="ПрилА2"/>
    <w:basedOn w:val="af5"/>
    <w:rsid w:val="00CC7CCF"/>
    <w:pPr>
      <w:widowControl w:val="0"/>
      <w:numPr>
        <w:ilvl w:val="1"/>
        <w:numId w:val="28"/>
      </w:numPr>
      <w:snapToGrid w:val="0"/>
      <w:spacing w:line="360" w:lineRule="auto"/>
      <w:outlineLvl w:val="1"/>
    </w:pPr>
    <w:rPr>
      <w:rFonts w:ascii="Arial" w:hAnsi="Arial"/>
      <w:b/>
      <w:sz w:val="28"/>
      <w:szCs w:val="20"/>
    </w:rPr>
  </w:style>
  <w:style w:type="paragraph" w:customStyle="1" w:styleId="31">
    <w:name w:val="ПрилА3"/>
    <w:basedOn w:val="af5"/>
    <w:rsid w:val="00CC7CCF"/>
    <w:pPr>
      <w:widowControl w:val="0"/>
      <w:numPr>
        <w:ilvl w:val="2"/>
        <w:numId w:val="28"/>
      </w:numPr>
      <w:snapToGrid w:val="0"/>
      <w:spacing w:line="360" w:lineRule="auto"/>
      <w:jc w:val="both"/>
      <w:outlineLvl w:val="2"/>
    </w:pPr>
    <w:rPr>
      <w:rFonts w:ascii="Arial" w:hAnsi="Arial"/>
      <w:b/>
      <w:szCs w:val="20"/>
    </w:rPr>
  </w:style>
  <w:style w:type="paragraph" w:customStyle="1" w:styleId="a2">
    <w:name w:val="Приложение А"/>
    <w:basedOn w:val="af5"/>
    <w:next w:val="af5"/>
    <w:rsid w:val="00CC7CCF"/>
    <w:pPr>
      <w:pageBreakBefore/>
      <w:widowControl w:val="0"/>
      <w:numPr>
        <w:numId w:val="28"/>
      </w:numPr>
      <w:snapToGrid w:val="0"/>
      <w:spacing w:line="360" w:lineRule="auto"/>
      <w:ind w:left="1701"/>
      <w:jc w:val="center"/>
      <w:outlineLvl w:val="0"/>
    </w:pPr>
    <w:rPr>
      <w:rFonts w:ascii="Arial" w:hAnsi="Arial"/>
      <w:b/>
      <w:caps/>
      <w:sz w:val="32"/>
      <w:szCs w:val="20"/>
    </w:rPr>
  </w:style>
  <w:style w:type="paragraph" w:customStyle="1" w:styleId="a4">
    <w:name w:val="Комментарий Список"/>
    <w:basedOn w:val="af5"/>
    <w:rsid w:val="00CC7CCF"/>
    <w:pPr>
      <w:numPr>
        <w:numId w:val="29"/>
      </w:numPr>
      <w:jc w:val="both"/>
    </w:pPr>
    <w:rPr>
      <w:color w:val="0000FF"/>
    </w:rPr>
  </w:style>
  <w:style w:type="paragraph" w:customStyle="1" w:styleId="TODO">
    <w:name w:val="TODO:"/>
    <w:basedOn w:val="af5"/>
    <w:rsid w:val="00CC7CCF"/>
    <w:pPr>
      <w:numPr>
        <w:numId w:val="30"/>
      </w:numPr>
      <w:pBdr>
        <w:top w:val="single" w:sz="6" w:space="1" w:color="FF0000"/>
        <w:left w:val="single" w:sz="6" w:space="4" w:color="FF0000"/>
        <w:bottom w:val="single" w:sz="6" w:space="1" w:color="FF0000"/>
        <w:right w:val="single" w:sz="6" w:space="4" w:color="FF0000"/>
      </w:pBdr>
      <w:shd w:val="clear" w:color="auto" w:fill="FFFF00"/>
      <w:spacing w:before="60" w:after="240" w:line="240" w:lineRule="atLeast"/>
      <w:jc w:val="both"/>
    </w:pPr>
    <w:rPr>
      <w:rFonts w:ascii="HelvCondenced" w:hAnsi="HelvCondenced"/>
      <w:b/>
      <w:caps/>
      <w:color w:val="0000FF"/>
      <w:szCs w:val="20"/>
      <w:lang w:eastAsia="en-US"/>
    </w:rPr>
  </w:style>
  <w:style w:type="paragraph" w:customStyle="1" w:styleId="310">
    <w:name w:val="Список 31"/>
    <w:basedOn w:val="af5"/>
    <w:rsid w:val="00CC7CCF"/>
    <w:pPr>
      <w:numPr>
        <w:numId w:val="31"/>
      </w:numPr>
      <w:spacing w:line="360" w:lineRule="auto"/>
      <w:jc w:val="both"/>
    </w:pPr>
  </w:style>
  <w:style w:type="paragraph" w:customStyle="1" w:styleId="VLHeading1">
    <w:name w:val="VL_Heading_1"/>
    <w:basedOn w:val="af5"/>
    <w:rsid w:val="00CC7CCF"/>
    <w:pPr>
      <w:keepLines/>
      <w:pageBreakBefore/>
      <w:numPr>
        <w:numId w:val="32"/>
      </w:numPr>
      <w:spacing w:after="120" w:line="288" w:lineRule="auto"/>
      <w:outlineLvl w:val="0"/>
    </w:pPr>
    <w:rPr>
      <w:rFonts w:ascii="Times New Roman Bold" w:hAnsi="Times New Roman Bold"/>
      <w:b/>
      <w:caps/>
      <w:sz w:val="32"/>
      <w:szCs w:val="32"/>
      <w:lang w:eastAsia="en-US"/>
    </w:rPr>
  </w:style>
  <w:style w:type="paragraph" w:customStyle="1" w:styleId="VLHeading2">
    <w:name w:val="VL_Heading_2"/>
    <w:basedOn w:val="af5"/>
    <w:rsid w:val="00CC7CCF"/>
    <w:pPr>
      <w:keepLines/>
      <w:pageBreakBefore/>
      <w:numPr>
        <w:ilvl w:val="1"/>
        <w:numId w:val="32"/>
      </w:numPr>
      <w:spacing w:after="120" w:line="288" w:lineRule="auto"/>
      <w:outlineLvl w:val="1"/>
    </w:pPr>
    <w:rPr>
      <w:rFonts w:ascii="Times New Roman Bold" w:hAnsi="Times New Roman Bold"/>
      <w:b/>
      <w:caps/>
      <w:sz w:val="28"/>
      <w:szCs w:val="28"/>
      <w:lang w:eastAsia="en-US"/>
    </w:rPr>
  </w:style>
  <w:style w:type="paragraph" w:customStyle="1" w:styleId="VLHeading3">
    <w:name w:val="VL_Heading_3"/>
    <w:basedOn w:val="af5"/>
    <w:rsid w:val="00CC7CCF"/>
    <w:pPr>
      <w:keepLines/>
      <w:numPr>
        <w:ilvl w:val="2"/>
        <w:numId w:val="32"/>
      </w:numPr>
      <w:spacing w:before="240" w:after="120" w:line="288" w:lineRule="auto"/>
      <w:jc w:val="both"/>
      <w:outlineLvl w:val="2"/>
    </w:pPr>
    <w:rPr>
      <w:b/>
      <w:szCs w:val="28"/>
      <w:lang w:eastAsia="en-US"/>
    </w:rPr>
  </w:style>
  <w:style w:type="paragraph" w:customStyle="1" w:styleId="VLHeading4">
    <w:name w:val="VL_Heading_4"/>
    <w:basedOn w:val="af5"/>
    <w:rsid w:val="00CC7CCF"/>
    <w:pPr>
      <w:keepLines/>
      <w:numPr>
        <w:ilvl w:val="3"/>
        <w:numId w:val="32"/>
      </w:numPr>
      <w:spacing w:before="120" w:after="120" w:line="288" w:lineRule="auto"/>
      <w:jc w:val="both"/>
    </w:pPr>
    <w:rPr>
      <w:b/>
      <w:szCs w:val="28"/>
      <w:lang w:eastAsia="en-US"/>
    </w:rPr>
  </w:style>
  <w:style w:type="paragraph" w:customStyle="1" w:styleId="VLHeading5">
    <w:name w:val="VL_Heading_5"/>
    <w:basedOn w:val="VLHeading4"/>
    <w:rsid w:val="00CC7CCF"/>
    <w:pPr>
      <w:numPr>
        <w:ilvl w:val="4"/>
      </w:numPr>
    </w:pPr>
    <w:rPr>
      <w:b w:val="0"/>
    </w:rPr>
  </w:style>
  <w:style w:type="character" w:customStyle="1" w:styleId="CharChar">
    <w:name w:val="Обычный Char Char"/>
    <w:link w:val="1f3"/>
    <w:locked/>
    <w:rsid w:val="00CC7CCF"/>
    <w:rPr>
      <w:sz w:val="24"/>
      <w:szCs w:val="24"/>
    </w:rPr>
  </w:style>
  <w:style w:type="paragraph" w:customStyle="1" w:styleId="1f3">
    <w:name w:val="Обычный1"/>
    <w:basedOn w:val="af5"/>
    <w:link w:val="CharChar"/>
    <w:uiPriority w:val="99"/>
    <w:rsid w:val="00CC7CCF"/>
    <w:pPr>
      <w:spacing w:line="360" w:lineRule="auto"/>
      <w:ind w:firstLine="851"/>
      <w:jc w:val="both"/>
    </w:pPr>
  </w:style>
  <w:style w:type="character" w:customStyle="1" w:styleId="1f4">
    <w:name w:val="Список1 Знак"/>
    <w:link w:val="1f5"/>
    <w:locked/>
    <w:rsid w:val="00CC7CCF"/>
    <w:rPr>
      <w:sz w:val="24"/>
      <w:szCs w:val="24"/>
    </w:rPr>
  </w:style>
  <w:style w:type="paragraph" w:customStyle="1" w:styleId="1f5">
    <w:name w:val="Список1"/>
    <w:basedOn w:val="1f3"/>
    <w:link w:val="1f4"/>
    <w:uiPriority w:val="1"/>
    <w:qFormat/>
    <w:rsid w:val="00CC7CCF"/>
    <w:pPr>
      <w:tabs>
        <w:tab w:val="num" w:pos="1571"/>
      </w:tabs>
      <w:ind w:firstLine="0"/>
    </w:pPr>
  </w:style>
  <w:style w:type="paragraph" w:customStyle="1" w:styleId="afffffff9">
    <w:name w:val="Вед Загол"/>
    <w:basedOn w:val="af5"/>
    <w:rsid w:val="00CC7CCF"/>
    <w:pPr>
      <w:jc w:val="center"/>
    </w:pPr>
    <w:rPr>
      <w:rFonts w:ascii="Arial" w:hAnsi="Arial"/>
      <w:b/>
      <w:i/>
      <w:szCs w:val="20"/>
    </w:rPr>
  </w:style>
  <w:style w:type="paragraph" w:customStyle="1" w:styleId="afffffffa">
    <w:name w:val="Вед Содер"/>
    <w:basedOn w:val="af5"/>
    <w:rsid w:val="00CC7CCF"/>
    <w:rPr>
      <w:rFonts w:ascii="Arial" w:hAnsi="Arial"/>
      <w:i/>
      <w:szCs w:val="20"/>
      <w:lang w:val="en-US"/>
    </w:rPr>
  </w:style>
  <w:style w:type="paragraph" w:customStyle="1" w:styleId="afffffffb">
    <w:name w:val="Заголовок секции"/>
    <w:basedOn w:val="11"/>
    <w:rsid w:val="00CC7CCF"/>
    <w:pPr>
      <w:keepLines/>
      <w:numPr>
        <w:numId w:val="0"/>
      </w:numPr>
      <w:tabs>
        <w:tab w:val="clear" w:pos="851"/>
        <w:tab w:val="num" w:pos="360"/>
      </w:tabs>
      <w:suppressAutoHyphens/>
      <w:spacing w:before="0" w:after="240" w:line="240" w:lineRule="atLeast"/>
      <w:ind w:left="432" w:hanging="432"/>
      <w:jc w:val="left"/>
    </w:pPr>
    <w:rPr>
      <w:rFonts w:ascii="Arial" w:hAnsi="Arial"/>
      <w:bCs w:val="0"/>
      <w:caps w:val="0"/>
      <w:spacing w:val="-20"/>
      <w:kern w:val="20"/>
      <w:sz w:val="40"/>
      <w:szCs w:val="20"/>
      <w:lang w:eastAsia="en-US"/>
    </w:rPr>
  </w:style>
  <w:style w:type="paragraph" w:customStyle="1" w:styleId="afffffffc">
    <w:name w:val="Текст таблицы по центру"/>
    <w:basedOn w:val="af5"/>
    <w:rsid w:val="00CC7CCF"/>
    <w:pPr>
      <w:jc w:val="center"/>
    </w:pPr>
    <w:rPr>
      <w:rFonts w:ascii="Arial" w:hAnsi="Arial"/>
      <w:spacing w:val="-5"/>
      <w:szCs w:val="20"/>
      <w:lang w:eastAsia="en-US"/>
    </w:rPr>
  </w:style>
  <w:style w:type="paragraph" w:customStyle="1" w:styleId="afffffffd">
    <w:name w:val="Текст таблицы справа"/>
    <w:basedOn w:val="afffffffc"/>
    <w:rsid w:val="00CC7CCF"/>
    <w:pPr>
      <w:jc w:val="right"/>
    </w:pPr>
  </w:style>
  <w:style w:type="paragraph" w:customStyle="1" w:styleId="AppendixHeading1">
    <w:name w:val="Appendix Heading 1"/>
    <w:basedOn w:val="11"/>
    <w:next w:val="af5"/>
    <w:autoRedefine/>
    <w:rsid w:val="00CC7CCF"/>
    <w:pPr>
      <w:numPr>
        <w:numId w:val="33"/>
      </w:numPr>
      <w:tabs>
        <w:tab w:val="clear" w:pos="851"/>
      </w:tabs>
      <w:spacing w:after="60" w:line="360" w:lineRule="auto"/>
      <w:jc w:val="left"/>
    </w:pPr>
    <w:rPr>
      <w:rFonts w:ascii="Arial" w:hAnsi="Arial"/>
      <w:bCs w:val="0"/>
      <w:caps w:val="0"/>
      <w:kern w:val="28"/>
      <w:szCs w:val="20"/>
      <w:lang w:eastAsia="en-US"/>
    </w:rPr>
  </w:style>
  <w:style w:type="paragraph" w:customStyle="1" w:styleId="phComment">
    <w:name w:val="ph_Comment"/>
    <w:basedOn w:val="phNormal"/>
    <w:rsid w:val="00CC7CCF"/>
    <w:rPr>
      <w:color w:val="0000FF"/>
    </w:rPr>
  </w:style>
  <w:style w:type="paragraph" w:customStyle="1" w:styleId="14125">
    <w:name w:val="Стиль 14 пт не полужирный По ширине Первая строка:  125 см Меж..."/>
    <w:basedOn w:val="af5"/>
    <w:rsid w:val="00CC7CCF"/>
    <w:pPr>
      <w:ind w:firstLine="709"/>
      <w:jc w:val="both"/>
    </w:pPr>
    <w:rPr>
      <w:sz w:val="28"/>
      <w:szCs w:val="20"/>
    </w:rPr>
  </w:style>
  <w:style w:type="paragraph" w:customStyle="1" w:styleId="afffffffe">
    <w:name w:val="Простой"/>
    <w:basedOn w:val="af5"/>
    <w:rsid w:val="00CC7CCF"/>
    <w:rPr>
      <w:rFonts w:ascii="Arial" w:hAnsi="Arial"/>
      <w:spacing w:val="-5"/>
      <w:szCs w:val="20"/>
      <w:lang w:eastAsia="en-US"/>
    </w:rPr>
  </w:style>
  <w:style w:type="paragraph" w:customStyle="1" w:styleId="-0">
    <w:name w:val="Название документа - Тема"/>
    <w:basedOn w:val="affffffff"/>
    <w:next w:val="-1"/>
    <w:rsid w:val="00CC7CCF"/>
    <w:pPr>
      <w:spacing w:after="240" w:line="480" w:lineRule="atLeast"/>
      <w:ind w:firstLine="0"/>
    </w:pPr>
    <w:rPr>
      <w:bCs/>
      <w:color w:val="1F497D"/>
      <w:spacing w:val="-30"/>
      <w:sz w:val="48"/>
    </w:rPr>
  </w:style>
  <w:style w:type="paragraph" w:customStyle="1" w:styleId="affffffff">
    <w:name w:val="Название документа"/>
    <w:basedOn w:val="af5"/>
    <w:next w:val="-0"/>
    <w:rsid w:val="00CC7CCF"/>
    <w:pPr>
      <w:keepNext/>
      <w:keepLines/>
      <w:tabs>
        <w:tab w:val="left" w:pos="2835"/>
      </w:tabs>
      <w:suppressAutoHyphens/>
      <w:spacing w:before="240" w:after="500" w:line="640" w:lineRule="exact"/>
      <w:ind w:left="11" w:hanging="11"/>
    </w:pPr>
    <w:rPr>
      <w:rFonts w:ascii="Arial" w:hAnsi="Arial"/>
      <w:b/>
      <w:spacing w:val="-20"/>
      <w:kern w:val="28"/>
      <w:sz w:val="64"/>
      <w:szCs w:val="20"/>
      <w:lang w:eastAsia="en-US"/>
    </w:rPr>
  </w:style>
  <w:style w:type="paragraph" w:customStyle="1" w:styleId="-1">
    <w:name w:val="Название документа  - автор"/>
    <w:basedOn w:val="af5"/>
    <w:rsid w:val="00CC7CCF"/>
    <w:pPr>
      <w:spacing w:line="240" w:lineRule="atLeast"/>
    </w:pPr>
    <w:rPr>
      <w:rFonts w:ascii="Arial" w:hAnsi="Arial"/>
      <w:spacing w:val="-5"/>
      <w:szCs w:val="20"/>
      <w:lang w:eastAsia="en-US"/>
    </w:rPr>
  </w:style>
  <w:style w:type="paragraph" w:customStyle="1" w:styleId="CoverAddress">
    <w:name w:val="Cover Address"/>
    <w:basedOn w:val="af5"/>
    <w:rsid w:val="00CC7CCF"/>
    <w:pPr>
      <w:spacing w:line="240" w:lineRule="atLeast"/>
    </w:pPr>
    <w:rPr>
      <w:rFonts w:ascii="Arial" w:hAnsi="Arial"/>
      <w:spacing w:val="-5"/>
      <w:szCs w:val="20"/>
      <w:lang w:eastAsia="en-US"/>
    </w:rPr>
  </w:style>
  <w:style w:type="paragraph" w:customStyle="1" w:styleId="CoverCompany">
    <w:name w:val="Cover Company"/>
    <w:basedOn w:val="CoverAddress"/>
    <w:rsid w:val="00CC7CCF"/>
    <w:pPr>
      <w:spacing w:after="120" w:line="360" w:lineRule="exact"/>
      <w:jc w:val="right"/>
    </w:pPr>
    <w:rPr>
      <w:b/>
      <w:sz w:val="36"/>
    </w:rPr>
  </w:style>
  <w:style w:type="paragraph" w:customStyle="1" w:styleId="ae">
    <w:name w:val="_СДЕЛАТЬ"/>
    <w:basedOn w:val="afd"/>
    <w:next w:val="afd"/>
    <w:rsid w:val="00CC7CCF"/>
    <w:pPr>
      <w:keepNext/>
      <w:numPr>
        <w:ilvl w:val="0"/>
        <w:numId w:val="34"/>
      </w:numPr>
      <w:pBdr>
        <w:top w:val="single" w:sz="4" w:space="1" w:color="0000FF"/>
        <w:bottom w:val="single" w:sz="4" w:space="1" w:color="0000FF"/>
      </w:pBdr>
      <w:shd w:val="clear" w:color="auto" w:fill="CCFFFF"/>
      <w:spacing w:before="120" w:after="120" w:line="360" w:lineRule="auto"/>
      <w:contextualSpacing/>
    </w:pPr>
    <w:rPr>
      <w:rFonts w:ascii="Arial" w:hAnsi="Arial" w:cs="Arial"/>
      <w:vanish/>
      <w:color w:val="FF0000"/>
      <w:spacing w:val="-5"/>
      <w:szCs w:val="28"/>
      <w:lang w:eastAsia="en-US"/>
    </w:rPr>
  </w:style>
  <w:style w:type="paragraph" w:customStyle="1" w:styleId="affffffff0">
    <w:name w:val="Стиль Название объекта + не полужирный По центру"/>
    <w:basedOn w:val="afffa"/>
    <w:rsid w:val="00CC7CCF"/>
    <w:pPr>
      <w:spacing w:after="0"/>
    </w:pPr>
    <w:rPr>
      <w:b w:val="0"/>
      <w:bCs w:val="0"/>
      <w:sz w:val="24"/>
      <w:lang w:eastAsia="en-US"/>
    </w:rPr>
  </w:style>
  <w:style w:type="paragraph" w:customStyle="1" w:styleId="-2">
    <w:name w:val="Название автора - ИБС"/>
    <w:basedOn w:val="-1"/>
    <w:rsid w:val="00CC7CCF"/>
    <w:pPr>
      <w:pBdr>
        <w:bottom w:val="single" w:sz="18" w:space="1" w:color="1F497D"/>
      </w:pBdr>
      <w:ind w:firstLine="11"/>
    </w:pPr>
    <w:rPr>
      <w:color w:val="1F497D"/>
    </w:rPr>
  </w:style>
  <w:style w:type="paragraph" w:customStyle="1" w:styleId="1f6">
    <w:name w:val="Стиль1"/>
    <w:basedOn w:val="af5"/>
    <w:rsid w:val="00CC7CCF"/>
    <w:pPr>
      <w:keepNext/>
      <w:keepLines/>
      <w:widowControl w:val="0"/>
      <w:suppressLineNumbers/>
      <w:tabs>
        <w:tab w:val="num" w:pos="1080"/>
      </w:tabs>
      <w:suppressAutoHyphens/>
      <w:spacing w:after="60"/>
      <w:ind w:left="1077" w:hanging="357"/>
    </w:pPr>
    <w:rPr>
      <w:b/>
      <w:sz w:val="28"/>
      <w:szCs w:val="20"/>
    </w:rPr>
  </w:style>
  <w:style w:type="paragraph" w:customStyle="1" w:styleId="3f0">
    <w:name w:val="Стиль3 Знак"/>
    <w:basedOn w:val="afb"/>
    <w:next w:val="-0"/>
    <w:rsid w:val="00CC7CCF"/>
    <w:pPr>
      <w:widowControl w:val="0"/>
      <w:tabs>
        <w:tab w:val="clear" w:pos="4677"/>
        <w:tab w:val="clear" w:pos="9355"/>
        <w:tab w:val="num" w:pos="1080"/>
      </w:tabs>
      <w:adjustRightInd w:val="0"/>
      <w:ind w:left="1077" w:hanging="357"/>
      <w:jc w:val="both"/>
    </w:pPr>
    <w:rPr>
      <w:rFonts w:ascii="Arial" w:hAnsi="Arial"/>
      <w:szCs w:val="20"/>
    </w:rPr>
  </w:style>
  <w:style w:type="character" w:customStyle="1" w:styleId="affffffff1">
    <w:name w:val="Знак Знак"/>
    <w:link w:val="affffffff2"/>
    <w:locked/>
    <w:rsid w:val="00CC7CCF"/>
    <w:rPr>
      <w:sz w:val="24"/>
    </w:rPr>
  </w:style>
  <w:style w:type="paragraph" w:customStyle="1" w:styleId="affffffff2">
    <w:name w:val="Знак"/>
    <w:basedOn w:val="affffd"/>
    <w:link w:val="affffffff1"/>
    <w:rsid w:val="00CC7CCF"/>
    <w:pPr>
      <w:spacing w:before="0" w:after="0" w:line="360" w:lineRule="auto"/>
      <w:ind w:firstLine="709"/>
    </w:pPr>
    <w:rPr>
      <w:szCs w:val="20"/>
    </w:rPr>
  </w:style>
  <w:style w:type="paragraph" w:customStyle="1" w:styleId="affffffff3">
    <w:name w:val="обычный таблица"/>
    <w:basedOn w:val="af5"/>
    <w:rsid w:val="00CC7CCF"/>
    <w:pPr>
      <w:suppressAutoHyphens/>
      <w:jc w:val="both"/>
    </w:pPr>
    <w:rPr>
      <w:sz w:val="28"/>
      <w:szCs w:val="28"/>
    </w:rPr>
  </w:style>
  <w:style w:type="paragraph" w:customStyle="1" w:styleId="affffffff4">
    <w:name w:val="Нумерация"/>
    <w:basedOn w:val="af5"/>
    <w:rsid w:val="00CC7CCF"/>
    <w:pPr>
      <w:widowControl w:val="0"/>
      <w:tabs>
        <w:tab w:val="left" w:pos="1134"/>
      </w:tabs>
      <w:spacing w:before="120" w:line="360" w:lineRule="auto"/>
      <w:ind w:firstLine="567"/>
      <w:jc w:val="both"/>
    </w:pPr>
    <w:rPr>
      <w:rFonts w:ascii="Arial" w:hAnsi="Arial"/>
      <w:sz w:val="28"/>
      <w:szCs w:val="20"/>
    </w:rPr>
  </w:style>
  <w:style w:type="paragraph" w:customStyle="1" w:styleId="15">
    <w:name w:val="Список_1"/>
    <w:basedOn w:val="af5"/>
    <w:next w:val="af5"/>
    <w:rsid w:val="00CC7CCF"/>
    <w:pPr>
      <w:numPr>
        <w:numId w:val="35"/>
      </w:numPr>
      <w:jc w:val="both"/>
    </w:pPr>
    <w:rPr>
      <w:szCs w:val="20"/>
    </w:rPr>
  </w:style>
  <w:style w:type="paragraph" w:customStyle="1" w:styleId="Noeeu1">
    <w:name w:val="Noeeu1"/>
    <w:basedOn w:val="af5"/>
    <w:rsid w:val="00CC7CCF"/>
    <w:pPr>
      <w:widowControl w:val="0"/>
      <w:overflowPunct w:val="0"/>
      <w:autoSpaceDE w:val="0"/>
      <w:autoSpaceDN w:val="0"/>
      <w:adjustRightInd w:val="0"/>
      <w:spacing w:before="120"/>
      <w:ind w:firstLine="567"/>
      <w:jc w:val="both"/>
    </w:pPr>
    <w:rPr>
      <w:sz w:val="28"/>
      <w:szCs w:val="28"/>
    </w:rPr>
  </w:style>
  <w:style w:type="paragraph" w:customStyle="1" w:styleId="BodyTextIndent1">
    <w:name w:val="Body Text Indent1"/>
    <w:basedOn w:val="af5"/>
    <w:rsid w:val="00CC7CCF"/>
    <w:pPr>
      <w:spacing w:before="120"/>
      <w:ind w:firstLine="709"/>
    </w:pPr>
  </w:style>
  <w:style w:type="paragraph" w:customStyle="1" w:styleId="affffffff5">
    <w:name w:val="Маркированный список со сдвигом"/>
    <w:basedOn w:val="a0"/>
    <w:rsid w:val="00CC7CCF"/>
    <w:pPr>
      <w:widowControl w:val="0"/>
      <w:numPr>
        <w:numId w:val="0"/>
      </w:numPr>
      <w:tabs>
        <w:tab w:val="num" w:pos="1494"/>
      </w:tabs>
      <w:spacing w:line="360" w:lineRule="auto"/>
      <w:ind w:left="1474" w:hanging="340"/>
      <w:jc w:val="both"/>
    </w:pPr>
    <w:rPr>
      <w:bCs/>
      <w:color w:val="000000"/>
      <w:sz w:val="28"/>
      <w:szCs w:val="28"/>
    </w:rPr>
  </w:style>
  <w:style w:type="paragraph" w:customStyle="1" w:styleId="1f7">
    <w:name w:val="Рецензия1"/>
    <w:semiHidden/>
    <w:rsid w:val="00CC7CCF"/>
    <w:rPr>
      <w:rFonts w:ascii="Arial" w:hAnsi="Arial"/>
      <w:spacing w:val="-5"/>
      <w:lang w:eastAsia="en-US"/>
    </w:rPr>
  </w:style>
  <w:style w:type="paragraph" w:customStyle="1" w:styleId="2IBS">
    <w:name w:val="Заголовок 2 IBS"/>
    <w:basedOn w:val="af5"/>
    <w:next w:val="af5"/>
    <w:rsid w:val="00CC7CCF"/>
    <w:pPr>
      <w:keepLines/>
      <w:suppressAutoHyphens/>
      <w:spacing w:before="220" w:after="60" w:line="320" w:lineRule="atLeast"/>
      <w:jc w:val="both"/>
      <w:outlineLvl w:val="1"/>
    </w:pPr>
    <w:rPr>
      <w:rFonts w:ascii="Arial" w:hAnsi="Arial"/>
      <w:b/>
      <w:kern w:val="28"/>
    </w:rPr>
  </w:style>
  <w:style w:type="paragraph" w:customStyle="1" w:styleId="IBS">
    <w:name w:val="Шапка документа  IBS"/>
    <w:basedOn w:val="af5"/>
    <w:next w:val="af5"/>
    <w:rsid w:val="00CC7CCF"/>
    <w:pPr>
      <w:spacing w:before="240" w:after="500" w:line="640" w:lineRule="exact"/>
    </w:pPr>
    <w:rPr>
      <w:rFonts w:ascii="Arial" w:hAnsi="Arial"/>
      <w:b/>
      <w:spacing w:val="-20"/>
      <w:kern w:val="20"/>
      <w:sz w:val="60"/>
      <w:szCs w:val="60"/>
    </w:rPr>
  </w:style>
  <w:style w:type="paragraph" w:customStyle="1" w:styleId="texte">
    <w:name w:val="texte"/>
    <w:rsid w:val="00CC7CCF"/>
    <w:pPr>
      <w:snapToGrid w:val="0"/>
      <w:spacing w:before="1" w:after="1"/>
      <w:ind w:left="1" w:right="1" w:firstLine="1"/>
    </w:pPr>
    <w:rPr>
      <w:rFonts w:ascii="Helvetica" w:hAnsi="Helvetica"/>
      <w:color w:val="000000"/>
      <w:sz w:val="18"/>
      <w:lang w:val="fr-FR" w:eastAsia="fr-FR"/>
    </w:rPr>
  </w:style>
  <w:style w:type="paragraph" w:customStyle="1" w:styleId="TechnischeDaten">
    <w:name w:val="Technische Daten"/>
    <w:basedOn w:val="af5"/>
    <w:rsid w:val="00CC7CCF"/>
    <w:pPr>
      <w:widowControl w:val="0"/>
      <w:tabs>
        <w:tab w:val="left" w:pos="1985"/>
        <w:tab w:val="left" w:pos="3969"/>
        <w:tab w:val="left" w:pos="4961"/>
      </w:tabs>
      <w:autoSpaceDE w:val="0"/>
      <w:autoSpaceDN w:val="0"/>
      <w:adjustRightInd w:val="0"/>
    </w:pPr>
    <w:rPr>
      <w:rFonts w:ascii="Arial" w:hAnsi="Arial"/>
      <w:sz w:val="18"/>
      <w:szCs w:val="20"/>
      <w:lang w:val="de-DE" w:eastAsia="fr-FR"/>
    </w:rPr>
  </w:style>
  <w:style w:type="character" w:customStyle="1" w:styleId="2e">
    <w:name w:val="Знак 2 Знак"/>
    <w:link w:val="2f"/>
    <w:locked/>
    <w:rsid w:val="00CC7CCF"/>
    <w:rPr>
      <w:i/>
      <w:sz w:val="24"/>
      <w:lang w:val="en-US"/>
    </w:rPr>
  </w:style>
  <w:style w:type="paragraph" w:customStyle="1" w:styleId="2f">
    <w:name w:val="Знак 2"/>
    <w:basedOn w:val="affffffff2"/>
    <w:link w:val="2e"/>
    <w:rsid w:val="00CC7CCF"/>
    <w:pPr>
      <w:ind w:firstLine="1077"/>
    </w:pPr>
    <w:rPr>
      <w:i/>
      <w:lang w:val="en-US"/>
    </w:rPr>
  </w:style>
  <w:style w:type="paragraph" w:customStyle="1" w:styleId="text">
    <w:name w:val="text"/>
    <w:basedOn w:val="af5"/>
    <w:rsid w:val="00CC7CCF"/>
    <w:pPr>
      <w:spacing w:before="81" w:line="162" w:lineRule="atLeast"/>
    </w:pPr>
    <w:rPr>
      <w:rFonts w:ascii="Arial" w:hAnsi="Arial" w:cs="Arial"/>
      <w:sz w:val="12"/>
      <w:szCs w:val="12"/>
    </w:rPr>
  </w:style>
  <w:style w:type="paragraph" w:customStyle="1" w:styleId="1f8">
    <w:name w:val="Абзац списка1"/>
    <w:basedOn w:val="af5"/>
    <w:qFormat/>
    <w:rsid w:val="00CC7CCF"/>
    <w:pPr>
      <w:spacing w:after="240" w:line="240" w:lineRule="atLeast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ff6">
    <w:name w:val="Многоуровневый список"/>
    <w:basedOn w:val="1f8"/>
    <w:rsid w:val="00CC7CCF"/>
    <w:pPr>
      <w:spacing w:after="0" w:line="240" w:lineRule="auto"/>
      <w:jc w:val="left"/>
    </w:pPr>
    <w:rPr>
      <w:rFonts w:ascii="Arial" w:eastAsia="Times New Roman" w:hAnsi="Arial"/>
      <w:szCs w:val="20"/>
    </w:rPr>
  </w:style>
  <w:style w:type="paragraph" w:customStyle="1" w:styleId="list11">
    <w:name w:val="list1"/>
    <w:basedOn w:val="af5"/>
    <w:rsid w:val="00CC7CCF"/>
    <w:pPr>
      <w:ind w:left="1080" w:hanging="360"/>
      <w:jc w:val="both"/>
    </w:pPr>
  </w:style>
  <w:style w:type="paragraph" w:customStyle="1" w:styleId="-3">
    <w:name w:val="Стиль Текст таблицы - заголовок с отступом"/>
    <w:basedOn w:val="af5"/>
    <w:rsid w:val="00CC7CCF"/>
    <w:pPr>
      <w:spacing w:before="240" w:after="240"/>
      <w:ind w:left="340" w:right="340"/>
    </w:pPr>
    <w:rPr>
      <w:rFonts w:ascii="Arial" w:hAnsi="Arial"/>
      <w:b/>
      <w:bCs/>
      <w:spacing w:val="-5"/>
      <w:sz w:val="20"/>
      <w:szCs w:val="20"/>
      <w:lang w:eastAsia="en-US"/>
    </w:rPr>
  </w:style>
  <w:style w:type="paragraph" w:customStyle="1" w:styleId="affffffff7">
    <w:name w:val="Перечень основных мероприятий"/>
    <w:basedOn w:val="af5"/>
    <w:rsid w:val="00CC7CCF"/>
    <w:pPr>
      <w:spacing w:line="360" w:lineRule="auto"/>
      <w:ind w:right="566"/>
    </w:pPr>
    <w:rPr>
      <w:rFonts w:ascii="Arial" w:hAnsi="Arial"/>
      <w:szCs w:val="20"/>
    </w:rPr>
  </w:style>
  <w:style w:type="paragraph" w:customStyle="1" w:styleId="affffffff8">
    <w:name w:val="Нормальный"/>
    <w:rsid w:val="00CC7CCF"/>
    <w:pPr>
      <w:widowControl w:val="0"/>
    </w:pPr>
  </w:style>
  <w:style w:type="paragraph" w:customStyle="1" w:styleId="RVRTS-BodyText">
    <w:name w:val="R_VRTS-Body Text"/>
    <w:basedOn w:val="af5"/>
    <w:rsid w:val="00CC7CCF"/>
    <w:pPr>
      <w:spacing w:before="30" w:after="30"/>
    </w:pPr>
    <w:rPr>
      <w:rFonts w:ascii="Arial" w:hAnsi="Arial"/>
      <w:sz w:val="18"/>
      <w:szCs w:val="20"/>
    </w:rPr>
  </w:style>
  <w:style w:type="character" w:customStyle="1" w:styleId="FMainTXT1">
    <w:name w:val="FMainTXT Знак Знак Знак"/>
    <w:link w:val="FMainTXT2"/>
    <w:locked/>
    <w:rsid w:val="00CC7CCF"/>
    <w:rPr>
      <w:rFonts w:ascii="Arial" w:hAnsi="Arial" w:cs="Arial"/>
      <w:sz w:val="24"/>
    </w:rPr>
  </w:style>
  <w:style w:type="paragraph" w:customStyle="1" w:styleId="FMainTXT2">
    <w:name w:val="FMainTXT Знак Знак"/>
    <w:basedOn w:val="af5"/>
    <w:link w:val="FMainTXT1"/>
    <w:rsid w:val="00CC7CCF"/>
    <w:pPr>
      <w:spacing w:before="120" w:line="360" w:lineRule="auto"/>
      <w:ind w:left="142" w:firstLine="709"/>
      <w:jc w:val="both"/>
    </w:pPr>
    <w:rPr>
      <w:rFonts w:ascii="Arial" w:hAnsi="Arial" w:cs="Arial"/>
      <w:szCs w:val="20"/>
    </w:rPr>
  </w:style>
  <w:style w:type="paragraph" w:customStyle="1" w:styleId="2f0">
    <w:name w:val="дефис2"/>
    <w:basedOn w:val="1e"/>
    <w:rsid w:val="00CC7CCF"/>
    <w:pPr>
      <w:ind w:left="1701"/>
    </w:pPr>
  </w:style>
  <w:style w:type="paragraph" w:customStyle="1" w:styleId="3f1">
    <w:name w:val="дефис3"/>
    <w:basedOn w:val="2f0"/>
    <w:rsid w:val="00CC7CCF"/>
    <w:pPr>
      <w:ind w:left="2268"/>
    </w:pPr>
  </w:style>
  <w:style w:type="paragraph" w:customStyle="1" w:styleId="CoverAuthor">
    <w:name w:val="Cover Author"/>
    <w:basedOn w:val="af5"/>
    <w:rsid w:val="00CC7CCF"/>
    <w:pPr>
      <w:spacing w:line="240" w:lineRule="atLeast"/>
    </w:pPr>
    <w:rPr>
      <w:rFonts w:ascii="Arial" w:hAnsi="Arial"/>
      <w:spacing w:val="-5"/>
      <w:sz w:val="28"/>
      <w:szCs w:val="20"/>
      <w:lang w:eastAsia="en-US"/>
    </w:rPr>
  </w:style>
  <w:style w:type="paragraph" w:customStyle="1" w:styleId="CoverSubtitle">
    <w:name w:val="Cover Subtitle"/>
    <w:basedOn w:val="af5"/>
    <w:next w:val="CoverAuthor"/>
    <w:rsid w:val="00CC7CCF"/>
    <w:pPr>
      <w:keepNext/>
      <w:keepLines/>
      <w:pBdr>
        <w:top w:val="single" w:sz="6" w:space="24" w:color="auto"/>
      </w:pBdr>
      <w:tabs>
        <w:tab w:val="left" w:pos="2835"/>
      </w:tabs>
      <w:suppressAutoHyphens/>
      <w:spacing w:line="480" w:lineRule="atLeast"/>
      <w:ind w:left="11"/>
      <w:jc w:val="center"/>
    </w:pPr>
    <w:rPr>
      <w:rFonts w:ascii="Arial" w:hAnsi="Arial" w:cs="Arial"/>
      <w:b/>
      <w:spacing w:val="-30"/>
      <w:kern w:val="28"/>
      <w:sz w:val="48"/>
      <w:szCs w:val="22"/>
      <w:lang w:eastAsia="en-US"/>
    </w:rPr>
  </w:style>
  <w:style w:type="paragraph" w:customStyle="1" w:styleId="affffffff9">
    <w:name w:val="Текст в таблице"/>
    <w:basedOn w:val="af5"/>
    <w:rsid w:val="00CC7CCF"/>
    <w:pPr>
      <w:keepLines/>
    </w:pPr>
    <w:rPr>
      <w:rFonts w:ascii="Arial" w:hAnsi="Arial"/>
      <w:szCs w:val="20"/>
    </w:rPr>
  </w:style>
  <w:style w:type="paragraph" w:customStyle="1" w:styleId="CM14">
    <w:name w:val="CM14"/>
    <w:basedOn w:val="Default"/>
    <w:next w:val="Default"/>
    <w:rsid w:val="00CC7CCF"/>
    <w:pPr>
      <w:widowControl w:val="0"/>
    </w:pPr>
    <w:rPr>
      <w:rFonts w:ascii="Arial" w:hAnsi="Arial" w:cs="Times New Roman"/>
      <w:color w:val="auto"/>
    </w:rPr>
  </w:style>
  <w:style w:type="paragraph" w:customStyle="1" w:styleId="CM1">
    <w:name w:val="CM1"/>
    <w:basedOn w:val="Default"/>
    <w:next w:val="Default"/>
    <w:rsid w:val="00CC7CCF"/>
    <w:pPr>
      <w:widowControl w:val="0"/>
      <w:spacing w:line="260" w:lineRule="atLeast"/>
    </w:pPr>
    <w:rPr>
      <w:rFonts w:ascii="Arial" w:hAnsi="Arial" w:cs="Times New Roman"/>
      <w:color w:val="auto"/>
    </w:rPr>
  </w:style>
  <w:style w:type="paragraph" w:customStyle="1" w:styleId="CM15">
    <w:name w:val="CM15"/>
    <w:basedOn w:val="Default"/>
    <w:next w:val="Default"/>
    <w:rsid w:val="00CC7CCF"/>
    <w:pPr>
      <w:widowControl w:val="0"/>
    </w:pPr>
    <w:rPr>
      <w:rFonts w:ascii="Arial" w:hAnsi="Arial" w:cs="Times New Roman"/>
      <w:color w:val="auto"/>
    </w:rPr>
  </w:style>
  <w:style w:type="paragraph" w:customStyle="1" w:styleId="CM18">
    <w:name w:val="CM18"/>
    <w:basedOn w:val="Default"/>
    <w:next w:val="Default"/>
    <w:rsid w:val="00CC7CCF"/>
    <w:pPr>
      <w:widowControl w:val="0"/>
    </w:pPr>
    <w:rPr>
      <w:rFonts w:ascii="Arial" w:hAnsi="Arial" w:cs="Times New Roman"/>
      <w:color w:val="auto"/>
    </w:rPr>
  </w:style>
  <w:style w:type="paragraph" w:customStyle="1" w:styleId="CM12">
    <w:name w:val="CM12"/>
    <w:basedOn w:val="Default"/>
    <w:next w:val="Default"/>
    <w:rsid w:val="00CC7CCF"/>
    <w:pPr>
      <w:widowControl w:val="0"/>
      <w:spacing w:line="260" w:lineRule="atLeast"/>
    </w:pPr>
    <w:rPr>
      <w:rFonts w:ascii="Arial" w:hAnsi="Arial" w:cs="Times New Roman"/>
      <w:color w:val="auto"/>
    </w:rPr>
  </w:style>
  <w:style w:type="paragraph" w:customStyle="1" w:styleId="CM21">
    <w:name w:val="CM21"/>
    <w:basedOn w:val="Default"/>
    <w:next w:val="Default"/>
    <w:rsid w:val="00CC7CCF"/>
    <w:pPr>
      <w:widowControl w:val="0"/>
    </w:pPr>
    <w:rPr>
      <w:rFonts w:ascii="Arial" w:hAnsi="Arial" w:cs="Times New Roman"/>
      <w:color w:val="auto"/>
    </w:rPr>
  </w:style>
  <w:style w:type="paragraph" w:customStyle="1" w:styleId="2f1">
    <w:name w:val="Обычный2"/>
    <w:rsid w:val="00CC7CCF"/>
    <w:pPr>
      <w:spacing w:after="240" w:line="240" w:lineRule="atLeast"/>
      <w:ind w:left="1134"/>
      <w:jc w:val="both"/>
    </w:pPr>
    <w:rPr>
      <w:rFonts w:ascii="Arial" w:hAnsi="Arial"/>
    </w:rPr>
  </w:style>
  <w:style w:type="paragraph" w:customStyle="1" w:styleId="TableTitle">
    <w:name w:val="TableTitle"/>
    <w:basedOn w:val="af5"/>
    <w:rsid w:val="00CC7CCF"/>
    <w:pPr>
      <w:keepNext/>
      <w:keepLines/>
      <w:shd w:val="pct20" w:color="auto" w:fill="auto"/>
      <w:ind w:left="-113" w:right="-113"/>
      <w:jc w:val="center"/>
    </w:pPr>
    <w:rPr>
      <w:rFonts w:ascii="Arial" w:hAnsi="Arial"/>
      <w:b/>
      <w:spacing w:val="-5"/>
      <w:sz w:val="20"/>
      <w:szCs w:val="20"/>
      <w:lang w:eastAsia="en-US"/>
    </w:rPr>
  </w:style>
  <w:style w:type="paragraph" w:customStyle="1" w:styleId="phBullet">
    <w:name w:val="ph_Bullet"/>
    <w:basedOn w:val="af5"/>
    <w:rsid w:val="00CC7CCF"/>
    <w:pPr>
      <w:tabs>
        <w:tab w:val="num" w:pos="1571"/>
      </w:tabs>
      <w:spacing w:line="360" w:lineRule="auto"/>
      <w:ind w:left="1571" w:hanging="358"/>
      <w:jc w:val="both"/>
    </w:pPr>
  </w:style>
  <w:style w:type="paragraph" w:customStyle="1" w:styleId="af3">
    <w:name w:val="Нормальный маленький"/>
    <w:basedOn w:val="af5"/>
    <w:rsid w:val="00CC7CCF"/>
    <w:pPr>
      <w:numPr>
        <w:numId w:val="36"/>
      </w:numPr>
    </w:pPr>
    <w:rPr>
      <w:lang w:val="en-US" w:eastAsia="en-US"/>
    </w:rPr>
  </w:style>
  <w:style w:type="paragraph" w:customStyle="1" w:styleId="100">
    <w:name w:val="Таблица_текст (10)"/>
    <w:basedOn w:val="af5"/>
    <w:rsid w:val="00CC7CCF"/>
    <w:pPr>
      <w:keepNext/>
      <w:keepLines/>
      <w:snapToGrid w:val="0"/>
      <w:spacing w:before="60" w:after="60"/>
      <w:ind w:left="57" w:right="57"/>
    </w:pPr>
    <w:rPr>
      <w:rFonts w:ascii="Arial" w:hAnsi="Arial" w:cs="Arial"/>
      <w:color w:val="000000"/>
      <w:sz w:val="20"/>
      <w:szCs w:val="16"/>
      <w:lang w:eastAsia="en-US"/>
    </w:rPr>
  </w:style>
  <w:style w:type="paragraph" w:customStyle="1" w:styleId="List2DarkRed">
    <w:name w:val="List2 + Dark Red"/>
    <w:basedOn w:val="MainTXT"/>
    <w:rsid w:val="00CC7CCF"/>
    <w:pPr>
      <w:ind w:left="709" w:firstLine="0"/>
    </w:pPr>
    <w:rPr>
      <w:color w:val="FF0000"/>
      <w:lang w:val="en-US" w:eastAsia="en-US"/>
    </w:rPr>
  </w:style>
  <w:style w:type="paragraph" w:customStyle="1" w:styleId="affffffffa">
    <w:name w:val="Таблица"/>
    <w:basedOn w:val="af5"/>
    <w:next w:val="af5"/>
    <w:uiPriority w:val="99"/>
    <w:rsid w:val="00CC7CCF"/>
    <w:pPr>
      <w:spacing w:line="360" w:lineRule="auto"/>
      <w:ind w:left="360" w:hanging="360"/>
    </w:pPr>
    <w:rPr>
      <w:rFonts w:ascii="Arial" w:hAnsi="Arial"/>
      <w:szCs w:val="20"/>
    </w:rPr>
  </w:style>
  <w:style w:type="paragraph" w:customStyle="1" w:styleId="affffffffb">
    <w:name w:val="Раздел приложения"/>
    <w:basedOn w:val="af5"/>
    <w:next w:val="af5"/>
    <w:rsid w:val="00CC7CCF"/>
    <w:pPr>
      <w:tabs>
        <w:tab w:val="num" w:pos="1878"/>
      </w:tabs>
      <w:spacing w:before="240" w:line="360" w:lineRule="auto"/>
      <w:ind w:firstLine="1134"/>
    </w:pPr>
    <w:rPr>
      <w:rFonts w:ascii="Arial" w:hAnsi="Arial"/>
      <w:b/>
      <w:sz w:val="28"/>
      <w:szCs w:val="20"/>
    </w:rPr>
  </w:style>
  <w:style w:type="paragraph" w:customStyle="1" w:styleId="affffffffc">
    <w:name w:val="Буква"/>
    <w:basedOn w:val="affffffff4"/>
    <w:rsid w:val="00CC7CCF"/>
    <w:pPr>
      <w:widowControl/>
      <w:tabs>
        <w:tab w:val="num" w:pos="927"/>
      </w:tabs>
      <w:spacing w:before="0"/>
      <w:jc w:val="left"/>
    </w:pPr>
    <w:rPr>
      <w:sz w:val="24"/>
    </w:rPr>
  </w:style>
  <w:style w:type="paragraph" w:customStyle="1" w:styleId="AppendixHeading2">
    <w:name w:val="Appendix Heading 2"/>
    <w:basedOn w:val="23"/>
    <w:next w:val="af5"/>
    <w:autoRedefine/>
    <w:rsid w:val="00CC7CCF"/>
    <w:pPr>
      <w:numPr>
        <w:numId w:val="21"/>
      </w:numPr>
      <w:tabs>
        <w:tab w:val="clear" w:pos="1134"/>
        <w:tab w:val="clear" w:pos="1276"/>
      </w:tabs>
      <w:spacing w:before="240" w:line="360" w:lineRule="auto"/>
      <w:ind w:left="576" w:hanging="576"/>
    </w:pPr>
    <w:rPr>
      <w:rFonts w:ascii="Arial" w:hAnsi="Arial"/>
      <w:bCs w:val="0"/>
      <w:i/>
      <w:iCs w:val="0"/>
      <w:color w:val="000000"/>
      <w:sz w:val="24"/>
      <w:szCs w:val="20"/>
      <w:lang w:eastAsia="en-US"/>
    </w:rPr>
  </w:style>
  <w:style w:type="paragraph" w:customStyle="1" w:styleId="para">
    <w:name w:val="para"/>
    <w:basedOn w:val="af5"/>
    <w:rsid w:val="00CC7CCF"/>
    <w:pPr>
      <w:spacing w:before="100" w:beforeAutospacing="1" w:after="100" w:afterAutospacing="1"/>
    </w:pPr>
  </w:style>
  <w:style w:type="paragraph" w:customStyle="1" w:styleId="affffffffd">
    <w:name w:val="Титул"/>
    <w:basedOn w:val="af5"/>
    <w:rsid w:val="00CC7CCF"/>
    <w:pPr>
      <w:jc w:val="center"/>
    </w:pPr>
    <w:rPr>
      <w:rFonts w:ascii="Arial" w:hAnsi="Arial" w:cs="Arial"/>
      <w:szCs w:val="20"/>
      <w:lang w:eastAsia="en-US"/>
    </w:rPr>
  </w:style>
  <w:style w:type="character" w:customStyle="1" w:styleId="affffffffe">
    <w:name w:val="Абзац основной Знак"/>
    <w:link w:val="afffffffff"/>
    <w:locked/>
    <w:rsid w:val="00CC7CCF"/>
    <w:rPr>
      <w:rFonts w:ascii="Arial" w:hAnsi="Arial" w:cs="Arial"/>
      <w:sz w:val="22"/>
    </w:rPr>
  </w:style>
  <w:style w:type="paragraph" w:customStyle="1" w:styleId="afffffffff">
    <w:name w:val="Абзац основной"/>
    <w:link w:val="affffffffe"/>
    <w:rsid w:val="00CC7CCF"/>
    <w:pPr>
      <w:spacing w:after="120"/>
      <w:ind w:firstLine="709"/>
      <w:jc w:val="both"/>
    </w:pPr>
    <w:rPr>
      <w:rFonts w:ascii="Arial" w:hAnsi="Arial" w:cs="Arial"/>
      <w:sz w:val="22"/>
    </w:rPr>
  </w:style>
  <w:style w:type="paragraph" w:customStyle="1" w:styleId="BasicParagraph">
    <w:name w:val="[Basic Paragraph]"/>
    <w:basedOn w:val="af5"/>
    <w:uiPriority w:val="99"/>
    <w:rsid w:val="00CC7CCF"/>
    <w:pPr>
      <w:autoSpaceDE w:val="0"/>
      <w:autoSpaceDN w:val="0"/>
      <w:bidi/>
      <w:adjustRightInd w:val="0"/>
      <w:spacing w:line="288" w:lineRule="auto"/>
    </w:pPr>
    <w:rPr>
      <w:rFonts w:ascii="WinSoftPro-Medium" w:eastAsia="Calibri" w:hAnsi="WinSoftPro-Medium" w:cs="WinSoftPro-Medium"/>
      <w:color w:val="000000"/>
      <w:lang w:bidi="ar-YE"/>
    </w:rPr>
  </w:style>
  <w:style w:type="paragraph" w:customStyle="1" w:styleId="1f9">
    <w:name w:val="Заголовок 1.Титул"/>
    <w:basedOn w:val="af5"/>
    <w:rsid w:val="00CC7CCF"/>
    <w:pPr>
      <w:spacing w:line="360" w:lineRule="auto"/>
      <w:jc w:val="center"/>
    </w:pPr>
    <w:rPr>
      <w:b/>
      <w:caps/>
      <w:sz w:val="36"/>
      <w:szCs w:val="20"/>
    </w:rPr>
  </w:style>
  <w:style w:type="paragraph" w:customStyle="1" w:styleId="afffffffff0">
    <w:name w:val="Листы"/>
    <w:basedOn w:val="af5"/>
    <w:rsid w:val="00CC7CCF"/>
    <w:pPr>
      <w:spacing w:line="360" w:lineRule="auto"/>
      <w:jc w:val="center"/>
    </w:pPr>
  </w:style>
  <w:style w:type="paragraph" w:customStyle="1" w:styleId="ConsNormal">
    <w:name w:val="ConsNormal"/>
    <w:rsid w:val="00CC7CC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c">
    <w:name w:val="Перечисление"/>
    <w:basedOn w:val="af5"/>
    <w:qFormat/>
    <w:rsid w:val="00CC7CCF"/>
    <w:pPr>
      <w:numPr>
        <w:numId w:val="37"/>
      </w:numPr>
      <w:tabs>
        <w:tab w:val="left" w:pos="851"/>
      </w:tabs>
      <w:spacing w:before="120" w:after="120" w:line="300" w:lineRule="auto"/>
      <w:contextualSpacing/>
      <w:jc w:val="both"/>
    </w:pPr>
    <w:rPr>
      <w:rFonts w:eastAsia="MS Mincho"/>
    </w:rPr>
  </w:style>
  <w:style w:type="paragraph" w:customStyle="1" w:styleId="2f2">
    <w:name w:val="Перечисление2"/>
    <w:basedOn w:val="ac"/>
    <w:qFormat/>
    <w:rsid w:val="00CC7CCF"/>
    <w:pPr>
      <w:tabs>
        <w:tab w:val="clear" w:pos="851"/>
        <w:tab w:val="left" w:pos="1134"/>
      </w:tabs>
      <w:ind w:left="1134" w:hanging="198"/>
    </w:pPr>
  </w:style>
  <w:style w:type="character" w:styleId="afffffffff1">
    <w:name w:val="footnote reference"/>
    <w:uiPriority w:val="99"/>
    <w:unhideWhenUsed/>
    <w:rsid w:val="00CC7CCF"/>
    <w:rPr>
      <w:vertAlign w:val="superscript"/>
    </w:rPr>
  </w:style>
  <w:style w:type="character" w:customStyle="1" w:styleId="FontStyle150">
    <w:name w:val="Font Style150"/>
    <w:uiPriority w:val="99"/>
    <w:rsid w:val="00CC7CCF"/>
    <w:rPr>
      <w:rFonts w:ascii="Times New Roman" w:hAnsi="Times New Roman" w:cs="Times New Roman" w:hint="default"/>
      <w:sz w:val="22"/>
      <w:szCs w:val="22"/>
    </w:rPr>
  </w:style>
  <w:style w:type="character" w:customStyle="1" w:styleId="CODE">
    <w:name w:val="CODE"/>
    <w:rsid w:val="00CC7CCF"/>
    <w:rPr>
      <w:rFonts w:ascii="Courier New" w:hAnsi="Courier New" w:cs="Courier New" w:hint="default"/>
      <w:strike w:val="0"/>
      <w:dstrike w:val="0"/>
      <w:color w:val="auto"/>
      <w:u w:val="none"/>
      <w:effect w:val="none"/>
      <w:vertAlign w:val="baseline"/>
    </w:rPr>
  </w:style>
  <w:style w:type="character" w:customStyle="1" w:styleId="EmailStyle74">
    <w:name w:val="EmailStyle74"/>
    <w:semiHidden/>
    <w:rsid w:val="00CC7CCF"/>
    <w:rPr>
      <w:rFonts w:ascii="Arial" w:hAnsi="Arial" w:cs="Arial" w:hint="default"/>
      <w:color w:val="000080"/>
      <w:sz w:val="20"/>
      <w:szCs w:val="20"/>
    </w:rPr>
  </w:style>
  <w:style w:type="character" w:customStyle="1" w:styleId="1fa">
    <w:name w:val="Основной текст с отступом Знак1"/>
    <w:locked/>
    <w:rsid w:val="00CC7CCF"/>
    <w:rPr>
      <w:rFonts w:ascii="Arial" w:hAnsi="Arial"/>
      <w:sz w:val="24"/>
      <w:lang w:eastAsia="ja-JP"/>
    </w:rPr>
  </w:style>
  <w:style w:type="character" w:customStyle="1" w:styleId="DFN">
    <w:name w:val="DFN"/>
    <w:rsid w:val="00CC7CCF"/>
    <w:rPr>
      <w:b/>
      <w:bCs w:val="0"/>
    </w:rPr>
  </w:style>
  <w:style w:type="character" w:customStyle="1" w:styleId="content">
    <w:name w:val="content"/>
    <w:basedOn w:val="af6"/>
    <w:rsid w:val="00CC7CCF"/>
  </w:style>
  <w:style w:type="character" w:customStyle="1" w:styleId="MainTXT0">
    <w:name w:val="MainTXT Знак"/>
    <w:rsid w:val="00CC7CCF"/>
    <w:rPr>
      <w:rFonts w:ascii="Arial" w:hAnsi="Arial" w:cs="Arial" w:hint="default"/>
      <w:sz w:val="24"/>
      <w:lang w:val="ru-RU" w:eastAsia="ru-RU" w:bidi="ar-SA"/>
    </w:rPr>
  </w:style>
  <w:style w:type="character" w:customStyle="1" w:styleId="101">
    <w:name w:val="Стиль 10 пт"/>
    <w:rsid w:val="00CC7CCF"/>
    <w:rPr>
      <w:sz w:val="24"/>
      <w:lang w:val="ru-RU" w:eastAsia="ru-RU" w:bidi="ar-SA"/>
    </w:rPr>
  </w:style>
  <w:style w:type="character" w:customStyle="1" w:styleId="210">
    <w:name w:val="Основной текст с отступом 2 Знак1"/>
    <w:rsid w:val="00CC7CCF"/>
    <w:rPr>
      <w:sz w:val="24"/>
      <w:szCs w:val="24"/>
    </w:rPr>
  </w:style>
  <w:style w:type="character" w:customStyle="1" w:styleId="themebody">
    <w:name w:val="themebody"/>
    <w:basedOn w:val="af6"/>
    <w:rsid w:val="00CC7CCF"/>
  </w:style>
  <w:style w:type="character" w:customStyle="1" w:styleId="110">
    <w:name w:val="Знак Знак11"/>
    <w:rsid w:val="00CC7CCF"/>
    <w:rPr>
      <w:rFonts w:ascii="Arial" w:hAnsi="Arial" w:cs="Arial" w:hint="default"/>
      <w:color w:val="000000"/>
      <w:spacing w:val="-5"/>
      <w:sz w:val="24"/>
      <w:lang w:eastAsia="en-US"/>
    </w:rPr>
  </w:style>
  <w:style w:type="character" w:customStyle="1" w:styleId="grame">
    <w:name w:val="grame"/>
    <w:basedOn w:val="af6"/>
    <w:rsid w:val="00CC7CCF"/>
  </w:style>
  <w:style w:type="character" w:customStyle="1" w:styleId="bold1">
    <w:name w:val="bold1"/>
    <w:rsid w:val="00CC7CCF"/>
    <w:rPr>
      <w:b/>
      <w:bCs/>
    </w:rPr>
  </w:style>
  <w:style w:type="character" w:customStyle="1" w:styleId="102">
    <w:name w:val="Знак Знак10"/>
    <w:rsid w:val="00CC7CCF"/>
    <w:rPr>
      <w:b/>
      <w:bCs/>
      <w:sz w:val="24"/>
      <w:lang w:val="ru-RU" w:eastAsia="ru-RU" w:bidi="ar-SA"/>
    </w:rPr>
  </w:style>
  <w:style w:type="character" w:customStyle="1" w:styleId="MainTXTChar">
    <w:name w:val="MainTXT Char"/>
    <w:rsid w:val="00CC7CCF"/>
    <w:rPr>
      <w:rFonts w:ascii="Arial" w:hAnsi="Arial" w:cs="Arial" w:hint="default"/>
      <w:sz w:val="24"/>
      <w:lang w:val="ru-RU" w:eastAsia="ru-RU" w:bidi="ar-SA"/>
    </w:rPr>
  </w:style>
  <w:style w:type="character" w:customStyle="1" w:styleId="List1Char">
    <w:name w:val="List1 Char"/>
    <w:rsid w:val="00CC7CCF"/>
    <w:rPr>
      <w:rFonts w:ascii="Arial" w:hAnsi="Arial" w:cs="Arial" w:hint="default"/>
      <w:sz w:val="24"/>
      <w:lang w:val="ru-RU" w:eastAsia="ru-RU" w:bidi="ar-SA"/>
    </w:rPr>
  </w:style>
  <w:style w:type="character" w:customStyle="1" w:styleId="List21">
    <w:name w:val="List2 Знак Знак"/>
    <w:rsid w:val="00CC7CCF"/>
    <w:rPr>
      <w:rFonts w:ascii="Arial" w:hAnsi="Arial" w:cs="Arial" w:hint="default"/>
      <w:sz w:val="24"/>
      <w:lang w:val="ru-RU" w:eastAsia="ru-RU" w:bidi="ar-SA"/>
    </w:rPr>
  </w:style>
  <w:style w:type="character" w:customStyle="1" w:styleId="Emphasis1">
    <w:name w:val="Emphasis1"/>
    <w:rsid w:val="00CC7CCF"/>
    <w:rPr>
      <w:i/>
      <w:iCs w:val="0"/>
      <w:spacing w:val="0"/>
    </w:rPr>
  </w:style>
  <w:style w:type="character" w:customStyle="1" w:styleId="Hyperlink2">
    <w:name w:val="Hyperlink2"/>
    <w:rsid w:val="00CC7CCF"/>
    <w:rPr>
      <w:color w:val="0000FF"/>
      <w:u w:val="single"/>
    </w:rPr>
  </w:style>
  <w:style w:type="character" w:customStyle="1" w:styleId="1fb">
    <w:name w:val="Строгий1"/>
    <w:rsid w:val="00CC7CCF"/>
    <w:rPr>
      <w:b/>
      <w:bCs w:val="0"/>
      <w:i/>
      <w:iCs w:val="0"/>
    </w:rPr>
  </w:style>
  <w:style w:type="character" w:customStyle="1" w:styleId="Hyperlink1">
    <w:name w:val="Hyperlink1"/>
    <w:rsid w:val="00CC7CCF"/>
    <w:rPr>
      <w:color w:val="0000FF"/>
      <w:u w:val="single"/>
    </w:rPr>
  </w:style>
  <w:style w:type="character" w:customStyle="1" w:styleId="uicontrol1">
    <w:name w:val="uicontrol1"/>
    <w:rsid w:val="00CC7CCF"/>
    <w:rPr>
      <w:b/>
      <w:bCs/>
    </w:rPr>
  </w:style>
  <w:style w:type="character" w:customStyle="1" w:styleId="ui">
    <w:name w:val="ui"/>
    <w:basedOn w:val="af6"/>
    <w:rsid w:val="00CC7CCF"/>
  </w:style>
  <w:style w:type="character" w:customStyle="1" w:styleId="130">
    <w:name w:val="Знак Знак13"/>
    <w:rsid w:val="00CC7CCF"/>
    <w:rPr>
      <w:sz w:val="24"/>
      <w:szCs w:val="24"/>
      <w:lang w:val="ru-RU" w:eastAsia="ru-RU" w:bidi="ar-SA"/>
    </w:rPr>
  </w:style>
  <w:style w:type="character" w:customStyle="1" w:styleId="pathway">
    <w:name w:val="pathway"/>
    <w:basedOn w:val="af6"/>
    <w:rsid w:val="00CC7CCF"/>
  </w:style>
  <w:style w:type="character" w:customStyle="1" w:styleId="ipa">
    <w:name w:val="ipa"/>
    <w:basedOn w:val="af6"/>
    <w:rsid w:val="00CC7CCF"/>
  </w:style>
  <w:style w:type="table" w:styleId="1fc">
    <w:name w:val="Table 3D effects 1"/>
    <w:basedOn w:val="af7"/>
    <w:unhideWhenUsed/>
    <w:rsid w:val="00CC7CCF"/>
    <w:pPr>
      <w:spacing w:after="240" w:line="240" w:lineRule="atLeast"/>
      <w:ind w:left="1077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tyle1">
    <w:name w:val="Table Style1"/>
    <w:basedOn w:val="afffff0"/>
    <w:rsid w:val="00CC7CCF"/>
    <w:pPr>
      <w:spacing w:line="360" w:lineRule="auto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pct25" w:color="000000" w:fill="FFFFFF"/>
      </w:tcPr>
    </w:tblStylePr>
    <w:tblStylePr w:type="band2Vert">
      <w:tblPr/>
      <w:tcPr>
        <w:shd w:val="pct25" w:color="FFFF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ist2Cont">
    <w:name w:val="List2Cont"/>
    <w:basedOn w:val="MainTXT"/>
    <w:rsid w:val="00CC7CCF"/>
    <w:pPr>
      <w:ind w:left="1134" w:firstLine="0"/>
    </w:pPr>
  </w:style>
  <w:style w:type="paragraph" w:customStyle="1" w:styleId="List1Cont">
    <w:name w:val="List1Cont"/>
    <w:basedOn w:val="List2Cont"/>
    <w:rsid w:val="00CC7CCF"/>
    <w:pPr>
      <w:ind w:left="709"/>
    </w:pPr>
  </w:style>
  <w:style w:type="character" w:styleId="afffffffff2">
    <w:name w:val="Strong"/>
    <w:basedOn w:val="af6"/>
    <w:uiPriority w:val="22"/>
    <w:qFormat/>
    <w:rsid w:val="00CC7CCF"/>
    <w:rPr>
      <w:b/>
      <w:bCs/>
    </w:rPr>
  </w:style>
  <w:style w:type="paragraph" w:customStyle="1" w:styleId="1fd">
    <w:name w:val="_Заголовок 1"/>
    <w:basedOn w:val="aff6"/>
    <w:next w:val="aff6"/>
    <w:qFormat/>
    <w:rsid w:val="00CC7CCF"/>
    <w:pPr>
      <w:keepNext/>
      <w:keepLines/>
      <w:pageBreakBefore/>
      <w:tabs>
        <w:tab w:val="clear" w:pos="1134"/>
      </w:tabs>
      <w:spacing w:after="480"/>
      <w:ind w:firstLine="454"/>
      <w:jc w:val="center"/>
      <w:outlineLvl w:val="0"/>
    </w:pPr>
    <w:rPr>
      <w:b/>
      <w:caps/>
    </w:rPr>
  </w:style>
  <w:style w:type="paragraph" w:customStyle="1" w:styleId="2f3">
    <w:name w:val="_Заголовок 2"/>
    <w:basedOn w:val="aff6"/>
    <w:next w:val="aff6"/>
    <w:qFormat/>
    <w:rsid w:val="00CC7CCF"/>
    <w:pPr>
      <w:keepNext/>
      <w:keepLines/>
      <w:tabs>
        <w:tab w:val="clear" w:pos="1134"/>
      </w:tabs>
      <w:spacing w:before="240" w:after="240"/>
      <w:outlineLvl w:val="1"/>
    </w:pPr>
    <w:rPr>
      <w:b/>
    </w:rPr>
  </w:style>
  <w:style w:type="paragraph" w:customStyle="1" w:styleId="3f2">
    <w:name w:val="_Заголовок 3"/>
    <w:basedOn w:val="2f3"/>
    <w:next w:val="aff6"/>
    <w:qFormat/>
    <w:rsid w:val="00CC7CCF"/>
    <w:pPr>
      <w:spacing w:before="360"/>
      <w:outlineLvl w:val="2"/>
    </w:pPr>
  </w:style>
  <w:style w:type="paragraph" w:customStyle="1" w:styleId="48">
    <w:name w:val="_Заголовок 4"/>
    <w:basedOn w:val="2f3"/>
    <w:next w:val="aff6"/>
    <w:uiPriority w:val="1"/>
    <w:qFormat/>
    <w:rsid w:val="00CC7CCF"/>
    <w:pPr>
      <w:spacing w:before="360"/>
      <w:outlineLvl w:val="3"/>
    </w:pPr>
  </w:style>
  <w:style w:type="paragraph" w:customStyle="1" w:styleId="59">
    <w:name w:val="_Заголовок 5"/>
    <w:basedOn w:val="2f3"/>
    <w:next w:val="aff6"/>
    <w:uiPriority w:val="1"/>
    <w:qFormat/>
    <w:rsid w:val="00CC7CCF"/>
    <w:pPr>
      <w:spacing w:after="60"/>
      <w:ind w:firstLine="454"/>
      <w:outlineLvl w:val="4"/>
    </w:pPr>
  </w:style>
  <w:style w:type="paragraph" w:customStyle="1" w:styleId="afffffffff3">
    <w:name w:val="_Название таблицы"/>
    <w:basedOn w:val="aff6"/>
    <w:next w:val="aff6"/>
    <w:uiPriority w:val="1"/>
    <w:qFormat/>
    <w:rsid w:val="00CC7CCF"/>
    <w:pPr>
      <w:spacing w:after="120"/>
      <w:ind w:firstLine="0"/>
      <w:jc w:val="right"/>
    </w:pPr>
  </w:style>
  <w:style w:type="paragraph" w:customStyle="1" w:styleId="afffffffff4">
    <w:name w:val="_Шапка таблицы"/>
    <w:basedOn w:val="aff6"/>
    <w:rsid w:val="00CC7CCF"/>
    <w:pPr>
      <w:tabs>
        <w:tab w:val="clear" w:pos="1134"/>
      </w:tabs>
      <w:spacing w:before="40" w:after="40"/>
      <w:ind w:firstLine="0"/>
      <w:jc w:val="center"/>
    </w:pPr>
    <w:rPr>
      <w:b/>
      <w:sz w:val="20"/>
    </w:rPr>
  </w:style>
  <w:style w:type="paragraph" w:customStyle="1" w:styleId="afffffffff5">
    <w:name w:val="_Строки таблицы (л)"/>
    <w:basedOn w:val="aff6"/>
    <w:rsid w:val="00CC7CCF"/>
    <w:pPr>
      <w:tabs>
        <w:tab w:val="clear" w:pos="1134"/>
      </w:tabs>
      <w:spacing w:before="40" w:after="40"/>
      <w:ind w:firstLine="0"/>
      <w:jc w:val="left"/>
    </w:pPr>
    <w:rPr>
      <w:sz w:val="20"/>
    </w:rPr>
  </w:style>
  <w:style w:type="paragraph" w:customStyle="1" w:styleId="12">
    <w:name w:val="_Строки таблицы (1 уровень)"/>
    <w:basedOn w:val="afffffffff5"/>
    <w:rsid w:val="00CC7CCF"/>
    <w:pPr>
      <w:numPr>
        <w:numId w:val="39"/>
      </w:numPr>
    </w:pPr>
  </w:style>
  <w:style w:type="paragraph" w:customStyle="1" w:styleId="24">
    <w:name w:val="_Строки таблицы (2 уровень)"/>
    <w:basedOn w:val="afffffffff5"/>
    <w:rsid w:val="00CC7CCF"/>
    <w:pPr>
      <w:numPr>
        <w:ilvl w:val="1"/>
        <w:numId w:val="39"/>
      </w:numPr>
    </w:pPr>
  </w:style>
  <w:style w:type="paragraph" w:customStyle="1" w:styleId="34">
    <w:name w:val="_Строки таблицы (3 уровень)"/>
    <w:basedOn w:val="afffffffff5"/>
    <w:rsid w:val="00CC7CCF"/>
    <w:pPr>
      <w:numPr>
        <w:ilvl w:val="2"/>
        <w:numId w:val="39"/>
      </w:numPr>
    </w:pPr>
  </w:style>
  <w:style w:type="numbering" w:styleId="a3">
    <w:name w:val="Outline List 3"/>
    <w:basedOn w:val="af8"/>
    <w:uiPriority w:val="99"/>
    <w:unhideWhenUsed/>
    <w:rsid w:val="00CC7CCF"/>
    <w:pPr>
      <w:numPr>
        <w:numId w:val="38"/>
      </w:numPr>
    </w:pPr>
  </w:style>
  <w:style w:type="paragraph" w:customStyle="1" w:styleId="13">
    <w:name w:val="_Список 1 уровня"/>
    <w:basedOn w:val="aff6"/>
    <w:rsid w:val="00CC7CCF"/>
    <w:pPr>
      <w:numPr>
        <w:numId w:val="40"/>
      </w:numPr>
      <w:tabs>
        <w:tab w:val="clear" w:pos="1134"/>
      </w:tabs>
    </w:pPr>
  </w:style>
  <w:style w:type="paragraph" w:customStyle="1" w:styleId="26">
    <w:name w:val="_Список 2 уровня"/>
    <w:basedOn w:val="aff6"/>
    <w:rsid w:val="00CC7CCF"/>
    <w:pPr>
      <w:numPr>
        <w:ilvl w:val="1"/>
        <w:numId w:val="40"/>
      </w:numPr>
      <w:tabs>
        <w:tab w:val="clear" w:pos="1134"/>
      </w:tabs>
    </w:pPr>
  </w:style>
  <w:style w:type="paragraph" w:customStyle="1" w:styleId="37">
    <w:name w:val="_Список 3 уровня"/>
    <w:basedOn w:val="aff6"/>
    <w:rsid w:val="00CC7CCF"/>
    <w:pPr>
      <w:numPr>
        <w:ilvl w:val="2"/>
        <w:numId w:val="40"/>
      </w:numPr>
      <w:tabs>
        <w:tab w:val="clear" w:pos="1134"/>
      </w:tabs>
    </w:pPr>
  </w:style>
  <w:style w:type="paragraph" w:customStyle="1" w:styleId="afffffffff6">
    <w:name w:val="Текст таблицы"/>
    <w:basedOn w:val="af5"/>
    <w:rsid w:val="00CC7CCF"/>
    <w:pPr>
      <w:spacing w:before="120" w:after="120"/>
      <w:jc w:val="both"/>
    </w:pPr>
    <w:rPr>
      <w:sz w:val="22"/>
      <w:szCs w:val="22"/>
    </w:rPr>
  </w:style>
  <w:style w:type="paragraph" w:customStyle="1" w:styleId="afffffffff7">
    <w:name w:val="Заголовок таблицы"/>
    <w:basedOn w:val="afffffffff6"/>
    <w:rsid w:val="00CC7CCF"/>
    <w:pPr>
      <w:jc w:val="center"/>
    </w:pPr>
    <w:rPr>
      <w:b/>
    </w:rPr>
  </w:style>
  <w:style w:type="paragraph" w:customStyle="1" w:styleId="afffffffff8">
    <w:name w:val="Текст документа"/>
    <w:basedOn w:val="af5"/>
    <w:rsid w:val="00CC7CCF"/>
    <w:pPr>
      <w:spacing w:line="360" w:lineRule="auto"/>
      <w:ind w:firstLine="720"/>
      <w:jc w:val="both"/>
    </w:pPr>
  </w:style>
  <w:style w:type="paragraph" w:customStyle="1" w:styleId="1">
    <w:name w:val="Заголовок 1.Раздел"/>
    <w:basedOn w:val="af5"/>
    <w:next w:val="af5"/>
    <w:autoRedefine/>
    <w:rsid w:val="00CC7CCF"/>
    <w:pPr>
      <w:keepNext/>
      <w:keepLines/>
      <w:pageBreakBefore/>
      <w:numPr>
        <w:numId w:val="41"/>
      </w:numPr>
      <w:tabs>
        <w:tab w:val="left" w:pos="113"/>
        <w:tab w:val="left" w:pos="357"/>
        <w:tab w:val="left" w:pos="851"/>
      </w:tabs>
      <w:suppressAutoHyphens/>
      <w:autoSpaceDE w:val="0"/>
      <w:autoSpaceDN w:val="0"/>
      <w:spacing w:before="360" w:after="60" w:line="480" w:lineRule="auto"/>
      <w:jc w:val="both"/>
      <w:outlineLvl w:val="0"/>
    </w:pPr>
    <w:rPr>
      <w:rFonts w:cs="Arial"/>
      <w:b/>
      <w:bCs/>
      <w:caps/>
      <w:kern w:val="28"/>
      <w:szCs w:val="28"/>
    </w:rPr>
  </w:style>
  <w:style w:type="paragraph" w:customStyle="1" w:styleId="30">
    <w:name w:val="Заголовок 3.Пункт"/>
    <w:basedOn w:val="1"/>
    <w:next w:val="af5"/>
    <w:autoRedefine/>
    <w:rsid w:val="00CC7CCF"/>
    <w:pPr>
      <w:pageBreakBefore w:val="0"/>
      <w:numPr>
        <w:ilvl w:val="2"/>
      </w:numPr>
      <w:tabs>
        <w:tab w:val="clear" w:pos="0"/>
        <w:tab w:val="clear" w:pos="113"/>
        <w:tab w:val="clear" w:pos="357"/>
        <w:tab w:val="left" w:pos="1389"/>
        <w:tab w:val="num" w:pos="1503"/>
        <w:tab w:val="left" w:pos="1616"/>
      </w:tabs>
      <w:spacing w:before="120" w:after="0" w:line="360" w:lineRule="auto"/>
      <w:ind w:left="0" w:firstLine="709"/>
      <w:outlineLvl w:val="2"/>
    </w:pPr>
    <w:rPr>
      <w:caps w:val="0"/>
      <w:kern w:val="0"/>
      <w:szCs w:val="24"/>
    </w:rPr>
  </w:style>
  <w:style w:type="paragraph" w:customStyle="1" w:styleId="41">
    <w:name w:val="Заголовок 4.Подпункт"/>
    <w:basedOn w:val="1"/>
    <w:next w:val="af5"/>
    <w:rsid w:val="00CC7CCF"/>
    <w:pPr>
      <w:pageBreakBefore w:val="0"/>
      <w:numPr>
        <w:ilvl w:val="3"/>
      </w:numPr>
      <w:tabs>
        <w:tab w:val="clear" w:pos="0"/>
        <w:tab w:val="clear" w:pos="113"/>
        <w:tab w:val="clear" w:pos="357"/>
        <w:tab w:val="num" w:pos="1616"/>
        <w:tab w:val="num" w:pos="1729"/>
        <w:tab w:val="num" w:pos="1843"/>
      </w:tabs>
      <w:spacing w:before="0" w:after="0" w:line="360" w:lineRule="auto"/>
      <w:ind w:left="0" w:firstLine="709"/>
      <w:outlineLvl w:val="3"/>
    </w:pPr>
    <w:rPr>
      <w:iCs/>
      <w:caps w:val="0"/>
      <w:kern w:val="0"/>
      <w:szCs w:val="24"/>
    </w:rPr>
  </w:style>
  <w:style w:type="paragraph" w:customStyle="1" w:styleId="51">
    <w:name w:val="Заголовок 5.Абзац"/>
    <w:basedOn w:val="41"/>
    <w:next w:val="af5"/>
    <w:rsid w:val="00CC7CCF"/>
    <w:pPr>
      <w:numPr>
        <w:ilvl w:val="4"/>
      </w:numPr>
      <w:tabs>
        <w:tab w:val="clear" w:pos="0"/>
        <w:tab w:val="num" w:pos="1956"/>
      </w:tabs>
      <w:ind w:left="0" w:firstLine="709"/>
      <w:outlineLvl w:val="4"/>
    </w:pPr>
    <w:rPr>
      <w:szCs w:val="22"/>
    </w:rPr>
  </w:style>
  <w:style w:type="paragraph" w:customStyle="1" w:styleId="6">
    <w:name w:val="заголовок 6"/>
    <w:basedOn w:val="af5"/>
    <w:next w:val="af5"/>
    <w:rsid w:val="00CC7CCF"/>
    <w:pPr>
      <w:numPr>
        <w:ilvl w:val="5"/>
        <w:numId w:val="41"/>
      </w:numPr>
      <w:autoSpaceDE w:val="0"/>
      <w:autoSpaceDN w:val="0"/>
      <w:spacing w:before="240" w:after="60" w:line="360" w:lineRule="auto"/>
      <w:jc w:val="both"/>
      <w:outlineLvl w:val="5"/>
    </w:pPr>
    <w:rPr>
      <w:i/>
      <w:iCs/>
      <w:sz w:val="22"/>
      <w:szCs w:val="22"/>
    </w:rPr>
  </w:style>
  <w:style w:type="paragraph" w:customStyle="1" w:styleId="7">
    <w:name w:val="заголовок 7"/>
    <w:basedOn w:val="af5"/>
    <w:next w:val="af5"/>
    <w:rsid w:val="00CC7CCF"/>
    <w:pPr>
      <w:numPr>
        <w:ilvl w:val="6"/>
        <w:numId w:val="41"/>
      </w:numPr>
      <w:autoSpaceDE w:val="0"/>
      <w:autoSpaceDN w:val="0"/>
      <w:spacing w:before="240" w:after="60" w:line="360" w:lineRule="auto"/>
      <w:jc w:val="both"/>
      <w:outlineLvl w:val="6"/>
    </w:pPr>
    <w:rPr>
      <w:rFonts w:ascii="Arial" w:hAnsi="Arial" w:cs="Arial"/>
      <w:sz w:val="20"/>
      <w:szCs w:val="20"/>
    </w:rPr>
  </w:style>
  <w:style w:type="paragraph" w:customStyle="1" w:styleId="8">
    <w:name w:val="заголовок 8"/>
    <w:basedOn w:val="af5"/>
    <w:next w:val="af5"/>
    <w:rsid w:val="00CC7CCF"/>
    <w:pPr>
      <w:numPr>
        <w:ilvl w:val="7"/>
        <w:numId w:val="41"/>
      </w:numPr>
      <w:autoSpaceDE w:val="0"/>
      <w:autoSpaceDN w:val="0"/>
      <w:spacing w:before="240" w:after="60" w:line="360" w:lineRule="auto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customStyle="1" w:styleId="9">
    <w:name w:val="заголовок 9"/>
    <w:basedOn w:val="af5"/>
    <w:next w:val="af5"/>
    <w:rsid w:val="00CC7CCF"/>
    <w:pPr>
      <w:numPr>
        <w:ilvl w:val="8"/>
        <w:numId w:val="41"/>
      </w:numPr>
      <w:autoSpaceDE w:val="0"/>
      <w:autoSpaceDN w:val="0"/>
      <w:spacing w:before="240" w:after="60" w:line="360" w:lineRule="auto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table" w:customStyle="1" w:styleId="2f4">
    <w:name w:val="Сетка таблицы2"/>
    <w:basedOn w:val="af7"/>
    <w:next w:val="afffff0"/>
    <w:uiPriority w:val="59"/>
    <w:rsid w:val="00CC7CC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9">
    <w:name w:val="а"/>
    <w:basedOn w:val="af5"/>
    <w:link w:val="afffffffffa"/>
    <w:qFormat/>
    <w:rsid w:val="00CC7CCF"/>
    <w:pPr>
      <w:widowControl w:val="0"/>
      <w:spacing w:before="120" w:after="120" w:line="360" w:lineRule="auto"/>
      <w:outlineLvl w:val="0"/>
    </w:pPr>
    <w:rPr>
      <w:b/>
      <w:caps/>
      <w:sz w:val="28"/>
      <w:szCs w:val="28"/>
    </w:rPr>
  </w:style>
  <w:style w:type="character" w:customStyle="1" w:styleId="afffffffffa">
    <w:name w:val="а Знак"/>
    <w:link w:val="afffffffff9"/>
    <w:rsid w:val="00CC7CCF"/>
    <w:rPr>
      <w:b/>
      <w:caps/>
      <w:sz w:val="28"/>
      <w:szCs w:val="28"/>
    </w:rPr>
  </w:style>
  <w:style w:type="paragraph" w:customStyle="1" w:styleId="63">
    <w:name w:val="Стиль Перед:  6 пт"/>
    <w:basedOn w:val="af5"/>
    <w:rsid w:val="00CC7CCF"/>
    <w:pPr>
      <w:spacing w:before="120"/>
    </w:pPr>
    <w:rPr>
      <w:szCs w:val="20"/>
    </w:rPr>
  </w:style>
  <w:style w:type="paragraph" w:styleId="afffffffffb">
    <w:name w:val="No Spacing"/>
    <w:link w:val="afffffffffc"/>
    <w:uiPriority w:val="1"/>
    <w:qFormat/>
    <w:rsid w:val="009A30BA"/>
    <w:rPr>
      <w:sz w:val="24"/>
      <w:szCs w:val="24"/>
    </w:rPr>
  </w:style>
  <w:style w:type="paragraph" w:customStyle="1" w:styleId="afffffffffd">
    <w:name w:val="Обычный (тбл)"/>
    <w:basedOn w:val="af5"/>
    <w:uiPriority w:val="99"/>
    <w:rsid w:val="00832D77"/>
    <w:pPr>
      <w:spacing w:before="40" w:after="80"/>
    </w:pPr>
    <w:rPr>
      <w:bCs/>
      <w:sz w:val="22"/>
      <w:szCs w:val="18"/>
    </w:rPr>
  </w:style>
  <w:style w:type="character" w:customStyle="1" w:styleId="affffff1">
    <w:name w:val="Абзац списка Знак"/>
    <w:basedOn w:val="af6"/>
    <w:link w:val="affffff0"/>
    <w:uiPriority w:val="34"/>
    <w:locked/>
    <w:rsid w:val="000B6ED7"/>
    <w:rPr>
      <w:sz w:val="24"/>
      <w:szCs w:val="24"/>
    </w:rPr>
  </w:style>
  <w:style w:type="character" w:customStyle="1" w:styleId="linetext2">
    <w:name w:val="linetext2"/>
    <w:basedOn w:val="af6"/>
    <w:rsid w:val="000B6ED7"/>
    <w:rPr>
      <w:b/>
      <w:bCs/>
      <w:i/>
      <w:iCs/>
      <w:strike w:val="0"/>
      <w:dstrike w:val="0"/>
      <w:u w:val="none"/>
      <w:effect w:val="none"/>
    </w:rPr>
  </w:style>
  <w:style w:type="character" w:customStyle="1" w:styleId="apple-converted-space">
    <w:name w:val="apple-converted-space"/>
    <w:basedOn w:val="af6"/>
    <w:rsid w:val="00743D1B"/>
  </w:style>
  <w:style w:type="paragraph" w:customStyle="1" w:styleId="DocumentCodeGOST">
    <w:name w:val="Document Code GOST"/>
    <w:rsid w:val="000739D1"/>
    <w:pPr>
      <w:jc w:val="center"/>
    </w:pPr>
    <w:rPr>
      <w:rFonts w:ascii="Arial" w:hAnsi="Arial"/>
      <w:sz w:val="28"/>
      <w:lang w:eastAsia="en-US"/>
    </w:rPr>
  </w:style>
  <w:style w:type="paragraph" w:customStyle="1" w:styleId="1fe">
    <w:name w:val="_штамп_1"/>
    <w:link w:val="1Char1"/>
    <w:rsid w:val="000739D1"/>
    <w:pPr>
      <w:suppressAutoHyphens/>
    </w:pPr>
    <w:rPr>
      <w:rFonts w:ascii="Arial" w:hAnsi="Arial"/>
      <w:sz w:val="16"/>
      <w:lang w:eastAsia="en-US"/>
    </w:rPr>
  </w:style>
  <w:style w:type="paragraph" w:customStyle="1" w:styleId="afffffffffe">
    <w:name w:val="_номер_страницы"/>
    <w:rsid w:val="000739D1"/>
    <w:pPr>
      <w:jc w:val="center"/>
    </w:pPr>
    <w:rPr>
      <w:rFonts w:ascii="Arial" w:hAnsi="Arial"/>
      <w:w w:val="85"/>
      <w:lang w:eastAsia="en-US"/>
    </w:rPr>
  </w:style>
  <w:style w:type="character" w:styleId="affffffffff">
    <w:name w:val="page number"/>
    <w:rsid w:val="000739D1"/>
    <w:rPr>
      <w:rFonts w:ascii="Arial" w:hAnsi="Arial"/>
      <w:i/>
      <w:noProof w:val="0"/>
      <w:snapToGrid w:val="0"/>
      <w:color w:val="auto"/>
      <w:sz w:val="16"/>
    </w:rPr>
  </w:style>
  <w:style w:type="paragraph" w:customStyle="1" w:styleId="affffffffff0">
    <w:name w:val="_штамп_надпись"/>
    <w:rsid w:val="000739D1"/>
    <w:pPr>
      <w:ind w:left="57" w:right="57"/>
      <w:jc w:val="center"/>
    </w:pPr>
    <w:rPr>
      <w:rFonts w:ascii="Arial" w:hAnsi="Arial"/>
      <w:sz w:val="16"/>
      <w:lang w:eastAsia="en-US"/>
    </w:rPr>
  </w:style>
  <w:style w:type="paragraph" w:customStyle="1" w:styleId="affffffffff1">
    <w:name w:val="Обложка"/>
    <w:basedOn w:val="af5"/>
    <w:semiHidden/>
    <w:rsid w:val="000739D1"/>
    <w:pPr>
      <w:keepNext/>
      <w:spacing w:before="240" w:after="120" w:line="288" w:lineRule="auto"/>
      <w:jc w:val="center"/>
    </w:pPr>
    <w:rPr>
      <w:caps/>
      <w:snapToGrid w:val="0"/>
      <w:color w:val="000000"/>
      <w:sz w:val="28"/>
      <w:szCs w:val="20"/>
      <w:lang w:eastAsia="en-US"/>
    </w:rPr>
  </w:style>
  <w:style w:type="paragraph" w:customStyle="1" w:styleId="ProgramName">
    <w:name w:val="Program Name"/>
    <w:basedOn w:val="af5"/>
    <w:next w:val="af5"/>
    <w:rsid w:val="000739D1"/>
    <w:pPr>
      <w:keepLines/>
      <w:spacing w:before="120" w:after="120" w:line="288" w:lineRule="auto"/>
      <w:jc w:val="center"/>
    </w:pPr>
    <w:rPr>
      <w:b/>
      <w:bCs/>
      <w:caps/>
      <w:szCs w:val="28"/>
      <w:lang w:eastAsia="en-US"/>
    </w:rPr>
  </w:style>
  <w:style w:type="paragraph" w:customStyle="1" w:styleId="SystemName">
    <w:name w:val="System Name"/>
    <w:basedOn w:val="af5"/>
    <w:next w:val="af5"/>
    <w:rsid w:val="000739D1"/>
    <w:pPr>
      <w:keepLines/>
      <w:spacing w:before="1080" w:after="120" w:line="288" w:lineRule="auto"/>
      <w:jc w:val="center"/>
    </w:pPr>
    <w:rPr>
      <w:b/>
      <w:caps/>
      <w:sz w:val="28"/>
      <w:szCs w:val="28"/>
      <w:lang w:val="en-US" w:eastAsia="en-US"/>
    </w:rPr>
  </w:style>
  <w:style w:type="table" w:styleId="1ff">
    <w:name w:val="Table Grid 1"/>
    <w:basedOn w:val="af7"/>
    <w:rsid w:val="000739D1"/>
    <w:pPr>
      <w:keepLines/>
      <w:spacing w:before="40" w:after="40" w:line="288" w:lineRule="auto"/>
    </w:pPr>
    <w:rPr>
      <w:sz w:val="22"/>
      <w:szCs w:val="2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="40" w:beforeAutospacing="0" w:afterLines="0" w:after="4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rojectName">
    <w:name w:val="Project Name"/>
    <w:basedOn w:val="af5"/>
    <w:rsid w:val="000739D1"/>
    <w:pPr>
      <w:suppressAutoHyphens/>
      <w:spacing w:before="240" w:after="240" w:line="288" w:lineRule="auto"/>
      <w:ind w:left="170" w:right="170"/>
      <w:jc w:val="center"/>
    </w:pPr>
    <w:rPr>
      <w:sz w:val="28"/>
    </w:rPr>
  </w:style>
  <w:style w:type="paragraph" w:customStyle="1" w:styleId="DocumentName">
    <w:name w:val="Document Name"/>
    <w:basedOn w:val="af5"/>
    <w:rsid w:val="000739D1"/>
    <w:pPr>
      <w:suppressAutoHyphens/>
      <w:spacing w:before="120" w:after="120" w:line="288" w:lineRule="auto"/>
      <w:jc w:val="center"/>
    </w:pPr>
    <w:rPr>
      <w:rFonts w:ascii="Times New Roman Bold" w:hAnsi="Times New Roman Bold"/>
      <w:b/>
      <w:sz w:val="32"/>
      <w:szCs w:val="36"/>
    </w:rPr>
  </w:style>
  <w:style w:type="paragraph" w:customStyle="1" w:styleId="DocumentCode">
    <w:name w:val="Document Code"/>
    <w:basedOn w:val="af5"/>
    <w:rsid w:val="000739D1"/>
    <w:pPr>
      <w:suppressAutoHyphens/>
      <w:spacing w:before="120" w:after="120" w:line="288" w:lineRule="auto"/>
      <w:jc w:val="center"/>
    </w:pPr>
  </w:style>
  <w:style w:type="paragraph" w:customStyle="1" w:styleId="TableListBullet">
    <w:name w:val="Table List Bullet"/>
    <w:rsid w:val="000739D1"/>
    <w:pPr>
      <w:keepLines/>
      <w:spacing w:after="40" w:line="288" w:lineRule="auto"/>
    </w:pPr>
    <w:rPr>
      <w:snapToGrid w:val="0"/>
      <w:sz w:val="22"/>
      <w:szCs w:val="22"/>
      <w:lang w:eastAsia="en-US"/>
    </w:rPr>
  </w:style>
  <w:style w:type="paragraph" w:customStyle="1" w:styleId="1Char">
    <w:name w:val="_штамп_1 Char"/>
    <w:link w:val="1CharChar1"/>
    <w:rsid w:val="000739D1"/>
    <w:pPr>
      <w:suppressAutoHyphens/>
      <w:ind w:left="-85" w:right="-85"/>
    </w:pPr>
    <w:rPr>
      <w:rFonts w:ascii="Arial" w:hAnsi="Arial"/>
      <w:sz w:val="16"/>
    </w:rPr>
  </w:style>
  <w:style w:type="character" w:customStyle="1" w:styleId="1CharChar1">
    <w:name w:val="_штамп_1 Char Char1"/>
    <w:link w:val="1Char"/>
    <w:rsid w:val="000739D1"/>
    <w:rPr>
      <w:rFonts w:ascii="Arial" w:hAnsi="Arial"/>
      <w:sz w:val="16"/>
    </w:rPr>
  </w:style>
  <w:style w:type="character" w:customStyle="1" w:styleId="1Char1">
    <w:name w:val="_штамп_1 Char1"/>
    <w:link w:val="1fe"/>
    <w:rsid w:val="000739D1"/>
    <w:rPr>
      <w:rFonts w:ascii="Arial" w:hAnsi="Arial"/>
      <w:sz w:val="16"/>
      <w:lang w:eastAsia="en-US"/>
    </w:rPr>
  </w:style>
  <w:style w:type="paragraph" w:customStyle="1" w:styleId="TableListBullet2">
    <w:name w:val="Table List Bullet 2"/>
    <w:basedOn w:val="TableListBullet"/>
    <w:rsid w:val="000739D1"/>
    <w:pPr>
      <w:numPr>
        <w:numId w:val="42"/>
      </w:numPr>
      <w:tabs>
        <w:tab w:val="clear" w:pos="828"/>
        <w:tab w:val="left" w:pos="567"/>
        <w:tab w:val="num" w:pos="1077"/>
      </w:tabs>
      <w:ind w:left="1077"/>
    </w:pPr>
    <w:rPr>
      <w:rFonts w:eastAsia="Batang"/>
    </w:rPr>
  </w:style>
  <w:style w:type="paragraph" w:customStyle="1" w:styleId="TableofContents">
    <w:name w:val="Table of Contents"/>
    <w:basedOn w:val="af5"/>
    <w:next w:val="af5"/>
    <w:rsid w:val="000739D1"/>
    <w:pPr>
      <w:keepNext/>
      <w:keepLines/>
      <w:pageBreakBefore/>
      <w:suppressAutoHyphens/>
      <w:spacing w:before="360" w:after="240" w:line="288" w:lineRule="auto"/>
      <w:jc w:val="center"/>
    </w:pPr>
    <w:rPr>
      <w:rFonts w:ascii="Times New Roman Bold" w:hAnsi="Times New Roman Bold"/>
      <w:b/>
      <w:bCs/>
      <w:sz w:val="28"/>
      <w:szCs w:val="28"/>
      <w:lang w:eastAsia="en-US"/>
    </w:rPr>
  </w:style>
  <w:style w:type="paragraph" w:customStyle="1" w:styleId="Confirmation">
    <w:name w:val="Confirmation"/>
    <w:rsid w:val="000739D1"/>
    <w:pPr>
      <w:keepNext/>
      <w:spacing w:before="120" w:after="120"/>
      <w:jc w:val="center"/>
    </w:pPr>
    <w:rPr>
      <w:b/>
      <w:caps/>
      <w:sz w:val="24"/>
      <w:szCs w:val="28"/>
      <w:lang w:eastAsia="en-US"/>
    </w:rPr>
  </w:style>
  <w:style w:type="paragraph" w:customStyle="1" w:styleId="Confirmationtext">
    <w:name w:val="Confirmation text"/>
    <w:basedOn w:val="af5"/>
    <w:rsid w:val="000739D1"/>
    <w:pPr>
      <w:keepLines/>
      <w:widowControl w:val="0"/>
      <w:spacing w:before="60" w:after="60" w:line="288" w:lineRule="auto"/>
      <w:jc w:val="center"/>
    </w:pPr>
    <w:rPr>
      <w:lang w:eastAsia="en-US"/>
    </w:rPr>
  </w:style>
  <w:style w:type="paragraph" w:customStyle="1" w:styleId="ShortSystemName">
    <w:name w:val="Short System Name"/>
    <w:next w:val="af5"/>
    <w:rsid w:val="000739D1"/>
    <w:pPr>
      <w:spacing w:before="120" w:after="120" w:line="288" w:lineRule="auto"/>
      <w:jc w:val="center"/>
    </w:pPr>
    <w:rPr>
      <w:b/>
      <w:bCs/>
      <w:caps/>
      <w:sz w:val="24"/>
      <w:szCs w:val="28"/>
      <w:lang w:eastAsia="en-US"/>
    </w:rPr>
  </w:style>
  <w:style w:type="paragraph" w:customStyle="1" w:styleId="Drawing">
    <w:name w:val="Drawing"/>
    <w:next w:val="afffa"/>
    <w:rsid w:val="000739D1"/>
    <w:pPr>
      <w:keepNext/>
      <w:spacing w:before="360" w:after="120"/>
      <w:ind w:left="284" w:right="284"/>
      <w:jc w:val="center"/>
    </w:pPr>
    <w:rPr>
      <w:sz w:val="24"/>
      <w:szCs w:val="24"/>
      <w:lang w:eastAsia="en-US"/>
    </w:rPr>
  </w:style>
  <w:style w:type="paragraph" w:styleId="2f5">
    <w:name w:val="Body Text First Indent 2"/>
    <w:basedOn w:val="aff"/>
    <w:link w:val="2f6"/>
    <w:semiHidden/>
    <w:rsid w:val="000739D1"/>
    <w:pPr>
      <w:spacing w:line="288" w:lineRule="auto"/>
      <w:ind w:firstLine="210"/>
      <w:jc w:val="both"/>
    </w:pPr>
    <w:rPr>
      <w:snapToGrid w:val="0"/>
      <w:color w:val="000000"/>
      <w:szCs w:val="20"/>
      <w:lang w:eastAsia="en-US"/>
    </w:rPr>
  </w:style>
  <w:style w:type="character" w:customStyle="1" w:styleId="2f6">
    <w:name w:val="Красная строка 2 Знак"/>
    <w:basedOn w:val="aff0"/>
    <w:link w:val="2f5"/>
    <w:semiHidden/>
    <w:rsid w:val="000739D1"/>
    <w:rPr>
      <w:snapToGrid w:val="0"/>
      <w:color w:val="000000"/>
      <w:sz w:val="24"/>
      <w:szCs w:val="24"/>
      <w:lang w:eastAsia="en-US"/>
    </w:rPr>
  </w:style>
  <w:style w:type="paragraph" w:styleId="affffffffff2">
    <w:name w:val="Closing"/>
    <w:basedOn w:val="af5"/>
    <w:link w:val="affffffffff3"/>
    <w:semiHidden/>
    <w:rsid w:val="000739D1"/>
    <w:pPr>
      <w:spacing w:after="120" w:line="288" w:lineRule="auto"/>
      <w:ind w:left="4252" w:firstLine="720"/>
      <w:jc w:val="both"/>
    </w:pPr>
    <w:rPr>
      <w:snapToGrid w:val="0"/>
      <w:color w:val="000000"/>
      <w:szCs w:val="20"/>
      <w:lang w:eastAsia="en-US"/>
    </w:rPr>
  </w:style>
  <w:style w:type="character" w:customStyle="1" w:styleId="affffffffff3">
    <w:name w:val="Прощание Знак"/>
    <w:basedOn w:val="af6"/>
    <w:link w:val="affffffffff2"/>
    <w:semiHidden/>
    <w:rsid w:val="000739D1"/>
    <w:rPr>
      <w:snapToGrid w:val="0"/>
      <w:color w:val="000000"/>
      <w:sz w:val="24"/>
      <w:lang w:eastAsia="en-US"/>
    </w:rPr>
  </w:style>
  <w:style w:type="paragraph" w:styleId="affffffffff4">
    <w:name w:val="envelope address"/>
    <w:basedOn w:val="af5"/>
    <w:semiHidden/>
    <w:rsid w:val="000739D1"/>
    <w:pPr>
      <w:framePr w:w="7920" w:h="1980" w:hRule="exact" w:hSpace="180" w:wrap="auto" w:hAnchor="page" w:xAlign="center" w:yAlign="bottom"/>
      <w:spacing w:after="120" w:line="288" w:lineRule="auto"/>
      <w:ind w:left="2880" w:firstLine="720"/>
      <w:jc w:val="both"/>
    </w:pPr>
    <w:rPr>
      <w:rFonts w:ascii="Arial" w:hAnsi="Arial" w:cs="Arial"/>
      <w:snapToGrid w:val="0"/>
      <w:color w:val="000000"/>
      <w:lang w:eastAsia="en-US"/>
    </w:rPr>
  </w:style>
  <w:style w:type="paragraph" w:styleId="2f7">
    <w:name w:val="envelope return"/>
    <w:basedOn w:val="af5"/>
    <w:semiHidden/>
    <w:rsid w:val="000739D1"/>
    <w:pPr>
      <w:spacing w:after="120" w:line="288" w:lineRule="auto"/>
      <w:ind w:firstLine="720"/>
      <w:jc w:val="both"/>
    </w:pPr>
    <w:rPr>
      <w:rFonts w:ascii="Arial" w:hAnsi="Arial" w:cs="Arial"/>
      <w:snapToGrid w:val="0"/>
      <w:color w:val="000000"/>
      <w:sz w:val="20"/>
      <w:szCs w:val="20"/>
      <w:lang w:eastAsia="en-US"/>
    </w:rPr>
  </w:style>
  <w:style w:type="character" w:styleId="HTML">
    <w:name w:val="HTML Acronym"/>
    <w:basedOn w:val="af6"/>
    <w:semiHidden/>
    <w:rsid w:val="000739D1"/>
  </w:style>
  <w:style w:type="paragraph" w:styleId="HTML0">
    <w:name w:val="HTML Address"/>
    <w:basedOn w:val="af5"/>
    <w:link w:val="HTML1"/>
    <w:semiHidden/>
    <w:rsid w:val="000739D1"/>
    <w:pPr>
      <w:spacing w:after="120" w:line="288" w:lineRule="auto"/>
      <w:ind w:firstLine="720"/>
      <w:jc w:val="both"/>
    </w:pPr>
    <w:rPr>
      <w:i/>
      <w:iCs/>
      <w:snapToGrid w:val="0"/>
      <w:color w:val="000000"/>
      <w:szCs w:val="20"/>
      <w:lang w:eastAsia="en-US"/>
    </w:rPr>
  </w:style>
  <w:style w:type="character" w:customStyle="1" w:styleId="HTML1">
    <w:name w:val="Адрес HTML Знак"/>
    <w:basedOn w:val="af6"/>
    <w:link w:val="HTML0"/>
    <w:semiHidden/>
    <w:rsid w:val="000739D1"/>
    <w:rPr>
      <w:i/>
      <w:iCs/>
      <w:snapToGrid w:val="0"/>
      <w:color w:val="000000"/>
      <w:sz w:val="24"/>
      <w:lang w:eastAsia="en-US"/>
    </w:rPr>
  </w:style>
  <w:style w:type="character" w:styleId="HTML2">
    <w:name w:val="HTML Cite"/>
    <w:semiHidden/>
    <w:rsid w:val="000739D1"/>
    <w:rPr>
      <w:i/>
      <w:iCs/>
    </w:rPr>
  </w:style>
  <w:style w:type="character" w:styleId="HTML3">
    <w:name w:val="HTML Code"/>
    <w:semiHidden/>
    <w:rsid w:val="000739D1"/>
    <w:rPr>
      <w:rFonts w:ascii="Courier New" w:hAnsi="Courier New" w:cs="Courier New"/>
      <w:sz w:val="20"/>
      <w:szCs w:val="20"/>
    </w:rPr>
  </w:style>
  <w:style w:type="character" w:styleId="HTML4">
    <w:name w:val="HTML Definition"/>
    <w:semiHidden/>
    <w:rsid w:val="000739D1"/>
    <w:rPr>
      <w:i/>
      <w:iCs/>
    </w:rPr>
  </w:style>
  <w:style w:type="character" w:styleId="HTML5">
    <w:name w:val="HTML Keyboard"/>
    <w:semiHidden/>
    <w:rsid w:val="000739D1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f5"/>
    <w:link w:val="HTML7"/>
    <w:uiPriority w:val="99"/>
    <w:rsid w:val="000739D1"/>
    <w:pPr>
      <w:spacing w:after="120" w:line="288" w:lineRule="auto"/>
      <w:ind w:firstLine="720"/>
      <w:jc w:val="both"/>
    </w:pPr>
    <w:rPr>
      <w:rFonts w:ascii="Courier New" w:hAnsi="Courier New" w:cs="Courier New"/>
      <w:snapToGrid w:val="0"/>
      <w:color w:val="000000"/>
      <w:sz w:val="20"/>
      <w:szCs w:val="20"/>
      <w:lang w:eastAsia="en-US"/>
    </w:rPr>
  </w:style>
  <w:style w:type="character" w:customStyle="1" w:styleId="HTML7">
    <w:name w:val="Стандартный HTML Знак"/>
    <w:basedOn w:val="af6"/>
    <w:link w:val="HTML6"/>
    <w:uiPriority w:val="99"/>
    <w:rsid w:val="000739D1"/>
    <w:rPr>
      <w:rFonts w:ascii="Courier New" w:hAnsi="Courier New" w:cs="Courier New"/>
      <w:snapToGrid w:val="0"/>
      <w:color w:val="000000"/>
      <w:lang w:eastAsia="en-US"/>
    </w:rPr>
  </w:style>
  <w:style w:type="character" w:styleId="HTML8">
    <w:name w:val="HTML Sample"/>
    <w:semiHidden/>
    <w:rsid w:val="000739D1"/>
    <w:rPr>
      <w:rFonts w:ascii="Courier New" w:hAnsi="Courier New" w:cs="Courier New"/>
    </w:rPr>
  </w:style>
  <w:style w:type="character" w:styleId="HTML9">
    <w:name w:val="HTML Typewriter"/>
    <w:semiHidden/>
    <w:rsid w:val="000739D1"/>
    <w:rPr>
      <w:rFonts w:ascii="Courier New" w:hAnsi="Courier New" w:cs="Courier New"/>
      <w:sz w:val="20"/>
      <w:szCs w:val="20"/>
    </w:rPr>
  </w:style>
  <w:style w:type="character" w:styleId="HTMLa">
    <w:name w:val="HTML Variable"/>
    <w:semiHidden/>
    <w:rsid w:val="000739D1"/>
    <w:rPr>
      <w:i/>
      <w:iCs/>
    </w:rPr>
  </w:style>
  <w:style w:type="character" w:styleId="affffffffff5">
    <w:name w:val="line number"/>
    <w:basedOn w:val="af6"/>
    <w:semiHidden/>
    <w:rsid w:val="000739D1"/>
  </w:style>
  <w:style w:type="paragraph" w:styleId="2f8">
    <w:name w:val="List 2"/>
    <w:basedOn w:val="af5"/>
    <w:semiHidden/>
    <w:rsid w:val="000739D1"/>
    <w:pPr>
      <w:spacing w:after="120" w:line="288" w:lineRule="auto"/>
      <w:ind w:left="566" w:hanging="283"/>
      <w:jc w:val="both"/>
    </w:pPr>
    <w:rPr>
      <w:snapToGrid w:val="0"/>
      <w:color w:val="000000"/>
      <w:szCs w:val="20"/>
      <w:lang w:eastAsia="en-US"/>
    </w:rPr>
  </w:style>
  <w:style w:type="paragraph" w:styleId="3f3">
    <w:name w:val="List 3"/>
    <w:basedOn w:val="af5"/>
    <w:semiHidden/>
    <w:rsid w:val="000739D1"/>
    <w:pPr>
      <w:spacing w:after="120" w:line="288" w:lineRule="auto"/>
      <w:ind w:left="849" w:hanging="283"/>
      <w:jc w:val="both"/>
    </w:pPr>
    <w:rPr>
      <w:snapToGrid w:val="0"/>
      <w:color w:val="000000"/>
      <w:szCs w:val="20"/>
      <w:lang w:eastAsia="en-US"/>
    </w:rPr>
  </w:style>
  <w:style w:type="paragraph" w:styleId="49">
    <w:name w:val="List 4"/>
    <w:basedOn w:val="af5"/>
    <w:rsid w:val="000739D1"/>
    <w:pPr>
      <w:spacing w:after="120" w:line="288" w:lineRule="auto"/>
      <w:ind w:left="1132" w:hanging="283"/>
      <w:jc w:val="both"/>
    </w:pPr>
    <w:rPr>
      <w:snapToGrid w:val="0"/>
      <w:color w:val="000000"/>
      <w:szCs w:val="20"/>
      <w:lang w:eastAsia="en-US"/>
    </w:rPr>
  </w:style>
  <w:style w:type="paragraph" w:styleId="5a">
    <w:name w:val="List 5"/>
    <w:basedOn w:val="af5"/>
    <w:rsid w:val="000739D1"/>
    <w:pPr>
      <w:spacing w:after="120" w:line="288" w:lineRule="auto"/>
      <w:ind w:left="1415" w:hanging="283"/>
      <w:jc w:val="both"/>
    </w:pPr>
    <w:rPr>
      <w:snapToGrid w:val="0"/>
      <w:color w:val="000000"/>
      <w:szCs w:val="20"/>
      <w:lang w:eastAsia="en-US"/>
    </w:rPr>
  </w:style>
  <w:style w:type="paragraph" w:styleId="4">
    <w:name w:val="List Number 4"/>
    <w:basedOn w:val="af5"/>
    <w:semiHidden/>
    <w:rsid w:val="000739D1"/>
    <w:pPr>
      <w:numPr>
        <w:numId w:val="43"/>
      </w:numPr>
      <w:spacing w:after="120" w:line="288" w:lineRule="auto"/>
      <w:jc w:val="both"/>
    </w:pPr>
    <w:rPr>
      <w:snapToGrid w:val="0"/>
      <w:color w:val="000000"/>
      <w:szCs w:val="20"/>
      <w:lang w:eastAsia="en-US"/>
    </w:rPr>
  </w:style>
  <w:style w:type="paragraph" w:styleId="5">
    <w:name w:val="List Number 5"/>
    <w:basedOn w:val="af5"/>
    <w:semiHidden/>
    <w:rsid w:val="000739D1"/>
    <w:pPr>
      <w:numPr>
        <w:numId w:val="44"/>
      </w:numPr>
      <w:spacing w:after="120" w:line="288" w:lineRule="auto"/>
      <w:jc w:val="both"/>
    </w:pPr>
    <w:rPr>
      <w:snapToGrid w:val="0"/>
      <w:color w:val="000000"/>
      <w:szCs w:val="20"/>
      <w:lang w:eastAsia="en-US"/>
    </w:rPr>
  </w:style>
  <w:style w:type="paragraph" w:styleId="affffffffff6">
    <w:name w:val="Message Header"/>
    <w:basedOn w:val="af5"/>
    <w:link w:val="affffffffff7"/>
    <w:semiHidden/>
    <w:rsid w:val="000739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20" w:line="288" w:lineRule="auto"/>
      <w:ind w:left="1134" w:hanging="1134"/>
      <w:jc w:val="both"/>
    </w:pPr>
    <w:rPr>
      <w:rFonts w:ascii="Arial" w:hAnsi="Arial" w:cs="Arial"/>
      <w:snapToGrid w:val="0"/>
      <w:color w:val="000000"/>
      <w:lang w:eastAsia="en-US"/>
    </w:rPr>
  </w:style>
  <w:style w:type="character" w:customStyle="1" w:styleId="affffffffff7">
    <w:name w:val="Шапка Знак"/>
    <w:basedOn w:val="af6"/>
    <w:link w:val="affffffffff6"/>
    <w:semiHidden/>
    <w:rsid w:val="000739D1"/>
    <w:rPr>
      <w:rFonts w:ascii="Arial" w:hAnsi="Arial" w:cs="Arial"/>
      <w:snapToGrid w:val="0"/>
      <w:color w:val="000000"/>
      <w:sz w:val="24"/>
      <w:szCs w:val="24"/>
      <w:shd w:val="pct20" w:color="auto" w:fill="auto"/>
      <w:lang w:eastAsia="en-US"/>
    </w:rPr>
  </w:style>
  <w:style w:type="paragraph" w:styleId="affffffffff8">
    <w:name w:val="Normal Indent"/>
    <w:basedOn w:val="af5"/>
    <w:semiHidden/>
    <w:rsid w:val="000739D1"/>
    <w:pPr>
      <w:spacing w:after="120" w:line="288" w:lineRule="auto"/>
      <w:ind w:left="708" w:firstLine="720"/>
      <w:jc w:val="both"/>
    </w:pPr>
    <w:rPr>
      <w:snapToGrid w:val="0"/>
      <w:color w:val="000000"/>
      <w:szCs w:val="20"/>
      <w:lang w:eastAsia="en-US"/>
    </w:rPr>
  </w:style>
  <w:style w:type="paragraph" w:styleId="affffffffff9">
    <w:name w:val="Note Heading"/>
    <w:basedOn w:val="af5"/>
    <w:next w:val="af5"/>
    <w:link w:val="affffffffffa"/>
    <w:semiHidden/>
    <w:rsid w:val="000739D1"/>
    <w:pPr>
      <w:spacing w:after="120" w:line="288" w:lineRule="auto"/>
      <w:ind w:firstLine="720"/>
      <w:jc w:val="both"/>
    </w:pPr>
    <w:rPr>
      <w:snapToGrid w:val="0"/>
      <w:color w:val="000000"/>
      <w:szCs w:val="20"/>
      <w:lang w:eastAsia="en-US"/>
    </w:rPr>
  </w:style>
  <w:style w:type="character" w:customStyle="1" w:styleId="affffffffffa">
    <w:name w:val="Заголовок записки Знак"/>
    <w:basedOn w:val="af6"/>
    <w:link w:val="affffffffff9"/>
    <w:semiHidden/>
    <w:rsid w:val="000739D1"/>
    <w:rPr>
      <w:snapToGrid w:val="0"/>
      <w:color w:val="000000"/>
      <w:sz w:val="24"/>
      <w:lang w:eastAsia="en-US"/>
    </w:rPr>
  </w:style>
  <w:style w:type="paragraph" w:styleId="affffffffffb">
    <w:name w:val="Salutation"/>
    <w:basedOn w:val="af5"/>
    <w:next w:val="af5"/>
    <w:link w:val="affffffffffc"/>
    <w:rsid w:val="000739D1"/>
    <w:pPr>
      <w:spacing w:after="120" w:line="288" w:lineRule="auto"/>
      <w:ind w:firstLine="720"/>
      <w:jc w:val="both"/>
    </w:pPr>
    <w:rPr>
      <w:snapToGrid w:val="0"/>
      <w:color w:val="000000"/>
      <w:szCs w:val="20"/>
      <w:lang w:eastAsia="en-US"/>
    </w:rPr>
  </w:style>
  <w:style w:type="character" w:customStyle="1" w:styleId="affffffffffc">
    <w:name w:val="Приветствие Знак"/>
    <w:basedOn w:val="af6"/>
    <w:link w:val="affffffffffb"/>
    <w:rsid w:val="000739D1"/>
    <w:rPr>
      <w:snapToGrid w:val="0"/>
      <w:color w:val="000000"/>
      <w:sz w:val="24"/>
      <w:lang w:eastAsia="en-US"/>
    </w:rPr>
  </w:style>
  <w:style w:type="paragraph" w:styleId="affffffffffd">
    <w:name w:val="Signature"/>
    <w:basedOn w:val="af5"/>
    <w:link w:val="affffffffffe"/>
    <w:semiHidden/>
    <w:rsid w:val="000739D1"/>
    <w:pPr>
      <w:spacing w:after="120" w:line="288" w:lineRule="auto"/>
      <w:ind w:left="4252" w:firstLine="720"/>
      <w:jc w:val="both"/>
    </w:pPr>
    <w:rPr>
      <w:snapToGrid w:val="0"/>
      <w:color w:val="000000"/>
      <w:szCs w:val="20"/>
      <w:lang w:eastAsia="en-US"/>
    </w:rPr>
  </w:style>
  <w:style w:type="character" w:customStyle="1" w:styleId="affffffffffe">
    <w:name w:val="Подпись Знак"/>
    <w:basedOn w:val="af6"/>
    <w:link w:val="affffffffffd"/>
    <w:semiHidden/>
    <w:rsid w:val="000739D1"/>
    <w:rPr>
      <w:snapToGrid w:val="0"/>
      <w:color w:val="000000"/>
      <w:sz w:val="24"/>
      <w:lang w:eastAsia="en-US"/>
    </w:rPr>
  </w:style>
  <w:style w:type="table" w:styleId="2f9">
    <w:name w:val="Table 3D effects 2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0">
    <w:name w:val="Table Classic 1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f7"/>
    <w:semiHidden/>
    <w:rsid w:val="000739D1"/>
    <w:pPr>
      <w:spacing w:after="120" w:line="288" w:lineRule="auto"/>
      <w:ind w:left="284" w:right="284" w:firstLine="72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1">
    <w:name w:val="Table Colorful 1"/>
    <w:basedOn w:val="af7"/>
    <w:semiHidden/>
    <w:rsid w:val="000739D1"/>
    <w:pPr>
      <w:spacing w:after="120" w:line="288" w:lineRule="auto"/>
      <w:ind w:left="284" w:right="284" w:firstLine="72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2">
    <w:name w:val="Table Columns 1"/>
    <w:basedOn w:val="af7"/>
    <w:semiHidden/>
    <w:rsid w:val="000739D1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f7"/>
    <w:semiHidden/>
    <w:rsid w:val="000739D1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f7"/>
    <w:semiHidden/>
    <w:rsid w:val="000739D1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b">
    <w:name w:val="Table Columns 5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fffff">
    <w:name w:val="Table Contemporary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fff0">
    <w:name w:val="Table Elegant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c">
    <w:name w:val="Table Grid 5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f7"/>
    <w:semiHidden/>
    <w:rsid w:val="000739D1"/>
    <w:pPr>
      <w:spacing w:after="120" w:line="288" w:lineRule="auto"/>
      <w:ind w:left="284" w:right="284" w:firstLine="72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List 1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fff1">
    <w:name w:val="Table Professional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3">
    <w:name w:val="Table Simple 1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f7"/>
    <w:semiHidden/>
    <w:rsid w:val="000739D1"/>
    <w:pPr>
      <w:spacing w:after="120" w:line="288" w:lineRule="auto"/>
      <w:ind w:left="284" w:right="284" w:firstLine="72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4">
    <w:name w:val="Table Subtle 1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fff2">
    <w:name w:val="Table Theme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Table Web 1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Web 2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Table Web 3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Caption">
    <w:name w:val="Table_Caption"/>
    <w:basedOn w:val="af5"/>
    <w:next w:val="af5"/>
    <w:rsid w:val="000739D1"/>
    <w:pPr>
      <w:keepNext/>
      <w:keepLines/>
      <w:spacing w:before="360" w:after="240" w:line="288" w:lineRule="auto"/>
      <w:ind w:left="2013" w:hanging="1293"/>
    </w:pPr>
    <w:rPr>
      <w:lang w:eastAsia="en-US"/>
    </w:rPr>
  </w:style>
  <w:style w:type="paragraph" w:customStyle="1" w:styleId="afffffffffff3">
    <w:name w:val="_штамп_номер"/>
    <w:rsid w:val="000739D1"/>
    <w:pPr>
      <w:jc w:val="center"/>
    </w:pPr>
    <w:rPr>
      <w:rFonts w:ascii="Arial" w:hAnsi="Arial"/>
      <w:i/>
      <w:sz w:val="32"/>
    </w:rPr>
  </w:style>
  <w:style w:type="paragraph" w:customStyle="1" w:styleId="Appendix">
    <w:name w:val="Appendix"/>
    <w:next w:val="af5"/>
    <w:link w:val="Appendix0"/>
    <w:rsid w:val="000739D1"/>
    <w:pPr>
      <w:keepNext/>
      <w:keepLines/>
      <w:pageBreakBefore/>
      <w:numPr>
        <w:numId w:val="45"/>
      </w:numPr>
      <w:suppressAutoHyphens/>
      <w:spacing w:before="480" w:after="120" w:line="288" w:lineRule="auto"/>
      <w:jc w:val="right"/>
      <w:outlineLvl w:val="0"/>
    </w:pPr>
    <w:rPr>
      <w:b/>
      <w:bCs/>
      <w:caps/>
      <w:sz w:val="28"/>
      <w:szCs w:val="28"/>
      <w:lang w:eastAsia="en-US"/>
    </w:rPr>
  </w:style>
  <w:style w:type="paragraph" w:customStyle="1" w:styleId="AppHeading1">
    <w:name w:val="App_Heading 1"/>
    <w:basedOn w:val="Appendix"/>
    <w:next w:val="af5"/>
    <w:rsid w:val="000739D1"/>
    <w:pPr>
      <w:pageBreakBefore w:val="0"/>
      <w:numPr>
        <w:ilvl w:val="1"/>
      </w:numPr>
      <w:ind w:left="909" w:hanging="720"/>
      <w:jc w:val="left"/>
      <w:outlineLvl w:val="1"/>
    </w:pPr>
    <w:rPr>
      <w:bCs w:val="0"/>
      <w:caps w:val="0"/>
    </w:rPr>
  </w:style>
  <w:style w:type="paragraph" w:customStyle="1" w:styleId="AppHeading2">
    <w:name w:val="App_Heading 2"/>
    <w:basedOn w:val="Appendix"/>
    <w:next w:val="af5"/>
    <w:rsid w:val="000739D1"/>
    <w:pPr>
      <w:pageBreakBefore w:val="0"/>
      <w:numPr>
        <w:ilvl w:val="3"/>
      </w:numPr>
      <w:ind w:left="1287" w:hanging="720"/>
      <w:jc w:val="left"/>
      <w:outlineLvl w:val="2"/>
    </w:pPr>
    <w:rPr>
      <w:caps w:val="0"/>
    </w:rPr>
  </w:style>
  <w:style w:type="paragraph" w:customStyle="1" w:styleId="AppHeading3">
    <w:name w:val="App_Heading 3"/>
    <w:basedOn w:val="Appendix"/>
    <w:next w:val="af5"/>
    <w:rsid w:val="000739D1"/>
    <w:pPr>
      <w:pageBreakBefore w:val="0"/>
      <w:numPr>
        <w:ilvl w:val="2"/>
      </w:numPr>
      <w:spacing w:before="240" w:after="200"/>
      <w:ind w:left="1098" w:hanging="720"/>
      <w:jc w:val="left"/>
      <w:outlineLvl w:val="3"/>
    </w:pPr>
    <w:rPr>
      <w:caps w:val="0"/>
      <w:sz w:val="26"/>
      <w:szCs w:val="26"/>
    </w:rPr>
  </w:style>
  <w:style w:type="paragraph" w:customStyle="1" w:styleId="AppHeading4">
    <w:name w:val="App_Heading 4"/>
    <w:basedOn w:val="Appendix"/>
    <w:next w:val="af5"/>
    <w:rsid w:val="000739D1"/>
    <w:pPr>
      <w:pageBreakBefore w:val="0"/>
      <w:numPr>
        <w:ilvl w:val="4"/>
      </w:numPr>
      <w:spacing w:before="240" w:after="200"/>
      <w:ind w:left="1836" w:hanging="1080"/>
      <w:jc w:val="left"/>
      <w:outlineLvl w:val="4"/>
    </w:pPr>
    <w:rPr>
      <w:caps w:val="0"/>
      <w:sz w:val="24"/>
      <w:szCs w:val="24"/>
    </w:rPr>
  </w:style>
  <w:style w:type="paragraph" w:customStyle="1" w:styleId="TableText1">
    <w:name w:val="Table Text"/>
    <w:rsid w:val="000739D1"/>
    <w:pPr>
      <w:keepLines/>
      <w:spacing w:before="40" w:after="40" w:line="288" w:lineRule="auto"/>
    </w:pPr>
    <w:rPr>
      <w:sz w:val="22"/>
      <w:szCs w:val="24"/>
    </w:rPr>
  </w:style>
  <w:style w:type="paragraph" w:customStyle="1" w:styleId="StyleAppendixTimesNewRoman">
    <w:name w:val="Style Appendix + Times New Roman"/>
    <w:basedOn w:val="Appendix"/>
    <w:next w:val="af5"/>
    <w:link w:val="StyleAppendixTimesNewRomanChar"/>
    <w:rsid w:val="000739D1"/>
  </w:style>
  <w:style w:type="character" w:customStyle="1" w:styleId="Appendix0">
    <w:name w:val="Appendix Знак"/>
    <w:link w:val="Appendix"/>
    <w:rsid w:val="000739D1"/>
    <w:rPr>
      <w:b/>
      <w:bCs/>
      <w:caps/>
      <w:sz w:val="28"/>
      <w:szCs w:val="28"/>
      <w:lang w:eastAsia="en-US"/>
    </w:rPr>
  </w:style>
  <w:style w:type="character" w:customStyle="1" w:styleId="StyleAppendixTimesNewRomanChar">
    <w:name w:val="Style Appendix + Times New Roman Char"/>
    <w:basedOn w:val="Appendix0"/>
    <w:link w:val="StyleAppendixTimesNewRoman"/>
    <w:rsid w:val="000739D1"/>
    <w:rPr>
      <w:b/>
      <w:bCs/>
      <w:caps/>
      <w:sz w:val="28"/>
      <w:szCs w:val="28"/>
      <w:lang w:eastAsia="en-US"/>
    </w:rPr>
  </w:style>
  <w:style w:type="character" w:customStyle="1" w:styleId="Comment">
    <w:name w:val="Comment"/>
    <w:rsid w:val="000739D1"/>
    <w:rPr>
      <w:color w:val="0000FF"/>
    </w:rPr>
  </w:style>
  <w:style w:type="character" w:customStyle="1" w:styleId="-Char">
    <w:name w:val="УРЧБ - детализация Char"/>
    <w:link w:val="-9"/>
    <w:locked/>
    <w:rsid w:val="000739D1"/>
    <w:rPr>
      <w:rFonts w:ascii="Courier New" w:hAnsi="Courier New" w:cs="Courier New"/>
      <w:color w:val="FF6600"/>
      <w:u w:val="dotted"/>
      <w:lang w:eastAsia="en-US"/>
    </w:rPr>
  </w:style>
  <w:style w:type="paragraph" w:customStyle="1" w:styleId="-9">
    <w:name w:val="УРЧБ - детализация"/>
    <w:basedOn w:val="af5"/>
    <w:link w:val="-Char"/>
    <w:rsid w:val="000739D1"/>
    <w:pPr>
      <w:suppressAutoHyphens/>
      <w:spacing w:line="348" w:lineRule="auto"/>
      <w:ind w:firstLine="720"/>
    </w:pPr>
    <w:rPr>
      <w:rFonts w:ascii="Courier New" w:hAnsi="Courier New" w:cs="Courier New"/>
      <w:color w:val="FF6600"/>
      <w:sz w:val="20"/>
      <w:szCs w:val="20"/>
      <w:u w:val="dotted"/>
      <w:lang w:eastAsia="en-US"/>
    </w:rPr>
  </w:style>
  <w:style w:type="paragraph" w:customStyle="1" w:styleId="AppendixTimesNewRoman">
    <w:name w:val="Стиль Appendix + Times New Roman"/>
    <w:basedOn w:val="Appendix"/>
    <w:rsid w:val="000739D1"/>
  </w:style>
  <w:style w:type="paragraph" w:customStyle="1" w:styleId="AppendixTimesNewRoman1">
    <w:name w:val="Стиль Appendix + Times New Roman1"/>
    <w:basedOn w:val="Appendix"/>
    <w:link w:val="AppendixTimesNewRoman10"/>
    <w:rsid w:val="000739D1"/>
  </w:style>
  <w:style w:type="character" w:customStyle="1" w:styleId="AppendixTimesNewRoman10">
    <w:name w:val="Стиль Appendix + Times New Roman1 Знак"/>
    <w:basedOn w:val="Appendix0"/>
    <w:link w:val="AppendixTimesNewRoman1"/>
    <w:rsid w:val="000739D1"/>
    <w:rPr>
      <w:b/>
      <w:bCs/>
      <w:caps/>
      <w:sz w:val="28"/>
      <w:szCs w:val="28"/>
      <w:lang w:eastAsia="en-US"/>
    </w:rPr>
  </w:style>
  <w:style w:type="paragraph" w:customStyle="1" w:styleId="company">
    <w:name w:val="company"/>
    <w:basedOn w:val="af5"/>
    <w:rsid w:val="000739D1"/>
    <w:pPr>
      <w:keepLines/>
      <w:widowControl w:val="0"/>
      <w:spacing w:after="240"/>
      <w:jc w:val="center"/>
    </w:pPr>
    <w:rPr>
      <w:rFonts w:ascii="Times New Roman Bold" w:hAnsi="Times New Roman Bold"/>
      <w:b/>
      <w:bCs/>
      <w:caps/>
      <w:lang w:eastAsia="en-US"/>
    </w:rPr>
  </w:style>
  <w:style w:type="numbering" w:customStyle="1" w:styleId="415OutlineNumbering">
    <w:name w:val="4_1_5 Outline Numbering"/>
    <w:basedOn w:val="af8"/>
    <w:rsid w:val="000739D1"/>
    <w:pPr>
      <w:numPr>
        <w:numId w:val="51"/>
      </w:numPr>
    </w:pPr>
  </w:style>
  <w:style w:type="numbering" w:customStyle="1" w:styleId="416OutlineNumbering">
    <w:name w:val="4_1_6 Outline Numbering"/>
    <w:basedOn w:val="af8"/>
    <w:rsid w:val="000739D1"/>
    <w:pPr>
      <w:numPr>
        <w:numId w:val="52"/>
      </w:numPr>
    </w:pPr>
  </w:style>
  <w:style w:type="paragraph" w:customStyle="1" w:styleId="ENDLIST">
    <w:name w:val="ENDLIST"/>
    <w:basedOn w:val="Confirmationtext"/>
    <w:rsid w:val="000739D1"/>
    <w:pPr>
      <w:pageBreakBefore/>
      <w:spacing w:before="0" w:after="0"/>
    </w:pPr>
    <w:rPr>
      <w:caps/>
    </w:rPr>
  </w:style>
  <w:style w:type="paragraph" w:styleId="2ff0">
    <w:name w:val="index 2"/>
    <w:basedOn w:val="af5"/>
    <w:next w:val="af5"/>
    <w:autoRedefine/>
    <w:semiHidden/>
    <w:rsid w:val="000739D1"/>
    <w:pPr>
      <w:keepLines/>
      <w:spacing w:after="120" w:line="288" w:lineRule="auto"/>
      <w:ind w:left="560" w:hanging="280"/>
    </w:pPr>
    <w:rPr>
      <w:sz w:val="20"/>
      <w:szCs w:val="20"/>
      <w:lang w:eastAsia="en-US"/>
    </w:rPr>
  </w:style>
  <w:style w:type="paragraph" w:styleId="3fa">
    <w:name w:val="index 3"/>
    <w:basedOn w:val="af5"/>
    <w:next w:val="af5"/>
    <w:autoRedefine/>
    <w:semiHidden/>
    <w:rsid w:val="000739D1"/>
    <w:pPr>
      <w:keepLines/>
      <w:spacing w:after="120" w:line="288" w:lineRule="auto"/>
      <w:ind w:left="840" w:hanging="280"/>
    </w:pPr>
    <w:rPr>
      <w:sz w:val="20"/>
      <w:szCs w:val="20"/>
      <w:lang w:eastAsia="en-US"/>
    </w:rPr>
  </w:style>
  <w:style w:type="paragraph" w:styleId="4d">
    <w:name w:val="index 4"/>
    <w:basedOn w:val="af5"/>
    <w:next w:val="af5"/>
    <w:autoRedefine/>
    <w:semiHidden/>
    <w:rsid w:val="000739D1"/>
    <w:pPr>
      <w:keepLines/>
      <w:spacing w:after="120" w:line="288" w:lineRule="auto"/>
      <w:ind w:left="1120" w:hanging="280"/>
    </w:pPr>
    <w:rPr>
      <w:sz w:val="20"/>
      <w:szCs w:val="20"/>
      <w:lang w:eastAsia="en-US"/>
    </w:rPr>
  </w:style>
  <w:style w:type="paragraph" w:styleId="5d">
    <w:name w:val="index 5"/>
    <w:basedOn w:val="af5"/>
    <w:next w:val="af5"/>
    <w:autoRedefine/>
    <w:semiHidden/>
    <w:rsid w:val="000739D1"/>
    <w:pPr>
      <w:keepLines/>
      <w:spacing w:after="120" w:line="288" w:lineRule="auto"/>
      <w:ind w:left="1400" w:hanging="280"/>
    </w:pPr>
    <w:rPr>
      <w:sz w:val="20"/>
      <w:szCs w:val="20"/>
      <w:lang w:eastAsia="en-US"/>
    </w:rPr>
  </w:style>
  <w:style w:type="paragraph" w:styleId="65">
    <w:name w:val="index 6"/>
    <w:basedOn w:val="af5"/>
    <w:next w:val="af5"/>
    <w:autoRedefine/>
    <w:semiHidden/>
    <w:rsid w:val="000739D1"/>
    <w:pPr>
      <w:keepLines/>
      <w:spacing w:after="120" w:line="288" w:lineRule="auto"/>
      <w:ind w:left="1680" w:hanging="280"/>
    </w:pPr>
    <w:rPr>
      <w:sz w:val="20"/>
      <w:szCs w:val="20"/>
      <w:lang w:eastAsia="en-US"/>
    </w:rPr>
  </w:style>
  <w:style w:type="paragraph" w:styleId="74">
    <w:name w:val="index 7"/>
    <w:basedOn w:val="af5"/>
    <w:next w:val="af5"/>
    <w:autoRedefine/>
    <w:semiHidden/>
    <w:rsid w:val="000739D1"/>
    <w:pPr>
      <w:keepLines/>
      <w:spacing w:after="120" w:line="288" w:lineRule="auto"/>
      <w:ind w:left="1960" w:hanging="280"/>
    </w:pPr>
    <w:rPr>
      <w:sz w:val="20"/>
      <w:szCs w:val="20"/>
      <w:lang w:eastAsia="en-US"/>
    </w:rPr>
  </w:style>
  <w:style w:type="paragraph" w:styleId="84">
    <w:name w:val="index 8"/>
    <w:basedOn w:val="af5"/>
    <w:next w:val="af5"/>
    <w:autoRedefine/>
    <w:semiHidden/>
    <w:rsid w:val="000739D1"/>
    <w:pPr>
      <w:keepLines/>
      <w:spacing w:after="120" w:line="288" w:lineRule="auto"/>
      <w:ind w:left="2240" w:hanging="280"/>
    </w:pPr>
    <w:rPr>
      <w:sz w:val="20"/>
      <w:szCs w:val="20"/>
      <w:lang w:eastAsia="en-US"/>
    </w:rPr>
  </w:style>
  <w:style w:type="paragraph" w:styleId="93">
    <w:name w:val="index 9"/>
    <w:basedOn w:val="af5"/>
    <w:next w:val="af5"/>
    <w:autoRedefine/>
    <w:semiHidden/>
    <w:rsid w:val="000739D1"/>
    <w:pPr>
      <w:keepLines/>
      <w:spacing w:after="120" w:line="288" w:lineRule="auto"/>
      <w:ind w:left="2520" w:hanging="280"/>
    </w:pPr>
    <w:rPr>
      <w:sz w:val="20"/>
      <w:szCs w:val="20"/>
      <w:lang w:eastAsia="en-US"/>
    </w:rPr>
  </w:style>
  <w:style w:type="numbering" w:customStyle="1" w:styleId="417OutlineNumbering">
    <w:name w:val="4_1_7 Outline Numbering"/>
    <w:basedOn w:val="af8"/>
    <w:rsid w:val="000739D1"/>
    <w:pPr>
      <w:numPr>
        <w:numId w:val="53"/>
      </w:numPr>
    </w:pPr>
  </w:style>
  <w:style w:type="numbering" w:customStyle="1" w:styleId="418OutlineNumbering">
    <w:name w:val="4_1_8 Outline Numbering"/>
    <w:basedOn w:val="af8"/>
    <w:rsid w:val="000739D1"/>
    <w:pPr>
      <w:numPr>
        <w:numId w:val="54"/>
      </w:numPr>
    </w:pPr>
  </w:style>
  <w:style w:type="numbering" w:customStyle="1" w:styleId="419OutlineNumbering">
    <w:name w:val="4_1_9 Outline Numbering"/>
    <w:basedOn w:val="418OutlineNumbering"/>
    <w:rsid w:val="000739D1"/>
    <w:pPr>
      <w:numPr>
        <w:numId w:val="55"/>
      </w:numPr>
    </w:pPr>
  </w:style>
  <w:style w:type="numbering" w:customStyle="1" w:styleId="4110OutlineNumbering">
    <w:name w:val="4_1_10 Outline Numbering"/>
    <w:basedOn w:val="419OutlineNumbering"/>
    <w:rsid w:val="000739D1"/>
    <w:pPr>
      <w:numPr>
        <w:numId w:val="56"/>
      </w:numPr>
    </w:pPr>
  </w:style>
  <w:style w:type="numbering" w:customStyle="1" w:styleId="433OutlineNumbering">
    <w:name w:val="4_3_3 Outline Numbering"/>
    <w:basedOn w:val="af8"/>
    <w:rsid w:val="000739D1"/>
    <w:pPr>
      <w:numPr>
        <w:numId w:val="57"/>
      </w:numPr>
    </w:pPr>
  </w:style>
  <w:style w:type="numbering" w:customStyle="1" w:styleId="61Numbered">
    <w:name w:val="6_1 Numbered"/>
    <w:basedOn w:val="af8"/>
    <w:rsid w:val="000739D1"/>
    <w:pPr>
      <w:numPr>
        <w:numId w:val="47"/>
      </w:numPr>
    </w:pPr>
  </w:style>
  <w:style w:type="paragraph" w:styleId="2ff1">
    <w:name w:val="List Continue 2"/>
    <w:basedOn w:val="af5"/>
    <w:rsid w:val="000739D1"/>
    <w:pPr>
      <w:keepLines/>
      <w:spacing w:after="60" w:line="288" w:lineRule="auto"/>
      <w:ind w:left="1435"/>
      <w:jc w:val="both"/>
    </w:pPr>
    <w:rPr>
      <w:lang w:eastAsia="en-US"/>
    </w:rPr>
  </w:style>
  <w:style w:type="paragraph" w:customStyle="1" w:styleId="ListNote">
    <w:name w:val="List Note"/>
    <w:basedOn w:val="af5"/>
    <w:next w:val="a"/>
    <w:rsid w:val="000739D1"/>
    <w:pPr>
      <w:keepLines/>
      <w:tabs>
        <w:tab w:val="left" w:pos="2495"/>
      </w:tabs>
      <w:spacing w:after="60" w:line="288" w:lineRule="auto"/>
      <w:ind w:left="2495" w:hanging="1418"/>
      <w:jc w:val="both"/>
    </w:pPr>
    <w:rPr>
      <w:sz w:val="20"/>
      <w:szCs w:val="20"/>
      <w:lang w:eastAsia="en-US"/>
    </w:rPr>
  </w:style>
  <w:style w:type="paragraph" w:customStyle="1" w:styleId="Note">
    <w:name w:val="Note"/>
    <w:basedOn w:val="af5"/>
    <w:next w:val="af5"/>
    <w:rsid w:val="000739D1"/>
    <w:pPr>
      <w:keepLines/>
      <w:tabs>
        <w:tab w:val="left" w:pos="2126"/>
      </w:tabs>
      <w:spacing w:after="120" w:line="288" w:lineRule="auto"/>
      <w:ind w:left="2160" w:hanging="1440"/>
      <w:jc w:val="both"/>
    </w:pPr>
    <w:rPr>
      <w:sz w:val="22"/>
      <w:szCs w:val="20"/>
      <w:lang w:eastAsia="en-US"/>
    </w:rPr>
  </w:style>
  <w:style w:type="paragraph" w:customStyle="1" w:styleId="311outline">
    <w:name w:val="3.1.1_outline"/>
    <w:rsid w:val="000739D1"/>
    <w:pPr>
      <w:keepLines/>
      <w:numPr>
        <w:ilvl w:val="3"/>
        <w:numId w:val="58"/>
      </w:numPr>
      <w:spacing w:after="120" w:line="288" w:lineRule="auto"/>
      <w:jc w:val="both"/>
    </w:pPr>
    <w:rPr>
      <w:sz w:val="24"/>
      <w:szCs w:val="24"/>
      <w:lang w:val="en-US" w:eastAsia="en-US"/>
    </w:rPr>
  </w:style>
  <w:style w:type="paragraph" w:styleId="afffffffffff4">
    <w:name w:val="Date"/>
    <w:basedOn w:val="af5"/>
    <w:next w:val="af5"/>
    <w:link w:val="afffffffffff5"/>
    <w:rsid w:val="000739D1"/>
    <w:pPr>
      <w:keepLines/>
      <w:spacing w:after="120" w:line="288" w:lineRule="auto"/>
      <w:ind w:firstLine="720"/>
      <w:jc w:val="both"/>
    </w:pPr>
    <w:rPr>
      <w:lang w:eastAsia="en-US"/>
    </w:rPr>
  </w:style>
  <w:style w:type="character" w:customStyle="1" w:styleId="afffffffffff5">
    <w:name w:val="Дата Знак"/>
    <w:basedOn w:val="af6"/>
    <w:link w:val="afffffffffff4"/>
    <w:rsid w:val="000739D1"/>
    <w:rPr>
      <w:sz w:val="24"/>
      <w:szCs w:val="24"/>
      <w:lang w:eastAsia="en-US"/>
    </w:rPr>
  </w:style>
  <w:style w:type="character" w:styleId="afffffffffff6">
    <w:name w:val="endnote reference"/>
    <w:rsid w:val="000739D1"/>
    <w:rPr>
      <w:rFonts w:ascii="Times New Roman" w:hAnsi="Times New Roman"/>
      <w:sz w:val="22"/>
      <w:vertAlign w:val="superscript"/>
      <w:lang w:val="ru-RU"/>
    </w:rPr>
  </w:style>
  <w:style w:type="paragraph" w:styleId="afffffffffff7">
    <w:name w:val="endnote text"/>
    <w:basedOn w:val="af5"/>
    <w:link w:val="afffffffffff8"/>
    <w:rsid w:val="000739D1"/>
    <w:pPr>
      <w:keepLines/>
      <w:spacing w:after="60" w:line="288" w:lineRule="auto"/>
      <w:ind w:firstLine="720"/>
      <w:jc w:val="both"/>
    </w:pPr>
    <w:rPr>
      <w:sz w:val="20"/>
      <w:szCs w:val="20"/>
      <w:lang w:eastAsia="en-US"/>
    </w:rPr>
  </w:style>
  <w:style w:type="character" w:customStyle="1" w:styleId="afffffffffff8">
    <w:name w:val="Текст концевой сноски Знак"/>
    <w:basedOn w:val="af6"/>
    <w:link w:val="afffffffffff7"/>
    <w:rsid w:val="000739D1"/>
    <w:rPr>
      <w:lang w:eastAsia="en-US"/>
    </w:rPr>
  </w:style>
  <w:style w:type="paragraph" w:customStyle="1" w:styleId="TableHeading">
    <w:name w:val="TableHeading"/>
    <w:basedOn w:val="TableText"/>
    <w:next w:val="TableText1"/>
    <w:rsid w:val="000739D1"/>
    <w:pPr>
      <w:keepLines/>
      <w:spacing w:before="60" w:after="60" w:line="288" w:lineRule="auto"/>
      <w:jc w:val="center"/>
    </w:pPr>
    <w:rPr>
      <w:b/>
      <w:lang w:eastAsia="en-US"/>
    </w:rPr>
  </w:style>
  <w:style w:type="paragraph" w:customStyle="1" w:styleId="TableListNumber">
    <w:name w:val="Table List Number"/>
    <w:rsid w:val="000739D1"/>
    <w:pPr>
      <w:keepLines/>
      <w:framePr w:hSpace="180" w:wrap="around" w:hAnchor="margin" w:x="576" w:y="541"/>
      <w:numPr>
        <w:numId w:val="46"/>
      </w:numPr>
      <w:spacing w:after="40" w:line="288" w:lineRule="auto"/>
    </w:pPr>
    <w:rPr>
      <w:sz w:val="22"/>
      <w:szCs w:val="22"/>
      <w:lang w:eastAsia="en-US"/>
    </w:rPr>
  </w:style>
  <w:style w:type="paragraph" w:customStyle="1" w:styleId="312outline">
    <w:name w:val="3.1.2_outline"/>
    <w:rsid w:val="000739D1"/>
    <w:pPr>
      <w:keepLines/>
      <w:numPr>
        <w:ilvl w:val="3"/>
        <w:numId w:val="59"/>
      </w:numPr>
      <w:spacing w:after="120" w:line="288" w:lineRule="auto"/>
      <w:jc w:val="both"/>
    </w:pPr>
    <w:rPr>
      <w:sz w:val="24"/>
      <w:szCs w:val="24"/>
      <w:lang w:eastAsia="en-US"/>
    </w:rPr>
  </w:style>
  <w:style w:type="paragraph" w:customStyle="1" w:styleId="321outline">
    <w:name w:val="3.2.1_outline"/>
    <w:rsid w:val="000739D1"/>
    <w:pPr>
      <w:keepLines/>
      <w:numPr>
        <w:ilvl w:val="3"/>
        <w:numId w:val="60"/>
      </w:numPr>
      <w:spacing w:after="120" w:line="288" w:lineRule="auto"/>
      <w:jc w:val="both"/>
    </w:pPr>
    <w:rPr>
      <w:sz w:val="24"/>
      <w:szCs w:val="24"/>
      <w:lang w:eastAsia="en-US"/>
    </w:rPr>
  </w:style>
  <w:style w:type="paragraph" w:customStyle="1" w:styleId="322outline">
    <w:name w:val="3.2.2_outline"/>
    <w:rsid w:val="000739D1"/>
    <w:pPr>
      <w:keepLines/>
      <w:numPr>
        <w:ilvl w:val="3"/>
        <w:numId w:val="61"/>
      </w:numPr>
      <w:spacing w:after="120" w:line="288" w:lineRule="auto"/>
      <w:jc w:val="both"/>
    </w:pPr>
    <w:rPr>
      <w:sz w:val="24"/>
      <w:szCs w:val="24"/>
      <w:lang w:eastAsia="en-US"/>
    </w:rPr>
  </w:style>
  <w:style w:type="paragraph" w:customStyle="1" w:styleId="331outline">
    <w:name w:val="3.3.1_outline"/>
    <w:rsid w:val="000739D1"/>
    <w:pPr>
      <w:keepLines/>
      <w:numPr>
        <w:ilvl w:val="3"/>
        <w:numId w:val="62"/>
      </w:numPr>
      <w:spacing w:after="120" w:line="288" w:lineRule="auto"/>
      <w:jc w:val="both"/>
    </w:pPr>
    <w:rPr>
      <w:sz w:val="24"/>
      <w:szCs w:val="24"/>
      <w:lang w:eastAsia="en-US"/>
    </w:rPr>
  </w:style>
  <w:style w:type="numbering" w:customStyle="1" w:styleId="62Numbered">
    <w:name w:val="6_2 Numbered"/>
    <w:basedOn w:val="af8"/>
    <w:rsid w:val="000739D1"/>
    <w:pPr>
      <w:numPr>
        <w:numId w:val="48"/>
      </w:numPr>
    </w:pPr>
  </w:style>
  <w:style w:type="numbering" w:customStyle="1" w:styleId="71Numbered">
    <w:name w:val="7_1 Numbered"/>
    <w:basedOn w:val="af8"/>
    <w:rsid w:val="000739D1"/>
    <w:pPr>
      <w:numPr>
        <w:numId w:val="49"/>
      </w:numPr>
    </w:pPr>
  </w:style>
  <w:style w:type="numbering" w:customStyle="1" w:styleId="81Numbered">
    <w:name w:val="8_1 Numbered"/>
    <w:basedOn w:val="af8"/>
    <w:rsid w:val="000739D1"/>
    <w:pPr>
      <w:numPr>
        <w:numId w:val="50"/>
      </w:numPr>
    </w:pPr>
  </w:style>
  <w:style w:type="paragraph" w:customStyle="1" w:styleId="332outline">
    <w:name w:val="3.3.2_outline"/>
    <w:rsid w:val="000739D1"/>
    <w:pPr>
      <w:keepLines/>
      <w:numPr>
        <w:ilvl w:val="3"/>
        <w:numId w:val="63"/>
      </w:numPr>
      <w:spacing w:after="120" w:line="288" w:lineRule="auto"/>
      <w:jc w:val="both"/>
    </w:pPr>
    <w:rPr>
      <w:sz w:val="24"/>
      <w:szCs w:val="24"/>
      <w:lang w:eastAsia="en-US"/>
    </w:rPr>
  </w:style>
  <w:style w:type="paragraph" w:customStyle="1" w:styleId="333outline">
    <w:name w:val="3.3.3_outline"/>
    <w:rsid w:val="000739D1"/>
    <w:pPr>
      <w:keepLines/>
      <w:numPr>
        <w:ilvl w:val="3"/>
        <w:numId w:val="64"/>
      </w:numPr>
      <w:spacing w:after="120" w:line="288" w:lineRule="auto"/>
      <w:jc w:val="both"/>
    </w:pPr>
    <w:rPr>
      <w:sz w:val="24"/>
      <w:szCs w:val="24"/>
      <w:lang w:eastAsia="en-US"/>
    </w:rPr>
  </w:style>
  <w:style w:type="paragraph" w:customStyle="1" w:styleId="334outline">
    <w:name w:val="3.3.4_outline"/>
    <w:rsid w:val="000739D1"/>
    <w:pPr>
      <w:keepLines/>
      <w:numPr>
        <w:ilvl w:val="3"/>
        <w:numId w:val="65"/>
      </w:numPr>
      <w:spacing w:after="120" w:line="288" w:lineRule="auto"/>
      <w:jc w:val="both"/>
    </w:pPr>
    <w:rPr>
      <w:sz w:val="24"/>
      <w:szCs w:val="24"/>
      <w:lang w:eastAsia="en-US"/>
    </w:rPr>
  </w:style>
  <w:style w:type="paragraph" w:customStyle="1" w:styleId="6outline">
    <w:name w:val="6_outline"/>
    <w:rsid w:val="000739D1"/>
    <w:pPr>
      <w:keepLines/>
      <w:numPr>
        <w:ilvl w:val="1"/>
        <w:numId w:val="66"/>
      </w:numPr>
      <w:spacing w:after="120" w:line="288" w:lineRule="auto"/>
      <w:jc w:val="both"/>
    </w:pPr>
    <w:rPr>
      <w:sz w:val="24"/>
      <w:szCs w:val="24"/>
      <w:lang w:eastAsia="en-US"/>
    </w:rPr>
  </w:style>
  <w:style w:type="numbering" w:styleId="111111">
    <w:name w:val="Outline List 2"/>
    <w:basedOn w:val="af8"/>
    <w:rsid w:val="000739D1"/>
    <w:pPr>
      <w:numPr>
        <w:numId w:val="67"/>
      </w:numPr>
    </w:pPr>
  </w:style>
  <w:style w:type="paragraph" w:customStyle="1" w:styleId="StyleTableTextItalicCentered">
    <w:name w:val="Style TableText + Italic Centered"/>
    <w:basedOn w:val="TableText"/>
    <w:rsid w:val="000739D1"/>
    <w:pPr>
      <w:keepLines/>
      <w:spacing w:before="0" w:after="0" w:line="288" w:lineRule="auto"/>
      <w:jc w:val="center"/>
    </w:pPr>
    <w:rPr>
      <w:i/>
      <w:iCs/>
      <w:szCs w:val="20"/>
      <w:lang w:eastAsia="en-US"/>
    </w:rPr>
  </w:style>
  <w:style w:type="paragraph" w:customStyle="1" w:styleId="TextTable">
    <w:name w:val="Text Table"/>
    <w:rsid w:val="000739D1"/>
    <w:pPr>
      <w:spacing w:before="40" w:after="40"/>
    </w:pPr>
    <w:rPr>
      <w:rFonts w:ascii="Arial" w:hAnsi="Arial"/>
      <w:szCs w:val="22"/>
      <w:lang w:eastAsia="en-US"/>
    </w:rPr>
  </w:style>
  <w:style w:type="character" w:customStyle="1" w:styleId="Normal1Char">
    <w:name w:val="Normal1 Char Знак"/>
    <w:link w:val="Normal1Char0"/>
    <w:locked/>
    <w:rsid w:val="000739D1"/>
    <w:rPr>
      <w:sz w:val="22"/>
      <w:szCs w:val="24"/>
      <w:lang w:eastAsia="en-US"/>
    </w:rPr>
  </w:style>
  <w:style w:type="paragraph" w:customStyle="1" w:styleId="Normal1Char0">
    <w:name w:val="Normal1 Char"/>
    <w:basedOn w:val="af5"/>
    <w:link w:val="Normal1Char"/>
    <w:rsid w:val="000739D1"/>
    <w:pPr>
      <w:spacing w:before="60" w:after="120"/>
      <w:ind w:firstLine="720"/>
      <w:jc w:val="both"/>
    </w:pPr>
    <w:rPr>
      <w:sz w:val="22"/>
      <w:lang w:eastAsia="en-US"/>
    </w:rPr>
  </w:style>
  <w:style w:type="paragraph" w:customStyle="1" w:styleId="TableofAcronyms">
    <w:name w:val="Table of Acronyms"/>
    <w:next w:val="af5"/>
    <w:rsid w:val="000739D1"/>
    <w:pPr>
      <w:pageBreakBefore/>
      <w:spacing w:before="480" w:after="360"/>
      <w:jc w:val="center"/>
    </w:pPr>
    <w:rPr>
      <w:b/>
      <w:kern w:val="32"/>
      <w:sz w:val="28"/>
      <w:szCs w:val="24"/>
      <w:lang w:eastAsia="en-US"/>
    </w:rPr>
  </w:style>
  <w:style w:type="paragraph" w:customStyle="1" w:styleId="StyleHeading4LinespacingMultiple146li">
    <w:name w:val="Style Heading 4 + Line spacing:  Multiple 146 li"/>
    <w:basedOn w:val="42"/>
    <w:autoRedefine/>
    <w:rsid w:val="000739D1"/>
    <w:pPr>
      <w:numPr>
        <w:ilvl w:val="0"/>
        <w:numId w:val="0"/>
      </w:numPr>
      <w:tabs>
        <w:tab w:val="clear" w:pos="1418"/>
      </w:tabs>
      <w:suppressAutoHyphens/>
      <w:spacing w:after="0" w:line="360" w:lineRule="auto"/>
      <w:ind w:firstLine="720"/>
      <w:jc w:val="both"/>
    </w:pPr>
    <w:rPr>
      <w:b w:val="0"/>
      <w:kern w:val="32"/>
      <w:sz w:val="28"/>
      <w:lang w:eastAsia="en-US"/>
    </w:rPr>
  </w:style>
  <w:style w:type="paragraph" w:customStyle="1" w:styleId="Shortsystemname0">
    <w:name w:val="Short system name"/>
    <w:next w:val="af5"/>
    <w:rsid w:val="000739D1"/>
    <w:pPr>
      <w:spacing w:before="360" w:after="240"/>
      <w:jc w:val="center"/>
    </w:pPr>
    <w:rPr>
      <w:caps/>
      <w:snapToGrid w:val="0"/>
      <w:color w:val="000000"/>
      <w:sz w:val="24"/>
      <w:szCs w:val="24"/>
      <w:lang w:eastAsia="en-US"/>
    </w:rPr>
  </w:style>
  <w:style w:type="paragraph" w:customStyle="1" w:styleId="TableText10pt">
    <w:name w:val="Стиль TableText + 10 pt"/>
    <w:basedOn w:val="TableText"/>
    <w:link w:val="TableText10pt0"/>
    <w:rsid w:val="000739D1"/>
    <w:pPr>
      <w:keepLines/>
      <w:spacing w:before="0" w:after="0" w:line="240" w:lineRule="auto"/>
    </w:pPr>
  </w:style>
  <w:style w:type="character" w:customStyle="1" w:styleId="TableText0">
    <w:name w:val="TableText Знак"/>
    <w:link w:val="TableText"/>
    <w:rsid w:val="000739D1"/>
    <w:rPr>
      <w:sz w:val="22"/>
      <w:szCs w:val="22"/>
      <w:lang w:eastAsia="ar-SA"/>
    </w:rPr>
  </w:style>
  <w:style w:type="character" w:customStyle="1" w:styleId="TableText10pt0">
    <w:name w:val="Стиль TableText + 10 pt Знак"/>
    <w:basedOn w:val="TableText0"/>
    <w:link w:val="TableText10pt"/>
    <w:rsid w:val="000739D1"/>
    <w:rPr>
      <w:sz w:val="22"/>
      <w:szCs w:val="22"/>
      <w:lang w:eastAsia="ar-SA"/>
    </w:rPr>
  </w:style>
  <w:style w:type="paragraph" w:customStyle="1" w:styleId="Appendix126">
    <w:name w:val="Стиль Appendix + Перед:  12 пт После:  6 пт"/>
    <w:basedOn w:val="Appendix"/>
    <w:rsid w:val="000739D1"/>
    <w:pPr>
      <w:spacing w:before="120" w:after="60" w:line="240" w:lineRule="auto"/>
    </w:pPr>
    <w:rPr>
      <w:szCs w:val="20"/>
    </w:rPr>
  </w:style>
  <w:style w:type="paragraph" w:customStyle="1" w:styleId="AppendixName">
    <w:name w:val="Appendix Name"/>
    <w:basedOn w:val="Appendix"/>
    <w:next w:val="af5"/>
    <w:rsid w:val="000739D1"/>
    <w:pPr>
      <w:pageBreakBefore w:val="0"/>
      <w:numPr>
        <w:numId w:val="0"/>
      </w:numPr>
      <w:spacing w:before="120" w:after="360"/>
      <w:jc w:val="center"/>
      <w:outlineLvl w:val="1"/>
    </w:pPr>
    <w:rPr>
      <w:caps w:val="0"/>
      <w:sz w:val="32"/>
    </w:rPr>
  </w:style>
  <w:style w:type="paragraph" w:customStyle="1" w:styleId="ConsPlusNormal">
    <w:name w:val="ConsPlusNormal"/>
    <w:basedOn w:val="af5"/>
    <w:rsid w:val="00403ACC"/>
    <w:pPr>
      <w:autoSpaceDE w:val="0"/>
      <w:autoSpaceDN w:val="0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xl63">
    <w:name w:val="xl63"/>
    <w:basedOn w:val="af5"/>
    <w:rsid w:val="00300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f5"/>
    <w:rsid w:val="003003B2"/>
    <w:pPr>
      <w:spacing w:before="100" w:beforeAutospacing="1" w:after="100" w:afterAutospacing="1"/>
    </w:pPr>
  </w:style>
  <w:style w:type="paragraph" w:customStyle="1" w:styleId="xl65">
    <w:name w:val="xl65"/>
    <w:basedOn w:val="af5"/>
    <w:rsid w:val="00300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f5"/>
    <w:rsid w:val="002668E7"/>
    <w:pP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f5"/>
    <w:rsid w:val="002668E7"/>
    <w:pPr>
      <w:spacing w:before="100" w:beforeAutospacing="1" w:after="100" w:afterAutospacing="1"/>
    </w:pPr>
    <w:rPr>
      <w:sz w:val="20"/>
      <w:szCs w:val="20"/>
    </w:rPr>
  </w:style>
  <w:style w:type="paragraph" w:customStyle="1" w:styleId="xl68">
    <w:name w:val="xl68"/>
    <w:basedOn w:val="af5"/>
    <w:rsid w:val="00266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150">
    <w:name w:val="Стиль Абзац + междустрочный  15 строки"/>
    <w:basedOn w:val="affffd"/>
    <w:rsid w:val="00507F35"/>
    <w:pPr>
      <w:spacing w:line="360" w:lineRule="auto"/>
    </w:pPr>
    <w:rPr>
      <w:szCs w:val="20"/>
    </w:rPr>
  </w:style>
  <w:style w:type="paragraph" w:customStyle="1" w:styleId="151">
    <w:name w:val="Стиль Список + междустрочный  15 строки"/>
    <w:basedOn w:val="af0"/>
    <w:rsid w:val="002E1121"/>
    <w:pPr>
      <w:spacing w:line="360" w:lineRule="auto"/>
    </w:pPr>
    <w:rPr>
      <w:szCs w:val="20"/>
    </w:rPr>
  </w:style>
  <w:style w:type="paragraph" w:customStyle="1" w:styleId="afffffffffff9">
    <w:name w:val="текст основной"/>
    <w:basedOn w:val="af5"/>
    <w:link w:val="afffffffffffa"/>
    <w:autoRedefine/>
    <w:qFormat/>
    <w:rsid w:val="001E0020"/>
    <w:pPr>
      <w:spacing w:line="360" w:lineRule="auto"/>
      <w:jc w:val="center"/>
    </w:pPr>
    <w:rPr>
      <w:color w:val="000000"/>
      <w:lang w:eastAsia="en-US"/>
    </w:rPr>
  </w:style>
  <w:style w:type="character" w:customStyle="1" w:styleId="afffffffffffa">
    <w:name w:val="текст основной Знак"/>
    <w:link w:val="afffffffffff9"/>
    <w:rsid w:val="001E0020"/>
    <w:rPr>
      <w:color w:val="000000"/>
      <w:sz w:val="24"/>
      <w:szCs w:val="24"/>
      <w:lang w:eastAsia="en-US"/>
    </w:rPr>
  </w:style>
  <w:style w:type="paragraph" w:customStyle="1" w:styleId="relatedheading">
    <w:name w:val="relatedheading"/>
    <w:basedOn w:val="af5"/>
    <w:rsid w:val="0036730C"/>
    <w:pPr>
      <w:spacing w:before="100" w:beforeAutospacing="1" w:after="100" w:afterAutospacing="1"/>
    </w:pPr>
  </w:style>
  <w:style w:type="paragraph" w:customStyle="1" w:styleId="relateditem">
    <w:name w:val="relateditem"/>
    <w:basedOn w:val="af5"/>
    <w:rsid w:val="0036730C"/>
    <w:pPr>
      <w:spacing w:before="100" w:beforeAutospacing="1" w:after="100" w:afterAutospacing="1"/>
    </w:pPr>
  </w:style>
  <w:style w:type="paragraph" w:customStyle="1" w:styleId="bodytext">
    <w:name w:val="bodytext"/>
    <w:basedOn w:val="af5"/>
    <w:rsid w:val="0036730C"/>
    <w:pPr>
      <w:spacing w:before="100" w:beforeAutospacing="1" w:after="100" w:afterAutospacing="1"/>
    </w:pPr>
  </w:style>
  <w:style w:type="character" w:customStyle="1" w:styleId="wingdingsymbols">
    <w:name w:val="wingdingsymbols"/>
    <w:basedOn w:val="af6"/>
    <w:rsid w:val="0036730C"/>
  </w:style>
  <w:style w:type="paragraph" w:customStyle="1" w:styleId="note0">
    <w:name w:val="note"/>
    <w:basedOn w:val="af5"/>
    <w:rsid w:val="0036730C"/>
    <w:pPr>
      <w:spacing w:before="100" w:beforeAutospacing="1" w:after="100" w:afterAutospacing="1"/>
    </w:pPr>
  </w:style>
  <w:style w:type="paragraph" w:customStyle="1" w:styleId="widegraphic">
    <w:name w:val="widegraphic"/>
    <w:basedOn w:val="af5"/>
    <w:rsid w:val="0036730C"/>
    <w:pPr>
      <w:spacing w:before="100" w:beforeAutospacing="1" w:after="100" w:afterAutospacing="1"/>
    </w:pPr>
  </w:style>
  <w:style w:type="paragraph" w:customStyle="1" w:styleId="listcontinue2">
    <w:name w:val="listcontinue2"/>
    <w:basedOn w:val="af5"/>
    <w:rsid w:val="0036730C"/>
    <w:pPr>
      <w:spacing w:before="100" w:beforeAutospacing="1" w:after="100" w:afterAutospacing="1"/>
    </w:pPr>
  </w:style>
  <w:style w:type="paragraph" w:customStyle="1" w:styleId="listcontinue">
    <w:name w:val="listcontinue"/>
    <w:basedOn w:val="af5"/>
    <w:rsid w:val="0036730C"/>
    <w:pPr>
      <w:spacing w:before="100" w:beforeAutospacing="1" w:after="100" w:afterAutospacing="1"/>
    </w:pPr>
  </w:style>
  <w:style w:type="character" w:customStyle="1" w:styleId="item-text">
    <w:name w:val="item-text"/>
    <w:basedOn w:val="af6"/>
    <w:rsid w:val="0036730C"/>
  </w:style>
  <w:style w:type="paragraph" w:customStyle="1" w:styleId="font5">
    <w:name w:val="font5"/>
    <w:basedOn w:val="af5"/>
    <w:rsid w:val="0036730C"/>
    <w:pP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69">
    <w:name w:val="xl69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</w:rPr>
  </w:style>
  <w:style w:type="paragraph" w:customStyle="1" w:styleId="xl70">
    <w:name w:val="xl70"/>
    <w:basedOn w:val="af5"/>
    <w:rsid w:val="003673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f5"/>
    <w:rsid w:val="0036730C"/>
    <w:pPr>
      <w:spacing w:before="100" w:beforeAutospacing="1" w:after="100" w:afterAutospacing="1"/>
      <w:textAlignment w:val="center"/>
    </w:pPr>
  </w:style>
  <w:style w:type="paragraph" w:customStyle="1" w:styleId="xl72">
    <w:name w:val="xl72"/>
    <w:basedOn w:val="af5"/>
    <w:rsid w:val="003673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</w:rPr>
  </w:style>
  <w:style w:type="paragraph" w:customStyle="1" w:styleId="xl73">
    <w:name w:val="xl73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74">
    <w:name w:val="xl74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75">
    <w:name w:val="xl75"/>
    <w:basedOn w:val="af5"/>
    <w:rsid w:val="0036730C"/>
    <w:pPr>
      <w:spacing w:before="100" w:beforeAutospacing="1" w:after="100" w:afterAutospacing="1"/>
      <w:textAlignment w:val="center"/>
    </w:pPr>
    <w:rPr>
      <w:rFonts w:ascii="Calibri" w:hAnsi="Calibri"/>
      <w:b/>
      <w:bCs/>
    </w:rPr>
  </w:style>
  <w:style w:type="paragraph" w:customStyle="1" w:styleId="xl76">
    <w:name w:val="xl76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</w:rPr>
  </w:style>
  <w:style w:type="paragraph" w:customStyle="1" w:styleId="xl77">
    <w:name w:val="xl77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78">
    <w:name w:val="xl78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79">
    <w:name w:val="xl79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80">
    <w:name w:val="xl80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81">
    <w:name w:val="xl81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82">
    <w:name w:val="xl82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3">
    <w:name w:val="xl83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/>
      <w:color w:val="0000FF"/>
      <w:u w:val="single"/>
    </w:rPr>
  </w:style>
  <w:style w:type="paragraph" w:customStyle="1" w:styleId="xl84">
    <w:name w:val="xl84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color w:val="0000FF"/>
      <w:sz w:val="20"/>
      <w:szCs w:val="20"/>
      <w:u w:val="single"/>
    </w:rPr>
  </w:style>
  <w:style w:type="paragraph" w:customStyle="1" w:styleId="xl85">
    <w:name w:val="xl85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</w:rPr>
  </w:style>
  <w:style w:type="paragraph" w:customStyle="1" w:styleId="xl86">
    <w:name w:val="xl86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87">
    <w:name w:val="xl87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8">
    <w:name w:val="xl88"/>
    <w:basedOn w:val="af5"/>
    <w:rsid w:val="003673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9">
    <w:name w:val="xl89"/>
    <w:basedOn w:val="af5"/>
    <w:rsid w:val="003673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90">
    <w:name w:val="xl90"/>
    <w:basedOn w:val="af5"/>
    <w:rsid w:val="003673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91">
    <w:name w:val="xl91"/>
    <w:basedOn w:val="af5"/>
    <w:rsid w:val="003673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92">
    <w:name w:val="xl92"/>
    <w:basedOn w:val="af5"/>
    <w:rsid w:val="0036730C"/>
    <w:pPr>
      <w:spacing w:before="100" w:beforeAutospacing="1" w:after="100" w:afterAutospacing="1"/>
    </w:pPr>
    <w:rPr>
      <w:rFonts w:ascii="Calibri" w:hAnsi="Calibri"/>
      <w:color w:val="0000FF"/>
      <w:u w:val="single"/>
    </w:rPr>
  </w:style>
  <w:style w:type="paragraph" w:customStyle="1" w:styleId="xl93">
    <w:name w:val="xl93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/>
      <w:color w:val="0000FF"/>
      <w:u w:val="single"/>
    </w:rPr>
  </w:style>
  <w:style w:type="paragraph" w:customStyle="1" w:styleId="xl94">
    <w:name w:val="xl94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95">
    <w:name w:val="xl95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96">
    <w:name w:val="xl96"/>
    <w:basedOn w:val="af5"/>
    <w:rsid w:val="003673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f5"/>
    <w:rsid w:val="003673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f5"/>
    <w:rsid w:val="003673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tag">
    <w:name w:val="tag"/>
    <w:basedOn w:val="af6"/>
    <w:rsid w:val="0062166D"/>
    <w:rPr>
      <w:rFonts w:cs="Times New Roman"/>
    </w:rPr>
  </w:style>
  <w:style w:type="character" w:styleId="afffffffffffb">
    <w:name w:val="Subtle Reference"/>
    <w:basedOn w:val="af6"/>
    <w:uiPriority w:val="31"/>
    <w:qFormat/>
    <w:rsid w:val="00B52F8D"/>
    <w:rPr>
      <w:rFonts w:cs="Times New Roman"/>
      <w:smallCaps/>
      <w:color w:val="5A5A5A" w:themeColor="text1" w:themeTint="A5"/>
    </w:rPr>
  </w:style>
  <w:style w:type="paragraph" w:customStyle="1" w:styleId="afffffffffffc">
    <w:name w:val="Код"/>
    <w:basedOn w:val="aff8"/>
    <w:link w:val="afffffffffffd"/>
    <w:qFormat/>
    <w:rsid w:val="00B52F8D"/>
    <w:pPr>
      <w:spacing w:before="0" w:beforeAutospacing="0" w:after="0" w:afterAutospacing="0" w:line="300" w:lineRule="atLeast"/>
    </w:pPr>
    <w:rPr>
      <w:rFonts w:ascii="Courier" w:hAnsi="Courier" w:cs="Arial"/>
      <w:color w:val="000000"/>
      <w:sz w:val="23"/>
      <w:szCs w:val="23"/>
    </w:rPr>
  </w:style>
  <w:style w:type="character" w:customStyle="1" w:styleId="afffffffffffd">
    <w:name w:val="Код Знак"/>
    <w:basedOn w:val="aff9"/>
    <w:link w:val="afffffffffffc"/>
    <w:locked/>
    <w:rsid w:val="00B52F8D"/>
    <w:rPr>
      <w:rFonts w:ascii="Courier" w:hAnsi="Courier" w:cs="Arial"/>
      <w:color w:val="000000"/>
      <w:sz w:val="23"/>
      <w:szCs w:val="23"/>
    </w:rPr>
  </w:style>
  <w:style w:type="character" w:customStyle="1" w:styleId="afffffffffc">
    <w:name w:val="Без интервала Знак"/>
    <w:basedOn w:val="af6"/>
    <w:link w:val="afffffffffb"/>
    <w:uiPriority w:val="1"/>
    <w:locked/>
    <w:rsid w:val="00B52F8D"/>
    <w:rPr>
      <w:sz w:val="24"/>
      <w:szCs w:val="24"/>
    </w:rPr>
  </w:style>
  <w:style w:type="paragraph" w:customStyle="1" w:styleId="afffffffffffe">
    <w:name w:val="Строки таблиц"/>
    <w:basedOn w:val="af5"/>
    <w:rsid w:val="004A5FB0"/>
    <w:pPr>
      <w:widowControl w:val="0"/>
    </w:pPr>
    <w:rPr>
      <w:rFonts w:eastAsia="Tahoma"/>
      <w:sz w:val="20"/>
      <w:szCs w:val="20"/>
    </w:rPr>
  </w:style>
  <w:style w:type="paragraph" w:customStyle="1" w:styleId="TableNumber1">
    <w:name w:val="Table Number 1"/>
    <w:qFormat/>
    <w:rsid w:val="00067802"/>
    <w:pPr>
      <w:numPr>
        <w:numId w:val="72"/>
      </w:numPr>
    </w:pPr>
    <w:rPr>
      <w:sz w:val="22"/>
      <w:szCs w:val="24"/>
      <w:lang w:val="en-US" w:eastAsia="en-US"/>
    </w:rPr>
  </w:style>
  <w:style w:type="paragraph" w:customStyle="1" w:styleId="TableNumber2">
    <w:name w:val="Table Number 2"/>
    <w:basedOn w:val="TableNumber1"/>
    <w:qFormat/>
    <w:rsid w:val="00067802"/>
    <w:pPr>
      <w:numPr>
        <w:ilvl w:val="1"/>
      </w:numPr>
    </w:pPr>
    <w:rPr>
      <w:lang w:val="ru-RU"/>
    </w:rPr>
  </w:style>
  <w:style w:type="paragraph" w:customStyle="1" w:styleId="TableNumber3">
    <w:name w:val="Table Number 3"/>
    <w:basedOn w:val="TableNumber2"/>
    <w:qFormat/>
    <w:rsid w:val="00067802"/>
    <w:pPr>
      <w:numPr>
        <w:ilvl w:val="2"/>
      </w:numPr>
    </w:pPr>
  </w:style>
  <w:style w:type="paragraph" w:customStyle="1" w:styleId="TableNumber4">
    <w:name w:val="Table Number 4"/>
    <w:basedOn w:val="TableNumber3"/>
    <w:qFormat/>
    <w:rsid w:val="00067802"/>
    <w:pPr>
      <w:numPr>
        <w:ilvl w:val="3"/>
      </w:numPr>
      <w:tabs>
        <w:tab w:val="left" w:pos="567"/>
      </w:tabs>
      <w:spacing w:before="40" w:after="40"/>
    </w:pPr>
    <w:rPr>
      <w:lang w:eastAsia="ru-RU"/>
    </w:rPr>
  </w:style>
  <w:style w:type="paragraph" w:customStyle="1" w:styleId="-110">
    <w:name w:val="Цветной список - Акцент 11"/>
    <w:basedOn w:val="af5"/>
    <w:link w:val="-12"/>
    <w:uiPriority w:val="34"/>
    <w:qFormat/>
    <w:rsid w:val="00EC1B3E"/>
    <w:pPr>
      <w:spacing w:after="60"/>
      <w:ind w:left="720"/>
      <w:contextualSpacing/>
      <w:jc w:val="both"/>
    </w:pPr>
    <w:rPr>
      <w:lang w:val="x-none" w:eastAsia="x-none"/>
    </w:rPr>
  </w:style>
  <w:style w:type="character" w:customStyle="1" w:styleId="-12">
    <w:name w:val="Цветной список - Акцент 1 Знак"/>
    <w:link w:val="-110"/>
    <w:uiPriority w:val="34"/>
    <w:locked/>
    <w:rsid w:val="00EC1B3E"/>
    <w:rPr>
      <w:sz w:val="24"/>
      <w:szCs w:val="24"/>
      <w:lang w:val="x-none" w:eastAsia="x-none"/>
    </w:rPr>
  </w:style>
  <w:style w:type="paragraph" w:customStyle="1" w:styleId="2ff2">
    <w:name w:val="М2М_Текст"/>
    <w:basedOn w:val="af5"/>
    <w:qFormat/>
    <w:rsid w:val="00DA7258"/>
    <w:pPr>
      <w:suppressAutoHyphens/>
      <w:spacing w:line="360" w:lineRule="auto"/>
      <w:ind w:right="-2" w:firstLine="851"/>
      <w:jc w:val="both"/>
    </w:pPr>
    <w:rPr>
      <w:snapToGrid w:val="0"/>
      <w:sz w:val="28"/>
      <w:szCs w:val="26"/>
      <w:lang w:eastAsia="en-US"/>
    </w:rPr>
  </w:style>
  <w:style w:type="paragraph" w:styleId="affffffffffff">
    <w:name w:val="Revision"/>
    <w:hidden/>
    <w:uiPriority w:val="99"/>
    <w:semiHidden/>
    <w:rsid w:val="00F14F64"/>
    <w:rPr>
      <w:sz w:val="24"/>
      <w:szCs w:val="24"/>
    </w:rPr>
  </w:style>
  <w:style w:type="paragraph" w:customStyle="1" w:styleId="10">
    <w:name w:val="Заголовок 1 ДИТ"/>
    <w:basedOn w:val="af5"/>
    <w:qFormat/>
    <w:rsid w:val="00EA43B0"/>
    <w:pPr>
      <w:numPr>
        <w:numId w:val="81"/>
      </w:numPr>
      <w:jc w:val="center"/>
    </w:pPr>
    <w:rPr>
      <w:b/>
      <w:sz w:val="28"/>
      <w:szCs w:val="28"/>
      <w:lang w:val="x-none" w:eastAsia="x-none"/>
    </w:rPr>
  </w:style>
  <w:style w:type="paragraph" w:customStyle="1" w:styleId="22">
    <w:name w:val="Заголовок 2 ДИТ"/>
    <w:basedOn w:val="af5"/>
    <w:qFormat/>
    <w:rsid w:val="00EA43B0"/>
    <w:pPr>
      <w:numPr>
        <w:ilvl w:val="1"/>
        <w:numId w:val="81"/>
      </w:numPr>
    </w:pPr>
    <w:rPr>
      <w:b/>
      <w:lang w:val="x-none" w:eastAsia="x-none"/>
    </w:rPr>
  </w:style>
  <w:style w:type="paragraph" w:customStyle="1" w:styleId="32">
    <w:name w:val="Заголовок 3 ДИТ"/>
    <w:basedOn w:val="22"/>
    <w:qFormat/>
    <w:rsid w:val="00EA43B0"/>
    <w:pPr>
      <w:numPr>
        <w:ilvl w:val="2"/>
      </w:numPr>
    </w:pPr>
    <w:rPr>
      <w:b w:val="0"/>
    </w:rPr>
  </w:style>
  <w:style w:type="paragraph" w:customStyle="1" w:styleId="msonormal0">
    <w:name w:val="msonormal"/>
    <w:basedOn w:val="af5"/>
    <w:rsid w:val="00866922"/>
    <w:pPr>
      <w:spacing w:before="100" w:beforeAutospacing="1" w:after="100" w:afterAutospacing="1"/>
    </w:pPr>
  </w:style>
  <w:style w:type="paragraph" w:customStyle="1" w:styleId="formattext">
    <w:name w:val="formattext"/>
    <w:basedOn w:val="af5"/>
    <w:rsid w:val="00882F90"/>
    <w:pPr>
      <w:spacing w:before="100" w:beforeAutospacing="1" w:after="100" w:afterAutospacing="1"/>
    </w:pPr>
  </w:style>
  <w:style w:type="paragraph" w:customStyle="1" w:styleId="xl99">
    <w:name w:val="xl99"/>
    <w:basedOn w:val="af5"/>
    <w:rsid w:val="00DC252F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f5"/>
    <w:rsid w:val="00DC252F"/>
    <w:pPr>
      <w:spacing w:before="100" w:beforeAutospacing="1" w:after="100" w:afterAutospacing="1"/>
    </w:pPr>
  </w:style>
  <w:style w:type="paragraph" w:customStyle="1" w:styleId="xl101">
    <w:name w:val="xl101"/>
    <w:basedOn w:val="af5"/>
    <w:rsid w:val="00DC252F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02">
    <w:name w:val="xl102"/>
    <w:basedOn w:val="af5"/>
    <w:rsid w:val="00DC252F"/>
    <w:pP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03">
    <w:name w:val="xl103"/>
    <w:basedOn w:val="af5"/>
    <w:rsid w:val="00DC252F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04">
    <w:name w:val="xl104"/>
    <w:basedOn w:val="af5"/>
    <w:rsid w:val="00DC252F"/>
    <w:pP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table" w:customStyle="1" w:styleId="PlainTable5">
    <w:name w:val="Plain Table 5"/>
    <w:basedOn w:val="af7"/>
    <w:uiPriority w:val="45"/>
    <w:rsid w:val="00E86A5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1ff5">
    <w:name w:val="Текст концевой сноски Знак1"/>
    <w:basedOn w:val="af6"/>
    <w:uiPriority w:val="99"/>
    <w:qFormat/>
    <w:rsid w:val="00B17ABB"/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Outline List 3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5">
    <w:name w:val="Normal"/>
    <w:qFormat/>
    <w:rsid w:val="00F752C1"/>
    <w:rPr>
      <w:sz w:val="24"/>
      <w:szCs w:val="24"/>
    </w:rPr>
  </w:style>
  <w:style w:type="paragraph" w:styleId="11">
    <w:name w:val="heading 1"/>
    <w:aliases w:val="H1,Заголовок 1 Знак Знак,Знак Знак Знак,h1,Header 1,L1,l1,Head 1 (Chapter heading),Head 1,Head 11,Head 12,Head 111,Head 13,Head 112,Head 14,Head 113,Head 15,Head 114,Head 16,Head 115,Head 17,Head 116,Head 18,Head 117,Head 19,Head 118"/>
    <w:basedOn w:val="af5"/>
    <w:next w:val="af5"/>
    <w:link w:val="16"/>
    <w:qFormat/>
    <w:rsid w:val="00F752C1"/>
    <w:pPr>
      <w:keepNext/>
      <w:pageBreakBefore/>
      <w:numPr>
        <w:numId w:val="3"/>
      </w:numPr>
      <w:tabs>
        <w:tab w:val="left" w:pos="851"/>
      </w:tabs>
      <w:spacing w:before="240" w:after="120"/>
      <w:jc w:val="both"/>
      <w:outlineLvl w:val="0"/>
    </w:pPr>
    <w:rPr>
      <w:b/>
      <w:bCs/>
      <w:caps/>
      <w:kern w:val="32"/>
      <w:sz w:val="28"/>
      <w:szCs w:val="28"/>
    </w:rPr>
  </w:style>
  <w:style w:type="paragraph" w:styleId="23">
    <w:name w:val="heading 2"/>
    <w:aliases w:val="H2"/>
    <w:basedOn w:val="af5"/>
    <w:next w:val="af5"/>
    <w:link w:val="27"/>
    <w:qFormat/>
    <w:rsid w:val="00686C90"/>
    <w:pPr>
      <w:numPr>
        <w:ilvl w:val="1"/>
        <w:numId w:val="3"/>
      </w:numPr>
      <w:tabs>
        <w:tab w:val="left" w:pos="1134"/>
        <w:tab w:val="left" w:pos="1276"/>
      </w:tabs>
      <w:spacing w:before="180" w:after="60"/>
      <w:ind w:left="-425"/>
      <w:jc w:val="both"/>
      <w:outlineLvl w:val="1"/>
    </w:pPr>
    <w:rPr>
      <w:b/>
      <w:bCs/>
      <w:iCs/>
      <w:sz w:val="28"/>
      <w:szCs w:val="28"/>
    </w:rPr>
  </w:style>
  <w:style w:type="paragraph" w:styleId="33">
    <w:name w:val="heading 3"/>
    <w:aliases w:val="H3,h3,L3,l3,list 3,Head 3,Kop 3V,CT,RFP Alaitel,ITT t3,PA Minor Section,TE Heading,H3-Heading 3,l3.3,list3,subhead,Heading3,1.,Heading No. L3,Section,H3-Heading 31,31,l3.31,h31,l31,list 31,list31,heading 31,Section1,OdsKap3,prop3,3,heading 3"/>
    <w:basedOn w:val="af5"/>
    <w:next w:val="af5"/>
    <w:link w:val="38"/>
    <w:uiPriority w:val="9"/>
    <w:qFormat/>
    <w:rsid w:val="00686C90"/>
    <w:pPr>
      <w:numPr>
        <w:ilvl w:val="2"/>
        <w:numId w:val="3"/>
      </w:numPr>
      <w:tabs>
        <w:tab w:val="left" w:pos="1134"/>
      </w:tabs>
      <w:spacing w:before="120" w:after="120" w:line="360" w:lineRule="auto"/>
      <w:jc w:val="both"/>
      <w:outlineLvl w:val="2"/>
    </w:pPr>
    <w:rPr>
      <w:b/>
      <w:bCs/>
      <w:sz w:val="28"/>
      <w:szCs w:val="26"/>
    </w:rPr>
  </w:style>
  <w:style w:type="paragraph" w:styleId="42">
    <w:name w:val="heading 4"/>
    <w:aliases w:val="текст ТТ"/>
    <w:basedOn w:val="af5"/>
    <w:next w:val="af5"/>
    <w:link w:val="44"/>
    <w:uiPriority w:val="9"/>
    <w:qFormat/>
    <w:rsid w:val="00726F53"/>
    <w:pPr>
      <w:keepNext/>
      <w:numPr>
        <w:ilvl w:val="3"/>
        <w:numId w:val="3"/>
      </w:numPr>
      <w:tabs>
        <w:tab w:val="left" w:pos="1418"/>
      </w:tabs>
      <w:spacing w:before="120" w:after="60"/>
      <w:ind w:left="1418" w:hanging="851"/>
      <w:outlineLvl w:val="3"/>
    </w:pPr>
    <w:rPr>
      <w:b/>
      <w:bCs/>
    </w:rPr>
  </w:style>
  <w:style w:type="paragraph" w:styleId="52">
    <w:name w:val="heading 5"/>
    <w:aliases w:val="Стиль 5"/>
    <w:basedOn w:val="af5"/>
    <w:next w:val="af5"/>
    <w:link w:val="53"/>
    <w:qFormat/>
    <w:rsid w:val="00F752C1"/>
    <w:pPr>
      <w:numPr>
        <w:ilvl w:val="4"/>
        <w:numId w:val="3"/>
      </w:numPr>
      <w:tabs>
        <w:tab w:val="left" w:pos="1701"/>
      </w:tabs>
      <w:spacing w:before="240" w:after="60"/>
      <w:outlineLvl w:val="4"/>
    </w:pPr>
    <w:rPr>
      <w:b/>
      <w:bCs/>
      <w:iCs/>
      <w:sz w:val="22"/>
      <w:szCs w:val="22"/>
    </w:rPr>
  </w:style>
  <w:style w:type="paragraph" w:styleId="60">
    <w:name w:val="heading 6"/>
    <w:basedOn w:val="af5"/>
    <w:next w:val="af5"/>
    <w:link w:val="61"/>
    <w:qFormat/>
    <w:rsid w:val="00F752C1"/>
    <w:pPr>
      <w:keepNext/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f5"/>
    <w:next w:val="af5"/>
    <w:link w:val="71"/>
    <w:qFormat/>
    <w:rsid w:val="00F752C1"/>
    <w:pPr>
      <w:numPr>
        <w:ilvl w:val="6"/>
        <w:numId w:val="3"/>
      </w:numPr>
      <w:spacing w:before="240" w:after="60"/>
      <w:outlineLvl w:val="6"/>
    </w:pPr>
  </w:style>
  <w:style w:type="paragraph" w:styleId="80">
    <w:name w:val="heading 8"/>
    <w:basedOn w:val="af5"/>
    <w:next w:val="af5"/>
    <w:link w:val="81"/>
    <w:qFormat/>
    <w:rsid w:val="00F752C1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f5"/>
    <w:next w:val="af5"/>
    <w:link w:val="91"/>
    <w:qFormat/>
    <w:rsid w:val="00F752C1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f6">
    <w:name w:val="Default Paragraph Font"/>
    <w:uiPriority w:val="1"/>
    <w:semiHidden/>
    <w:unhideWhenUsed/>
  </w:style>
  <w:style w:type="table" w:default="1" w:styleId="af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8">
    <w:name w:val="No List"/>
    <w:uiPriority w:val="99"/>
    <w:semiHidden/>
    <w:unhideWhenUsed/>
  </w:style>
  <w:style w:type="paragraph" w:styleId="17">
    <w:name w:val="toc 1"/>
    <w:basedOn w:val="af5"/>
    <w:next w:val="af5"/>
    <w:uiPriority w:val="39"/>
    <w:rsid w:val="00F752C1"/>
    <w:pPr>
      <w:spacing w:before="120" w:after="120"/>
    </w:pPr>
    <w:rPr>
      <w:b/>
      <w:bCs/>
      <w:caps/>
      <w:sz w:val="20"/>
      <w:szCs w:val="20"/>
    </w:rPr>
  </w:style>
  <w:style w:type="paragraph" w:styleId="28">
    <w:name w:val="toc 2"/>
    <w:basedOn w:val="af5"/>
    <w:next w:val="af5"/>
    <w:autoRedefine/>
    <w:uiPriority w:val="39"/>
    <w:rsid w:val="00F752C1"/>
    <w:pPr>
      <w:ind w:left="240"/>
    </w:pPr>
    <w:rPr>
      <w:smallCaps/>
      <w:sz w:val="20"/>
      <w:szCs w:val="20"/>
    </w:rPr>
  </w:style>
  <w:style w:type="paragraph" w:styleId="af9">
    <w:name w:val="header"/>
    <w:basedOn w:val="af5"/>
    <w:link w:val="afa"/>
    <w:uiPriority w:val="99"/>
    <w:rsid w:val="00F752C1"/>
    <w:pPr>
      <w:tabs>
        <w:tab w:val="center" w:pos="4677"/>
        <w:tab w:val="right" w:pos="9355"/>
      </w:tabs>
    </w:pPr>
  </w:style>
  <w:style w:type="paragraph" w:styleId="afb">
    <w:name w:val="footer"/>
    <w:aliases w:val="Не удалять!"/>
    <w:basedOn w:val="af5"/>
    <w:link w:val="afc"/>
    <w:uiPriority w:val="99"/>
    <w:rsid w:val="00F752C1"/>
    <w:pPr>
      <w:tabs>
        <w:tab w:val="center" w:pos="4677"/>
        <w:tab w:val="right" w:pos="9355"/>
      </w:tabs>
    </w:pPr>
  </w:style>
  <w:style w:type="paragraph" w:customStyle="1" w:styleId="18">
    <w:name w:val="Верхний колонтитул1"/>
    <w:basedOn w:val="af5"/>
    <w:pPr>
      <w:widowControl w:val="0"/>
      <w:tabs>
        <w:tab w:val="center" w:pos="4535"/>
        <w:tab w:val="right" w:pos="9071"/>
      </w:tabs>
    </w:pPr>
    <w:rPr>
      <w:snapToGrid w:val="0"/>
      <w:lang w:val="en-US"/>
    </w:rPr>
  </w:style>
  <w:style w:type="paragraph" w:styleId="afd">
    <w:name w:val="Body Text"/>
    <w:basedOn w:val="af5"/>
    <w:link w:val="afe"/>
    <w:rsid w:val="00F752C1"/>
    <w:pPr>
      <w:numPr>
        <w:ilvl w:val="12"/>
      </w:numPr>
      <w:spacing w:after="60"/>
      <w:ind w:firstLine="567"/>
      <w:jc w:val="both"/>
    </w:pPr>
    <w:rPr>
      <w:szCs w:val="20"/>
    </w:rPr>
  </w:style>
  <w:style w:type="paragraph" w:styleId="aff">
    <w:name w:val="Body Text Indent"/>
    <w:basedOn w:val="af5"/>
    <w:link w:val="aff0"/>
    <w:rsid w:val="00F752C1"/>
    <w:pPr>
      <w:spacing w:after="120"/>
      <w:ind w:left="283"/>
    </w:pPr>
  </w:style>
  <w:style w:type="paragraph" w:customStyle="1" w:styleId="BodyText21">
    <w:name w:val="Body Text 21"/>
    <w:basedOn w:val="af5"/>
    <w:pPr>
      <w:widowControl w:val="0"/>
      <w:spacing w:line="363" w:lineRule="exact"/>
      <w:jc w:val="both"/>
    </w:pPr>
    <w:rPr>
      <w:snapToGrid w:val="0"/>
    </w:rPr>
  </w:style>
  <w:style w:type="paragraph" w:styleId="29">
    <w:name w:val="Body Text Indent 2"/>
    <w:basedOn w:val="af5"/>
    <w:link w:val="2a"/>
    <w:pPr>
      <w:widowControl w:val="0"/>
      <w:spacing w:line="363" w:lineRule="exact"/>
      <w:ind w:firstLine="709"/>
      <w:jc w:val="both"/>
    </w:pPr>
    <w:rPr>
      <w:snapToGrid w:val="0"/>
    </w:rPr>
  </w:style>
  <w:style w:type="paragraph" w:customStyle="1" w:styleId="19">
    <w:name w:val="Основной текст с отступом1"/>
    <w:basedOn w:val="af5"/>
    <w:pPr>
      <w:widowControl w:val="0"/>
      <w:spacing w:line="363" w:lineRule="exact"/>
      <w:ind w:firstLine="720"/>
      <w:jc w:val="both"/>
    </w:pPr>
    <w:rPr>
      <w:snapToGrid w:val="0"/>
    </w:rPr>
  </w:style>
  <w:style w:type="paragraph" w:customStyle="1" w:styleId="1a">
    <w:name w:val="Нижний колонтитул1"/>
    <w:basedOn w:val="af5"/>
    <w:pPr>
      <w:widowControl w:val="0"/>
      <w:tabs>
        <w:tab w:val="center" w:pos="4535"/>
        <w:tab w:val="right" w:pos="9071"/>
      </w:tabs>
    </w:pPr>
    <w:rPr>
      <w:snapToGrid w:val="0"/>
      <w:lang w:val="en-US"/>
    </w:rPr>
  </w:style>
  <w:style w:type="paragraph" w:styleId="39">
    <w:name w:val="Body Text Indent 3"/>
    <w:basedOn w:val="af5"/>
    <w:link w:val="3a"/>
    <w:pPr>
      <w:tabs>
        <w:tab w:val="left" w:pos="1083"/>
      </w:tabs>
      <w:spacing w:line="363" w:lineRule="exact"/>
      <w:ind w:firstLine="567"/>
      <w:jc w:val="both"/>
    </w:pPr>
  </w:style>
  <w:style w:type="paragraph" w:styleId="aff1">
    <w:name w:val="Subtitle"/>
    <w:basedOn w:val="af5"/>
    <w:link w:val="aff2"/>
    <w:uiPriority w:val="11"/>
    <w:qFormat/>
    <w:pPr>
      <w:spacing w:line="320" w:lineRule="atLeast"/>
      <w:jc w:val="center"/>
    </w:pPr>
    <w:rPr>
      <w:snapToGrid w:val="0"/>
      <w:sz w:val="28"/>
    </w:rPr>
  </w:style>
  <w:style w:type="paragraph" w:styleId="3b">
    <w:name w:val="toc 3"/>
    <w:basedOn w:val="af5"/>
    <w:next w:val="af5"/>
    <w:autoRedefine/>
    <w:uiPriority w:val="39"/>
    <w:rsid w:val="00F752C1"/>
    <w:pPr>
      <w:ind w:left="480"/>
    </w:pPr>
    <w:rPr>
      <w:i/>
      <w:iCs/>
      <w:sz w:val="20"/>
      <w:szCs w:val="20"/>
    </w:rPr>
  </w:style>
  <w:style w:type="paragraph" w:styleId="3c">
    <w:name w:val="Body Text 3"/>
    <w:basedOn w:val="af5"/>
    <w:link w:val="3d"/>
    <w:pPr>
      <w:widowControl w:val="0"/>
      <w:spacing w:line="288" w:lineRule="auto"/>
      <w:jc w:val="both"/>
    </w:pPr>
    <w:rPr>
      <w:rFonts w:ascii="Times New Roman CYR" w:hAnsi="Times New Roman CYR"/>
      <w:snapToGrid w:val="0"/>
    </w:rPr>
  </w:style>
  <w:style w:type="paragraph" w:customStyle="1" w:styleId="aff3">
    <w:name w:val="_Титул_АИС"/>
    <w:basedOn w:val="aff4"/>
    <w:next w:val="af5"/>
    <w:uiPriority w:val="99"/>
    <w:rsid w:val="00F752C1"/>
    <w:rPr>
      <w:bCs/>
      <w:caps/>
      <w:kern w:val="28"/>
      <w:sz w:val="32"/>
      <w:szCs w:val="32"/>
    </w:rPr>
  </w:style>
  <w:style w:type="paragraph" w:customStyle="1" w:styleId="aff5">
    <w:name w:val="_Титул_Название Системы"/>
    <w:basedOn w:val="aff4"/>
    <w:next w:val="aff6"/>
    <w:uiPriority w:val="99"/>
    <w:rsid w:val="00F752C1"/>
    <w:rPr>
      <w:bCs/>
      <w:caps/>
      <w:kern w:val="28"/>
      <w:sz w:val="32"/>
      <w:szCs w:val="32"/>
    </w:rPr>
  </w:style>
  <w:style w:type="paragraph" w:customStyle="1" w:styleId="aff7">
    <w:name w:val="_Титул_Название документа"/>
    <w:basedOn w:val="af5"/>
    <w:next w:val="aff6"/>
    <w:uiPriority w:val="99"/>
    <w:rsid w:val="00F752C1"/>
    <w:pPr>
      <w:jc w:val="center"/>
    </w:pPr>
    <w:rPr>
      <w:b/>
      <w:caps/>
    </w:rPr>
  </w:style>
  <w:style w:type="paragraph" w:styleId="aff8">
    <w:name w:val="Normal (Web)"/>
    <w:basedOn w:val="af5"/>
    <w:link w:val="aff9"/>
    <w:uiPriority w:val="99"/>
    <w:unhideWhenUsed/>
    <w:rsid w:val="00F752C1"/>
    <w:pPr>
      <w:spacing w:before="100" w:beforeAutospacing="1" w:after="100" w:afterAutospacing="1"/>
    </w:pPr>
  </w:style>
  <w:style w:type="character" w:customStyle="1" w:styleId="affa">
    <w:name w:val="Титул_пропись_центр Знак"/>
    <w:basedOn w:val="af6"/>
    <w:link w:val="affb"/>
    <w:semiHidden/>
    <w:locked/>
    <w:rsid w:val="00F752C1"/>
    <w:rPr>
      <w:rFonts w:eastAsia="Calibri"/>
      <w:b/>
      <w:caps/>
      <w:sz w:val="24"/>
      <w:szCs w:val="32"/>
      <w:lang w:eastAsia="en-US" w:bidi="en-US"/>
    </w:rPr>
  </w:style>
  <w:style w:type="paragraph" w:customStyle="1" w:styleId="affb">
    <w:name w:val="Титул_пропись_центр"/>
    <w:next w:val="afd"/>
    <w:link w:val="affa"/>
    <w:semiHidden/>
    <w:rsid w:val="00F752C1"/>
    <w:pPr>
      <w:spacing w:after="200" w:line="276" w:lineRule="auto"/>
      <w:jc w:val="center"/>
    </w:pPr>
    <w:rPr>
      <w:rFonts w:eastAsia="Calibri"/>
      <w:b/>
      <w:caps/>
      <w:sz w:val="24"/>
      <w:szCs w:val="32"/>
      <w:lang w:eastAsia="en-US" w:bidi="en-US"/>
    </w:rPr>
  </w:style>
  <w:style w:type="character" w:customStyle="1" w:styleId="affc">
    <w:name w:val="Титул_центр Знак"/>
    <w:basedOn w:val="af6"/>
    <w:link w:val="affd"/>
    <w:semiHidden/>
    <w:locked/>
    <w:rsid w:val="00F752C1"/>
    <w:rPr>
      <w:rFonts w:eastAsia="Calibri"/>
      <w:sz w:val="24"/>
      <w:szCs w:val="24"/>
      <w:lang w:eastAsia="en-US" w:bidi="en-US"/>
    </w:rPr>
  </w:style>
  <w:style w:type="paragraph" w:customStyle="1" w:styleId="affd">
    <w:name w:val="Титул_центр"/>
    <w:next w:val="afd"/>
    <w:link w:val="affc"/>
    <w:semiHidden/>
    <w:rsid w:val="00F752C1"/>
    <w:pPr>
      <w:spacing w:after="200" w:line="276" w:lineRule="auto"/>
      <w:jc w:val="center"/>
    </w:pPr>
    <w:rPr>
      <w:rFonts w:eastAsia="Calibri"/>
      <w:sz w:val="24"/>
      <w:szCs w:val="24"/>
      <w:lang w:eastAsia="en-US" w:bidi="en-US"/>
    </w:rPr>
  </w:style>
  <w:style w:type="character" w:customStyle="1" w:styleId="affe">
    <w:name w:val="Титул_центр_жирный Знак"/>
    <w:basedOn w:val="af6"/>
    <w:link w:val="aff4"/>
    <w:semiHidden/>
    <w:locked/>
    <w:rsid w:val="00F752C1"/>
    <w:rPr>
      <w:rFonts w:eastAsia="Calibri" w:cs="Arial"/>
      <w:b/>
      <w:color w:val="000000"/>
      <w:sz w:val="24"/>
      <w:szCs w:val="52"/>
      <w:u w:color="000000"/>
      <w:lang w:eastAsia="en-US" w:bidi="en-US"/>
    </w:rPr>
  </w:style>
  <w:style w:type="paragraph" w:customStyle="1" w:styleId="aff4">
    <w:name w:val="Титул_центр_жирный"/>
    <w:next w:val="afd"/>
    <w:link w:val="affe"/>
    <w:semiHidden/>
    <w:rsid w:val="00F752C1"/>
    <w:pPr>
      <w:spacing w:after="200" w:line="276" w:lineRule="auto"/>
      <w:jc w:val="center"/>
    </w:pPr>
    <w:rPr>
      <w:rFonts w:eastAsia="Calibri" w:cs="Arial"/>
      <w:b/>
      <w:color w:val="000000"/>
      <w:sz w:val="24"/>
      <w:szCs w:val="52"/>
      <w:u w:color="000000"/>
      <w:lang w:eastAsia="en-US" w:bidi="en-US"/>
    </w:rPr>
  </w:style>
  <w:style w:type="character" w:customStyle="1" w:styleId="aff9">
    <w:name w:val="Обычный (веб) Знак"/>
    <w:link w:val="aff8"/>
    <w:uiPriority w:val="99"/>
    <w:locked/>
    <w:rsid w:val="00F752C1"/>
    <w:rPr>
      <w:sz w:val="24"/>
      <w:szCs w:val="24"/>
    </w:rPr>
  </w:style>
  <w:style w:type="character" w:styleId="afff">
    <w:name w:val="Hyperlink"/>
    <w:basedOn w:val="af6"/>
    <w:uiPriority w:val="99"/>
    <w:rsid w:val="00F752C1"/>
    <w:rPr>
      <w:color w:val="0000FF"/>
      <w:u w:val="single"/>
    </w:rPr>
  </w:style>
  <w:style w:type="paragraph" w:customStyle="1" w:styleId="afff0">
    <w:name w:val="Содержание"/>
    <w:basedOn w:val="af5"/>
    <w:rsid w:val="00F752C1"/>
    <w:pPr>
      <w:widowControl w:val="0"/>
      <w:spacing w:before="240" w:after="240"/>
      <w:jc w:val="center"/>
    </w:pPr>
    <w:rPr>
      <w:b/>
      <w:caps/>
      <w:szCs w:val="20"/>
    </w:rPr>
  </w:style>
  <w:style w:type="character" w:customStyle="1" w:styleId="61">
    <w:name w:val="Заголовок 6 Знак"/>
    <w:basedOn w:val="af6"/>
    <w:link w:val="60"/>
    <w:rsid w:val="00F752C1"/>
    <w:rPr>
      <w:b/>
      <w:bCs/>
      <w:sz w:val="22"/>
      <w:szCs w:val="22"/>
    </w:rPr>
  </w:style>
  <w:style w:type="character" w:customStyle="1" w:styleId="71">
    <w:name w:val="Заголовок 7 Знак"/>
    <w:basedOn w:val="af6"/>
    <w:link w:val="70"/>
    <w:rsid w:val="00F752C1"/>
    <w:rPr>
      <w:sz w:val="24"/>
      <w:szCs w:val="24"/>
    </w:rPr>
  </w:style>
  <w:style w:type="character" w:customStyle="1" w:styleId="81">
    <w:name w:val="Заголовок 8 Знак"/>
    <w:basedOn w:val="af6"/>
    <w:link w:val="80"/>
    <w:rsid w:val="00F752C1"/>
    <w:rPr>
      <w:i/>
      <w:iCs/>
      <w:sz w:val="24"/>
      <w:szCs w:val="24"/>
    </w:rPr>
  </w:style>
  <w:style w:type="character" w:customStyle="1" w:styleId="91">
    <w:name w:val="Заголовок 9 Знак"/>
    <w:basedOn w:val="af6"/>
    <w:link w:val="90"/>
    <w:rsid w:val="00F752C1"/>
    <w:rPr>
      <w:rFonts w:ascii="Arial" w:hAnsi="Arial" w:cs="Arial"/>
      <w:sz w:val="22"/>
      <w:szCs w:val="22"/>
    </w:rPr>
  </w:style>
  <w:style w:type="paragraph" w:styleId="af0">
    <w:name w:val="List"/>
    <w:basedOn w:val="af5"/>
    <w:link w:val="afff1"/>
    <w:rsid w:val="00F752C1"/>
    <w:pPr>
      <w:numPr>
        <w:numId w:val="7"/>
      </w:numPr>
      <w:spacing w:after="60"/>
      <w:jc w:val="both"/>
    </w:pPr>
    <w:rPr>
      <w:snapToGrid w:val="0"/>
    </w:rPr>
  </w:style>
  <w:style w:type="paragraph" w:customStyle="1" w:styleId="afff2">
    <w:name w:val="Год утверждения"/>
    <w:basedOn w:val="af5"/>
    <w:rsid w:val="00F752C1"/>
    <w:pPr>
      <w:jc w:val="center"/>
    </w:pPr>
    <w:rPr>
      <w:b/>
      <w:sz w:val="28"/>
      <w:szCs w:val="28"/>
    </w:rPr>
  </w:style>
  <w:style w:type="paragraph" w:customStyle="1" w:styleId="afff3">
    <w:name w:val="Утверждаю"/>
    <w:basedOn w:val="af5"/>
    <w:rsid w:val="00F752C1"/>
  </w:style>
  <w:style w:type="paragraph" w:customStyle="1" w:styleId="a1">
    <w:name w:val="Список нумерованный"/>
    <w:basedOn w:val="af5"/>
    <w:rsid w:val="00F752C1"/>
    <w:pPr>
      <w:numPr>
        <w:numId w:val="10"/>
      </w:numPr>
      <w:spacing w:before="120"/>
      <w:jc w:val="both"/>
    </w:pPr>
  </w:style>
  <w:style w:type="paragraph" w:customStyle="1" w:styleId="2b">
    <w:name w:val="Пункт 2"/>
    <w:basedOn w:val="23"/>
    <w:rsid w:val="00F752C1"/>
    <w:pPr>
      <w:numPr>
        <w:ilvl w:val="0"/>
        <w:numId w:val="0"/>
      </w:numPr>
      <w:tabs>
        <w:tab w:val="clear" w:pos="1276"/>
      </w:tabs>
      <w:spacing w:before="120"/>
    </w:pPr>
    <w:rPr>
      <w:b w:val="0"/>
      <w:sz w:val="24"/>
      <w:szCs w:val="24"/>
    </w:rPr>
  </w:style>
  <w:style w:type="paragraph" w:customStyle="1" w:styleId="3e">
    <w:name w:val="Пункт 3"/>
    <w:basedOn w:val="33"/>
    <w:rsid w:val="00F752C1"/>
    <w:pPr>
      <w:numPr>
        <w:ilvl w:val="0"/>
        <w:numId w:val="0"/>
      </w:numPr>
      <w:spacing w:after="60"/>
    </w:pPr>
    <w:rPr>
      <w:b w:val="0"/>
      <w:sz w:val="24"/>
      <w:szCs w:val="24"/>
    </w:rPr>
  </w:style>
  <w:style w:type="paragraph" w:customStyle="1" w:styleId="45">
    <w:name w:val="Пункт 4"/>
    <w:basedOn w:val="42"/>
    <w:rsid w:val="00F752C1"/>
    <w:pPr>
      <w:keepNext w:val="0"/>
      <w:numPr>
        <w:ilvl w:val="0"/>
        <w:numId w:val="0"/>
      </w:numPr>
      <w:jc w:val="both"/>
    </w:pPr>
    <w:rPr>
      <w:b w:val="0"/>
    </w:rPr>
  </w:style>
  <w:style w:type="paragraph" w:customStyle="1" w:styleId="54">
    <w:name w:val="Пункт 5"/>
    <w:basedOn w:val="52"/>
    <w:link w:val="55"/>
    <w:rsid w:val="00F752C1"/>
    <w:pPr>
      <w:numPr>
        <w:ilvl w:val="0"/>
        <w:numId w:val="0"/>
      </w:numPr>
      <w:spacing w:before="60"/>
    </w:pPr>
    <w:rPr>
      <w:b w:val="0"/>
      <w:sz w:val="24"/>
      <w:szCs w:val="24"/>
    </w:rPr>
  </w:style>
  <w:style w:type="character" w:customStyle="1" w:styleId="55">
    <w:name w:val="Пункт 5 Знак"/>
    <w:basedOn w:val="af6"/>
    <w:link w:val="54"/>
    <w:rsid w:val="00F752C1"/>
    <w:rPr>
      <w:bCs/>
      <w:iCs/>
      <w:sz w:val="24"/>
      <w:szCs w:val="24"/>
    </w:rPr>
  </w:style>
  <w:style w:type="paragraph" w:customStyle="1" w:styleId="af">
    <w:name w:val="Приложение"/>
    <w:basedOn w:val="af5"/>
    <w:next w:val="af5"/>
    <w:rsid w:val="00F752C1"/>
    <w:pPr>
      <w:keepNext/>
      <w:pageBreakBefore/>
      <w:numPr>
        <w:numId w:val="5"/>
      </w:numPr>
      <w:spacing w:before="120" w:after="120"/>
      <w:jc w:val="center"/>
    </w:pPr>
    <w:rPr>
      <w:b/>
      <w:kern w:val="28"/>
      <w:sz w:val="28"/>
      <w:szCs w:val="20"/>
    </w:rPr>
  </w:style>
  <w:style w:type="paragraph" w:customStyle="1" w:styleId="afff4">
    <w:name w:val="Табличный"/>
    <w:basedOn w:val="af5"/>
    <w:rsid w:val="00F752C1"/>
    <w:pPr>
      <w:keepNext/>
      <w:widowControl w:val="0"/>
      <w:spacing w:before="60" w:after="60"/>
      <w:jc w:val="center"/>
    </w:pPr>
    <w:rPr>
      <w:b/>
      <w:sz w:val="22"/>
      <w:szCs w:val="20"/>
    </w:rPr>
  </w:style>
  <w:style w:type="paragraph" w:customStyle="1" w:styleId="afff5">
    <w:name w:val="Верх. колонт. четн."/>
    <w:basedOn w:val="af5"/>
    <w:rsid w:val="00F752C1"/>
    <w:pPr>
      <w:widowControl w:val="0"/>
      <w:spacing w:line="240" w:lineRule="exact"/>
      <w:jc w:val="right"/>
    </w:pPr>
    <w:rPr>
      <w:rFonts w:ascii="Arial" w:hAnsi="Arial"/>
      <w:b/>
      <w:i/>
      <w:szCs w:val="20"/>
    </w:rPr>
  </w:style>
  <w:style w:type="paragraph" w:customStyle="1" w:styleId="afff6">
    <w:name w:val="Верх. колонт. нечет."/>
    <w:basedOn w:val="af5"/>
    <w:rsid w:val="00F752C1"/>
    <w:pPr>
      <w:widowControl w:val="0"/>
      <w:spacing w:line="240" w:lineRule="exact"/>
    </w:pPr>
    <w:rPr>
      <w:rFonts w:ascii="Arial" w:hAnsi="Arial"/>
      <w:b/>
      <w:i/>
      <w:szCs w:val="20"/>
    </w:rPr>
  </w:style>
  <w:style w:type="paragraph" w:styleId="afff7">
    <w:name w:val="Balloon Text"/>
    <w:basedOn w:val="af5"/>
    <w:link w:val="afff8"/>
    <w:uiPriority w:val="99"/>
    <w:rsid w:val="00F752C1"/>
    <w:pPr>
      <w:widowControl w:val="0"/>
      <w:suppressAutoHyphens/>
      <w:jc w:val="both"/>
    </w:pPr>
    <w:rPr>
      <w:rFonts w:ascii="Tahoma" w:hAnsi="Tahoma" w:cs="Courier New"/>
      <w:sz w:val="16"/>
      <w:szCs w:val="16"/>
    </w:rPr>
  </w:style>
  <w:style w:type="character" w:customStyle="1" w:styleId="afff8">
    <w:name w:val="Текст выноски Знак"/>
    <w:basedOn w:val="af6"/>
    <w:link w:val="afff7"/>
    <w:uiPriority w:val="99"/>
    <w:rsid w:val="00F752C1"/>
    <w:rPr>
      <w:rFonts w:ascii="Tahoma" w:hAnsi="Tahoma" w:cs="Courier New"/>
      <w:sz w:val="16"/>
      <w:szCs w:val="16"/>
    </w:rPr>
  </w:style>
  <w:style w:type="paragraph" w:styleId="afff9">
    <w:name w:val="Block Text"/>
    <w:basedOn w:val="af5"/>
    <w:rsid w:val="00F752C1"/>
    <w:pPr>
      <w:widowControl w:val="0"/>
      <w:shd w:val="clear" w:color="auto" w:fill="FFFFFF"/>
      <w:suppressAutoHyphens/>
      <w:spacing w:line="312" w:lineRule="auto"/>
      <w:ind w:left="11" w:right="28" w:firstLine="680"/>
      <w:jc w:val="both"/>
    </w:pPr>
    <w:rPr>
      <w:b/>
      <w:szCs w:val="20"/>
    </w:rPr>
  </w:style>
  <w:style w:type="paragraph" w:styleId="afffa">
    <w:name w:val="caption"/>
    <w:basedOn w:val="af5"/>
    <w:next w:val="af5"/>
    <w:link w:val="afffb"/>
    <w:uiPriority w:val="35"/>
    <w:qFormat/>
    <w:rsid w:val="00F752C1"/>
    <w:pPr>
      <w:spacing w:before="120" w:after="120"/>
      <w:jc w:val="center"/>
    </w:pPr>
    <w:rPr>
      <w:b/>
      <w:bCs/>
      <w:sz w:val="22"/>
      <w:szCs w:val="20"/>
    </w:rPr>
  </w:style>
  <w:style w:type="paragraph" w:customStyle="1" w:styleId="afffc">
    <w:name w:val="Название таблицы"/>
    <w:basedOn w:val="afffa"/>
    <w:rsid w:val="00F752C1"/>
    <w:pPr>
      <w:keepNext/>
      <w:spacing w:after="0"/>
      <w:jc w:val="left"/>
    </w:pPr>
    <w:rPr>
      <w:szCs w:val="22"/>
    </w:rPr>
  </w:style>
  <w:style w:type="paragraph" w:customStyle="1" w:styleId="afffd">
    <w:name w:val="Табличный_заголовки"/>
    <w:basedOn w:val="af5"/>
    <w:rsid w:val="00F752C1"/>
    <w:pPr>
      <w:keepNext/>
      <w:keepLines/>
      <w:jc w:val="center"/>
    </w:pPr>
    <w:rPr>
      <w:b/>
      <w:sz w:val="22"/>
      <w:szCs w:val="22"/>
    </w:rPr>
  </w:style>
  <w:style w:type="paragraph" w:customStyle="1" w:styleId="afffe">
    <w:name w:val="Табличный_центр"/>
    <w:basedOn w:val="af5"/>
    <w:rsid w:val="00F752C1"/>
    <w:pPr>
      <w:jc w:val="center"/>
    </w:pPr>
    <w:rPr>
      <w:sz w:val="22"/>
      <w:szCs w:val="22"/>
    </w:rPr>
  </w:style>
  <w:style w:type="paragraph" w:customStyle="1" w:styleId="14">
    <w:name w:val="Список 1)"/>
    <w:basedOn w:val="af5"/>
    <w:rsid w:val="00F752C1"/>
    <w:pPr>
      <w:numPr>
        <w:numId w:val="8"/>
      </w:numPr>
      <w:spacing w:after="60"/>
      <w:jc w:val="both"/>
    </w:pPr>
  </w:style>
  <w:style w:type="paragraph" w:customStyle="1" w:styleId="affff">
    <w:name w:val="Примечания"/>
    <w:basedOn w:val="af5"/>
    <w:link w:val="1b"/>
    <w:rsid w:val="00F752C1"/>
    <w:pPr>
      <w:spacing w:before="120"/>
      <w:ind w:firstLine="567"/>
      <w:jc w:val="both"/>
    </w:pPr>
    <w:rPr>
      <w:spacing w:val="80"/>
    </w:rPr>
  </w:style>
  <w:style w:type="character" w:customStyle="1" w:styleId="1b">
    <w:name w:val="Примечания Знак1"/>
    <w:basedOn w:val="af6"/>
    <w:link w:val="affff"/>
    <w:rsid w:val="00F752C1"/>
    <w:rPr>
      <w:spacing w:val="80"/>
      <w:sz w:val="24"/>
      <w:szCs w:val="24"/>
    </w:rPr>
  </w:style>
  <w:style w:type="paragraph" w:customStyle="1" w:styleId="affff0">
    <w:name w:val="Внимание"/>
    <w:basedOn w:val="af5"/>
    <w:rsid w:val="00F752C1"/>
    <w:pPr>
      <w:spacing w:before="120"/>
      <w:ind w:firstLine="567"/>
      <w:jc w:val="both"/>
    </w:pPr>
    <w:rPr>
      <w:b/>
      <w:bCs/>
    </w:rPr>
  </w:style>
  <w:style w:type="paragraph" w:customStyle="1" w:styleId="a7">
    <w:name w:val="Табличный_нумерованный"/>
    <w:basedOn w:val="af5"/>
    <w:link w:val="affff1"/>
    <w:rsid w:val="00F752C1"/>
    <w:pPr>
      <w:numPr>
        <w:numId w:val="11"/>
      </w:numPr>
    </w:pPr>
    <w:rPr>
      <w:sz w:val="22"/>
      <w:szCs w:val="22"/>
    </w:rPr>
  </w:style>
  <w:style w:type="paragraph" w:styleId="46">
    <w:name w:val="toc 4"/>
    <w:basedOn w:val="af5"/>
    <w:next w:val="af5"/>
    <w:autoRedefine/>
    <w:uiPriority w:val="39"/>
    <w:rsid w:val="00F752C1"/>
    <w:pPr>
      <w:ind w:left="720"/>
    </w:pPr>
    <w:rPr>
      <w:sz w:val="18"/>
      <w:szCs w:val="18"/>
    </w:rPr>
  </w:style>
  <w:style w:type="paragraph" w:styleId="56">
    <w:name w:val="toc 5"/>
    <w:basedOn w:val="af5"/>
    <w:next w:val="af5"/>
    <w:autoRedefine/>
    <w:uiPriority w:val="39"/>
    <w:rsid w:val="00F752C1"/>
    <w:pPr>
      <w:ind w:left="960"/>
    </w:pPr>
    <w:rPr>
      <w:sz w:val="18"/>
      <w:szCs w:val="18"/>
    </w:rPr>
  </w:style>
  <w:style w:type="paragraph" w:styleId="62">
    <w:name w:val="toc 6"/>
    <w:basedOn w:val="af5"/>
    <w:next w:val="af5"/>
    <w:autoRedefine/>
    <w:uiPriority w:val="39"/>
    <w:rsid w:val="00F752C1"/>
    <w:pPr>
      <w:ind w:left="1200"/>
    </w:pPr>
    <w:rPr>
      <w:sz w:val="18"/>
      <w:szCs w:val="18"/>
    </w:rPr>
  </w:style>
  <w:style w:type="paragraph" w:styleId="72">
    <w:name w:val="toc 7"/>
    <w:basedOn w:val="af5"/>
    <w:next w:val="af5"/>
    <w:autoRedefine/>
    <w:uiPriority w:val="39"/>
    <w:rsid w:val="00F752C1"/>
    <w:pPr>
      <w:ind w:left="1440"/>
    </w:pPr>
    <w:rPr>
      <w:sz w:val="18"/>
      <w:szCs w:val="18"/>
    </w:rPr>
  </w:style>
  <w:style w:type="paragraph" w:styleId="82">
    <w:name w:val="toc 8"/>
    <w:basedOn w:val="af5"/>
    <w:next w:val="af5"/>
    <w:autoRedefine/>
    <w:uiPriority w:val="39"/>
    <w:rsid w:val="00F752C1"/>
    <w:pPr>
      <w:ind w:left="1680"/>
    </w:pPr>
    <w:rPr>
      <w:sz w:val="18"/>
      <w:szCs w:val="18"/>
    </w:rPr>
  </w:style>
  <w:style w:type="paragraph" w:styleId="92">
    <w:name w:val="toc 9"/>
    <w:basedOn w:val="af5"/>
    <w:next w:val="af5"/>
    <w:autoRedefine/>
    <w:uiPriority w:val="39"/>
    <w:rsid w:val="00F752C1"/>
    <w:pPr>
      <w:ind w:left="1920"/>
    </w:pPr>
    <w:rPr>
      <w:sz w:val="18"/>
      <w:szCs w:val="18"/>
    </w:rPr>
  </w:style>
  <w:style w:type="character" w:customStyle="1" w:styleId="afe">
    <w:name w:val="Основной текст Знак"/>
    <w:basedOn w:val="af6"/>
    <w:link w:val="afd"/>
    <w:rsid w:val="00F752C1"/>
    <w:rPr>
      <w:sz w:val="24"/>
    </w:rPr>
  </w:style>
  <w:style w:type="paragraph" w:customStyle="1" w:styleId="affff2">
    <w:name w:val="Верхняя шапка"/>
    <w:basedOn w:val="af5"/>
    <w:rsid w:val="00F752C1"/>
    <w:pPr>
      <w:jc w:val="center"/>
    </w:pPr>
    <w:rPr>
      <w:b/>
      <w:bCs/>
      <w:sz w:val="28"/>
      <w:szCs w:val="20"/>
    </w:rPr>
  </w:style>
  <w:style w:type="paragraph" w:styleId="affff3">
    <w:name w:val="toa heading"/>
    <w:basedOn w:val="af5"/>
    <w:next w:val="af5"/>
    <w:rsid w:val="00F752C1"/>
    <w:pPr>
      <w:spacing w:before="40" w:after="20"/>
      <w:jc w:val="center"/>
    </w:pPr>
    <w:rPr>
      <w:b/>
      <w:sz w:val="22"/>
      <w:szCs w:val="20"/>
    </w:rPr>
  </w:style>
  <w:style w:type="paragraph" w:styleId="affff4">
    <w:name w:val="annotation text"/>
    <w:basedOn w:val="af5"/>
    <w:link w:val="affff5"/>
    <w:uiPriority w:val="99"/>
    <w:rsid w:val="00F752C1"/>
    <w:rPr>
      <w:sz w:val="20"/>
      <w:szCs w:val="20"/>
    </w:rPr>
  </w:style>
  <w:style w:type="character" w:customStyle="1" w:styleId="affff5">
    <w:name w:val="Текст примечания Знак"/>
    <w:basedOn w:val="af6"/>
    <w:link w:val="affff4"/>
    <w:uiPriority w:val="99"/>
    <w:rsid w:val="00F752C1"/>
  </w:style>
  <w:style w:type="paragraph" w:styleId="affff6">
    <w:name w:val="annotation subject"/>
    <w:basedOn w:val="affff4"/>
    <w:next w:val="affff4"/>
    <w:link w:val="affff7"/>
    <w:uiPriority w:val="99"/>
    <w:rsid w:val="00F752C1"/>
    <w:pPr>
      <w:ind w:firstLine="284"/>
      <w:jc w:val="both"/>
    </w:pPr>
    <w:rPr>
      <w:b/>
      <w:bCs/>
    </w:rPr>
  </w:style>
  <w:style w:type="character" w:customStyle="1" w:styleId="affff7">
    <w:name w:val="Тема примечания Знак"/>
    <w:basedOn w:val="af6"/>
    <w:link w:val="affff6"/>
    <w:uiPriority w:val="99"/>
    <w:rsid w:val="00F752C1"/>
    <w:rPr>
      <w:b/>
      <w:bCs/>
    </w:rPr>
  </w:style>
  <w:style w:type="paragraph" w:customStyle="1" w:styleId="affff8">
    <w:name w:val="ЕСКД_название устройства"/>
    <w:basedOn w:val="af5"/>
    <w:rsid w:val="00F752C1"/>
    <w:pPr>
      <w:spacing w:line="360" w:lineRule="auto"/>
      <w:jc w:val="center"/>
    </w:pPr>
    <w:rPr>
      <w:b/>
      <w:bCs/>
      <w:sz w:val="36"/>
      <w:szCs w:val="36"/>
    </w:rPr>
  </w:style>
  <w:style w:type="paragraph" w:customStyle="1" w:styleId="af2">
    <w:name w:val="Требования"/>
    <w:basedOn w:val="2b"/>
    <w:rsid w:val="00F752C1"/>
    <w:pPr>
      <w:numPr>
        <w:ilvl w:val="1"/>
        <w:numId w:val="12"/>
      </w:numPr>
      <w:tabs>
        <w:tab w:val="clear" w:pos="1134"/>
      </w:tabs>
    </w:pPr>
    <w:rPr>
      <w:i/>
    </w:rPr>
  </w:style>
  <w:style w:type="paragraph" w:customStyle="1" w:styleId="a6">
    <w:name w:val="Список а)"/>
    <w:basedOn w:val="af0"/>
    <w:rsid w:val="00F752C1"/>
    <w:pPr>
      <w:numPr>
        <w:numId w:val="9"/>
      </w:numPr>
    </w:pPr>
  </w:style>
  <w:style w:type="paragraph" w:styleId="affff9">
    <w:name w:val="Document Map"/>
    <w:basedOn w:val="af5"/>
    <w:link w:val="affffa"/>
    <w:rsid w:val="00F752C1"/>
    <w:pPr>
      <w:widowControl w:val="0"/>
      <w:shd w:val="clear" w:color="auto" w:fill="000080"/>
      <w:suppressAutoHyphens/>
      <w:jc w:val="both"/>
    </w:pPr>
    <w:rPr>
      <w:rFonts w:ascii="Tahoma" w:hAnsi="Tahoma"/>
      <w:szCs w:val="20"/>
    </w:rPr>
  </w:style>
  <w:style w:type="character" w:customStyle="1" w:styleId="affffa">
    <w:name w:val="Схема документа Знак"/>
    <w:basedOn w:val="af6"/>
    <w:link w:val="affff9"/>
    <w:rsid w:val="00F752C1"/>
    <w:rPr>
      <w:rFonts w:ascii="Tahoma" w:hAnsi="Tahoma"/>
      <w:sz w:val="24"/>
      <w:shd w:val="clear" w:color="auto" w:fill="000080"/>
    </w:rPr>
  </w:style>
  <w:style w:type="paragraph" w:customStyle="1" w:styleId="affffb">
    <w:name w:val="Внимание_Опасность"/>
    <w:basedOn w:val="affff0"/>
    <w:rsid w:val="00F752C1"/>
    <w:pPr>
      <w:keepLines/>
    </w:pPr>
    <w:rPr>
      <w:caps/>
    </w:rPr>
  </w:style>
  <w:style w:type="character" w:styleId="affffc">
    <w:name w:val="annotation reference"/>
    <w:basedOn w:val="af6"/>
    <w:uiPriority w:val="99"/>
    <w:rsid w:val="00F752C1"/>
    <w:rPr>
      <w:sz w:val="16"/>
      <w:szCs w:val="16"/>
    </w:rPr>
  </w:style>
  <w:style w:type="paragraph" w:customStyle="1" w:styleId="affffd">
    <w:name w:val="Абзац"/>
    <w:basedOn w:val="af5"/>
    <w:link w:val="affffe"/>
    <w:rsid w:val="00F752C1"/>
    <w:pPr>
      <w:spacing w:before="120" w:after="60"/>
      <w:ind w:firstLine="567"/>
      <w:jc w:val="both"/>
    </w:pPr>
  </w:style>
  <w:style w:type="paragraph" w:customStyle="1" w:styleId="afffff">
    <w:name w:val="Табличный_слева"/>
    <w:basedOn w:val="af5"/>
    <w:rsid w:val="00F752C1"/>
    <w:rPr>
      <w:sz w:val="22"/>
      <w:szCs w:val="22"/>
    </w:rPr>
  </w:style>
  <w:style w:type="paragraph" w:customStyle="1" w:styleId="1c">
    <w:name w:val="Обычный 1"/>
    <w:basedOn w:val="af5"/>
    <w:next w:val="af5"/>
    <w:semiHidden/>
    <w:rsid w:val="00F752C1"/>
    <w:pPr>
      <w:tabs>
        <w:tab w:val="num" w:pos="360"/>
      </w:tabs>
      <w:spacing w:before="120"/>
      <w:ind w:left="360" w:hanging="360"/>
      <w:jc w:val="both"/>
    </w:pPr>
    <w:rPr>
      <w:szCs w:val="20"/>
    </w:rPr>
  </w:style>
  <w:style w:type="character" w:customStyle="1" w:styleId="affff1">
    <w:name w:val="Табличный_нумерованный Знак"/>
    <w:basedOn w:val="af6"/>
    <w:link w:val="a7"/>
    <w:rsid w:val="00F752C1"/>
    <w:rPr>
      <w:sz w:val="22"/>
      <w:szCs w:val="22"/>
    </w:rPr>
  </w:style>
  <w:style w:type="character" w:customStyle="1" w:styleId="affffe">
    <w:name w:val="Абзац Знак"/>
    <w:basedOn w:val="af6"/>
    <w:link w:val="affffd"/>
    <w:rsid w:val="00F752C1"/>
    <w:rPr>
      <w:sz w:val="24"/>
      <w:szCs w:val="24"/>
    </w:rPr>
  </w:style>
  <w:style w:type="table" w:styleId="afffff0">
    <w:name w:val="Table Grid"/>
    <w:basedOn w:val="af7"/>
    <w:uiPriority w:val="39"/>
    <w:rsid w:val="00F7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1">
    <w:name w:val="FollowedHyperlink"/>
    <w:basedOn w:val="af6"/>
    <w:uiPriority w:val="99"/>
    <w:rsid w:val="00F752C1"/>
    <w:rPr>
      <w:color w:val="800080"/>
      <w:u w:val="single"/>
    </w:rPr>
  </w:style>
  <w:style w:type="paragraph" w:customStyle="1" w:styleId="afffff2">
    <w:name w:val="Обычный влево"/>
    <w:basedOn w:val="1c"/>
    <w:rsid w:val="00F752C1"/>
    <w:pPr>
      <w:tabs>
        <w:tab w:val="clear" w:pos="360"/>
      </w:tabs>
      <w:spacing w:before="0"/>
      <w:ind w:left="0" w:firstLine="0"/>
      <w:jc w:val="left"/>
    </w:pPr>
  </w:style>
  <w:style w:type="paragraph" w:customStyle="1" w:styleId="afffff3">
    <w:name w:val="Шапка таблицы"/>
    <w:basedOn w:val="af5"/>
    <w:rsid w:val="00F752C1"/>
    <w:pPr>
      <w:jc w:val="center"/>
    </w:pPr>
    <w:rPr>
      <w:b/>
      <w:szCs w:val="20"/>
    </w:rPr>
  </w:style>
  <w:style w:type="paragraph" w:customStyle="1" w:styleId="afffff4">
    <w:name w:val="Лист согласования"/>
    <w:basedOn w:val="af5"/>
    <w:rsid w:val="00F752C1"/>
    <w:pPr>
      <w:ind w:firstLine="851"/>
      <w:jc w:val="center"/>
    </w:pPr>
    <w:rPr>
      <w:b/>
      <w:bCs/>
      <w:szCs w:val="20"/>
    </w:rPr>
  </w:style>
  <w:style w:type="character" w:customStyle="1" w:styleId="afff1">
    <w:name w:val="Список Знак"/>
    <w:basedOn w:val="af6"/>
    <w:link w:val="af0"/>
    <w:rsid w:val="00F752C1"/>
    <w:rPr>
      <w:snapToGrid w:val="0"/>
      <w:sz w:val="24"/>
      <w:szCs w:val="24"/>
    </w:rPr>
  </w:style>
  <w:style w:type="paragraph" w:customStyle="1" w:styleId="afffff5">
    <w:name w:val="Табличный_по ширине"/>
    <w:basedOn w:val="afffff"/>
    <w:rsid w:val="00F752C1"/>
    <w:pPr>
      <w:jc w:val="both"/>
    </w:pPr>
  </w:style>
  <w:style w:type="paragraph" w:customStyle="1" w:styleId="25">
    <w:name w:val="Заголовок 2_Приложения"/>
    <w:basedOn w:val="af5"/>
    <w:next w:val="affffd"/>
    <w:rsid w:val="00F752C1"/>
    <w:pPr>
      <w:numPr>
        <w:ilvl w:val="1"/>
        <w:numId w:val="5"/>
      </w:numPr>
      <w:spacing w:before="180" w:after="60"/>
      <w:jc w:val="both"/>
    </w:pPr>
    <w:rPr>
      <w:b/>
      <w:sz w:val="28"/>
    </w:rPr>
  </w:style>
  <w:style w:type="paragraph" w:customStyle="1" w:styleId="36">
    <w:name w:val="Заголовок 3_Приложения"/>
    <w:basedOn w:val="af5"/>
    <w:next w:val="affffd"/>
    <w:rsid w:val="00F752C1"/>
    <w:pPr>
      <w:numPr>
        <w:ilvl w:val="2"/>
        <w:numId w:val="5"/>
      </w:numPr>
      <w:spacing w:before="120" w:after="60"/>
      <w:jc w:val="both"/>
    </w:pPr>
    <w:rPr>
      <w:b/>
      <w:sz w:val="26"/>
    </w:rPr>
  </w:style>
  <w:style w:type="paragraph" w:customStyle="1" w:styleId="43">
    <w:name w:val="Заголовок 4_Приложения"/>
    <w:basedOn w:val="af5"/>
    <w:next w:val="affffd"/>
    <w:rsid w:val="00F752C1"/>
    <w:pPr>
      <w:numPr>
        <w:ilvl w:val="3"/>
        <w:numId w:val="5"/>
      </w:numPr>
      <w:spacing w:before="120" w:after="120"/>
    </w:pPr>
    <w:rPr>
      <w:b/>
    </w:rPr>
  </w:style>
  <w:style w:type="paragraph" w:customStyle="1" w:styleId="afffff6">
    <w:name w:val="_Строки таблицы (ц)"/>
    <w:basedOn w:val="af5"/>
    <w:rsid w:val="00F752C1"/>
    <w:pPr>
      <w:spacing w:before="40" w:after="40" w:line="288" w:lineRule="auto"/>
      <w:jc w:val="center"/>
    </w:pPr>
    <w:rPr>
      <w:rFonts w:eastAsiaTheme="minorHAnsi" w:cstheme="minorBidi"/>
      <w:spacing w:val="2"/>
      <w:sz w:val="20"/>
      <w:szCs w:val="22"/>
      <w:lang w:eastAsia="en-US"/>
    </w:rPr>
  </w:style>
  <w:style w:type="paragraph" w:customStyle="1" w:styleId="Default">
    <w:name w:val="Default"/>
    <w:rsid w:val="00F752C1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customStyle="1" w:styleId="aff6">
    <w:name w:val="_Обычный (Основной текст)"/>
    <w:qFormat/>
    <w:rsid w:val="00F752C1"/>
    <w:pPr>
      <w:tabs>
        <w:tab w:val="left" w:pos="1134"/>
      </w:tabs>
      <w:spacing w:before="120" w:line="288" w:lineRule="auto"/>
      <w:ind w:firstLine="624"/>
      <w:jc w:val="both"/>
    </w:pPr>
    <w:rPr>
      <w:rFonts w:eastAsiaTheme="minorHAnsi" w:cstheme="minorBidi"/>
      <w:spacing w:val="2"/>
      <w:sz w:val="24"/>
      <w:szCs w:val="22"/>
      <w:lang w:eastAsia="en-US"/>
    </w:rPr>
  </w:style>
  <w:style w:type="paragraph" w:customStyle="1" w:styleId="afffff7">
    <w:name w:val="_Титул_Количество страниц"/>
    <w:basedOn w:val="aff3"/>
    <w:next w:val="aff6"/>
    <w:rsid w:val="00F752C1"/>
    <w:pPr>
      <w:spacing w:before="240"/>
    </w:pPr>
    <w:rPr>
      <w:sz w:val="20"/>
    </w:rPr>
  </w:style>
  <w:style w:type="character" w:customStyle="1" w:styleId="afffff8">
    <w:name w:val="Титул_пропись_справа Знак"/>
    <w:basedOn w:val="af6"/>
    <w:link w:val="afffff9"/>
    <w:semiHidden/>
    <w:locked/>
    <w:rsid w:val="00F752C1"/>
    <w:rPr>
      <w:rFonts w:eastAsia="Calibri"/>
      <w:b/>
      <w:caps/>
      <w:sz w:val="24"/>
      <w:szCs w:val="32"/>
      <w:lang w:eastAsia="en-US" w:bidi="en-US"/>
    </w:rPr>
  </w:style>
  <w:style w:type="paragraph" w:customStyle="1" w:styleId="afffff9">
    <w:name w:val="Титул_пропись_справа"/>
    <w:next w:val="afd"/>
    <w:link w:val="afffff8"/>
    <w:semiHidden/>
    <w:rsid w:val="00F752C1"/>
    <w:pPr>
      <w:spacing w:after="200" w:line="276" w:lineRule="auto"/>
      <w:jc w:val="right"/>
    </w:pPr>
    <w:rPr>
      <w:rFonts w:eastAsia="Calibri"/>
      <w:b/>
      <w:caps/>
      <w:sz w:val="24"/>
      <w:szCs w:val="32"/>
      <w:lang w:eastAsia="en-US" w:bidi="en-US"/>
    </w:rPr>
  </w:style>
  <w:style w:type="character" w:customStyle="1" w:styleId="afffffa">
    <w:name w:val="Титул_пропись_слева Знак"/>
    <w:basedOn w:val="affa"/>
    <w:link w:val="afffffb"/>
    <w:semiHidden/>
    <w:locked/>
    <w:rsid w:val="00F752C1"/>
    <w:rPr>
      <w:rFonts w:ascii="Calibri" w:eastAsia="Calibri" w:hAnsi="Calibri" w:cs="Calibri"/>
      <w:b/>
      <w:caps/>
      <w:sz w:val="24"/>
      <w:szCs w:val="32"/>
      <w:lang w:eastAsia="en-US" w:bidi="en-US"/>
    </w:rPr>
  </w:style>
  <w:style w:type="paragraph" w:customStyle="1" w:styleId="afffffb">
    <w:name w:val="Титул_пропись_слева"/>
    <w:next w:val="afd"/>
    <w:link w:val="afffffa"/>
    <w:semiHidden/>
    <w:rsid w:val="00F752C1"/>
    <w:pPr>
      <w:spacing w:after="200" w:line="276" w:lineRule="auto"/>
    </w:pPr>
    <w:rPr>
      <w:rFonts w:ascii="Calibri" w:eastAsia="Calibri" w:hAnsi="Calibri" w:cs="Calibri"/>
      <w:b/>
      <w:caps/>
      <w:sz w:val="24"/>
      <w:szCs w:val="32"/>
      <w:lang w:eastAsia="en-US" w:bidi="en-US"/>
    </w:rPr>
  </w:style>
  <w:style w:type="character" w:customStyle="1" w:styleId="afffffc">
    <w:name w:val="Титул_слева Знак"/>
    <w:basedOn w:val="affc"/>
    <w:link w:val="afffffd"/>
    <w:locked/>
    <w:rsid w:val="00F752C1"/>
    <w:rPr>
      <w:rFonts w:ascii="Calibri" w:eastAsia="Calibri" w:hAnsi="Calibri" w:cs="Calibri"/>
      <w:sz w:val="24"/>
      <w:szCs w:val="32"/>
      <w:lang w:eastAsia="en-US" w:bidi="en-US"/>
    </w:rPr>
  </w:style>
  <w:style w:type="paragraph" w:customStyle="1" w:styleId="afffffd">
    <w:name w:val="Титул_слева"/>
    <w:next w:val="afd"/>
    <w:link w:val="afffffc"/>
    <w:rsid w:val="00F752C1"/>
    <w:pPr>
      <w:spacing w:after="120" w:line="276" w:lineRule="auto"/>
    </w:pPr>
    <w:rPr>
      <w:rFonts w:ascii="Calibri" w:eastAsia="Calibri" w:hAnsi="Calibri" w:cs="Calibri"/>
      <w:sz w:val="24"/>
      <w:szCs w:val="32"/>
      <w:lang w:eastAsia="en-US" w:bidi="en-US"/>
    </w:rPr>
  </w:style>
  <w:style w:type="character" w:customStyle="1" w:styleId="afffffe">
    <w:name w:val="Титул_справа Знак"/>
    <w:basedOn w:val="affc"/>
    <w:link w:val="affffff"/>
    <w:semiHidden/>
    <w:locked/>
    <w:rsid w:val="00F752C1"/>
    <w:rPr>
      <w:rFonts w:ascii="Calibri" w:eastAsia="Calibri" w:hAnsi="Calibri" w:cs="Calibri"/>
      <w:sz w:val="24"/>
      <w:szCs w:val="32"/>
      <w:lang w:eastAsia="en-US" w:bidi="en-US"/>
    </w:rPr>
  </w:style>
  <w:style w:type="paragraph" w:customStyle="1" w:styleId="affffff">
    <w:name w:val="Титул_справа"/>
    <w:next w:val="afd"/>
    <w:link w:val="afffffe"/>
    <w:semiHidden/>
    <w:rsid w:val="00F752C1"/>
    <w:pPr>
      <w:spacing w:after="120" w:line="276" w:lineRule="auto"/>
      <w:jc w:val="right"/>
    </w:pPr>
    <w:rPr>
      <w:rFonts w:ascii="Calibri" w:eastAsia="Calibri" w:hAnsi="Calibri" w:cs="Calibri"/>
      <w:sz w:val="24"/>
      <w:szCs w:val="32"/>
      <w:lang w:eastAsia="en-US" w:bidi="en-US"/>
    </w:rPr>
  </w:style>
  <w:style w:type="paragraph" w:customStyle="1" w:styleId="1d">
    <w:name w:val="Маркированный список 1"/>
    <w:basedOn w:val="af5"/>
    <w:rsid w:val="00F752C1"/>
    <w:pPr>
      <w:spacing w:line="360" w:lineRule="auto"/>
      <w:ind w:left="1418"/>
      <w:jc w:val="both"/>
    </w:pPr>
  </w:style>
  <w:style w:type="paragraph" w:styleId="affffff0">
    <w:name w:val="List Paragraph"/>
    <w:basedOn w:val="af5"/>
    <w:link w:val="affffff1"/>
    <w:uiPriority w:val="34"/>
    <w:qFormat/>
    <w:rsid w:val="00F752C1"/>
    <w:pPr>
      <w:ind w:left="720"/>
      <w:contextualSpacing/>
    </w:pPr>
  </w:style>
  <w:style w:type="paragraph" w:customStyle="1" w:styleId="FMainTXT">
    <w:name w:val="FMainTXT"/>
    <w:basedOn w:val="af5"/>
    <w:link w:val="FMainTXT0"/>
    <w:rsid w:val="00F752C1"/>
    <w:pPr>
      <w:spacing w:before="120"/>
      <w:ind w:left="142" w:firstLine="709"/>
      <w:jc w:val="both"/>
    </w:pPr>
  </w:style>
  <w:style w:type="character" w:customStyle="1" w:styleId="FMainTXT0">
    <w:name w:val="FMainTXT Знак"/>
    <w:basedOn w:val="af6"/>
    <w:link w:val="FMainTXT"/>
    <w:rsid w:val="00F752C1"/>
    <w:rPr>
      <w:sz w:val="24"/>
      <w:szCs w:val="24"/>
    </w:rPr>
  </w:style>
  <w:style w:type="paragraph" w:customStyle="1" w:styleId="main">
    <w:name w:val="main"/>
    <w:basedOn w:val="af5"/>
    <w:qFormat/>
    <w:rsid w:val="00062CDE"/>
    <w:pPr>
      <w:keepNext/>
      <w:keepLines/>
      <w:spacing w:before="60" w:after="60" w:line="360" w:lineRule="auto"/>
      <w:ind w:firstLine="709"/>
      <w:jc w:val="both"/>
    </w:pPr>
    <w:rPr>
      <w:rFonts w:eastAsia="Calibri"/>
      <w:lang w:eastAsia="en-US"/>
    </w:rPr>
  </w:style>
  <w:style w:type="paragraph" w:styleId="a0">
    <w:name w:val="List Bullet"/>
    <w:aliases w:val="UL"/>
    <w:basedOn w:val="af5"/>
    <w:link w:val="affffff2"/>
    <w:rsid w:val="00F752C1"/>
    <w:pPr>
      <w:numPr>
        <w:numId w:val="4"/>
      </w:numPr>
    </w:pPr>
  </w:style>
  <w:style w:type="character" w:customStyle="1" w:styleId="affffff2">
    <w:name w:val="Маркированный список Знак"/>
    <w:aliases w:val="UL Знак"/>
    <w:basedOn w:val="af6"/>
    <w:link w:val="a0"/>
    <w:rsid w:val="00F752C1"/>
    <w:rPr>
      <w:sz w:val="24"/>
      <w:szCs w:val="24"/>
    </w:rPr>
  </w:style>
  <w:style w:type="paragraph" w:customStyle="1" w:styleId="a5">
    <w:name w:val="_Задание"/>
    <w:basedOn w:val="af5"/>
    <w:next w:val="af5"/>
    <w:rsid w:val="00F752C1"/>
    <w:pPr>
      <w:numPr>
        <w:numId w:val="2"/>
      </w:num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shd w:val="clear" w:color="auto" w:fill="FFFF00"/>
      <w:spacing w:after="360"/>
    </w:pPr>
    <w:rPr>
      <w:rFonts w:ascii="Arial" w:hAnsi="Arial"/>
      <w:lang w:eastAsia="en-US"/>
    </w:rPr>
  </w:style>
  <w:style w:type="numbering" w:customStyle="1" w:styleId="ab">
    <w:name w:val="Русский хит"/>
    <w:rsid w:val="00F752C1"/>
    <w:pPr>
      <w:numPr>
        <w:numId w:val="6"/>
      </w:numPr>
    </w:pPr>
  </w:style>
  <w:style w:type="paragraph" w:customStyle="1" w:styleId="1e">
    <w:name w:val="дефис1"/>
    <w:rsid w:val="00F752C1"/>
    <w:pPr>
      <w:spacing w:after="120"/>
      <w:ind w:left="1134"/>
    </w:pPr>
    <w:rPr>
      <w:rFonts w:eastAsia="Calibri"/>
      <w:sz w:val="28"/>
      <w:szCs w:val="28"/>
      <w:lang w:eastAsia="en-US"/>
    </w:rPr>
  </w:style>
  <w:style w:type="character" w:customStyle="1" w:styleId="aff0">
    <w:name w:val="Основной текст с отступом Знак"/>
    <w:basedOn w:val="af6"/>
    <w:link w:val="aff"/>
    <w:rsid w:val="00F752C1"/>
    <w:rPr>
      <w:sz w:val="24"/>
      <w:szCs w:val="24"/>
    </w:rPr>
  </w:style>
  <w:style w:type="paragraph" w:customStyle="1" w:styleId="phNormal">
    <w:name w:val="ph_Normal"/>
    <w:basedOn w:val="af5"/>
    <w:rsid w:val="00F752C1"/>
    <w:pPr>
      <w:spacing w:line="360" w:lineRule="auto"/>
      <w:ind w:firstLine="851"/>
      <w:jc w:val="both"/>
    </w:pPr>
    <w:rPr>
      <w:rFonts w:ascii="Arial" w:hAnsi="Arial" w:cs="Arial"/>
      <w:bCs/>
      <w:szCs w:val="28"/>
    </w:rPr>
  </w:style>
  <w:style w:type="paragraph" w:styleId="affffff3">
    <w:name w:val="TOC Heading"/>
    <w:basedOn w:val="11"/>
    <w:next w:val="af5"/>
    <w:uiPriority w:val="39"/>
    <w:unhideWhenUsed/>
    <w:qFormat/>
    <w:rsid w:val="00F752C1"/>
    <w:pPr>
      <w:keepLines/>
      <w:pageBreakBefore w:val="0"/>
      <w:numPr>
        <w:numId w:val="0"/>
      </w:numPr>
      <w:tabs>
        <w:tab w:val="clear" w:pos="851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lang w:val="en-US" w:eastAsia="en-US"/>
    </w:rPr>
  </w:style>
  <w:style w:type="character" w:customStyle="1" w:styleId="44">
    <w:name w:val="Заголовок 4 Знак"/>
    <w:aliases w:val="текст ТТ Знак"/>
    <w:basedOn w:val="af6"/>
    <w:link w:val="42"/>
    <w:uiPriority w:val="9"/>
    <w:rsid w:val="00726F53"/>
    <w:rPr>
      <w:b/>
      <w:bCs/>
      <w:sz w:val="24"/>
      <w:szCs w:val="24"/>
    </w:rPr>
  </w:style>
  <w:style w:type="character" w:customStyle="1" w:styleId="16">
    <w:name w:val="Заголовок 1 Знак"/>
    <w:aliases w:val="H1 Знак,Заголовок 1 Знак Знак Знак,Знак Знак Знак Знак,h1 Знак,Header 1 Знак,L1 Знак,l1 Знак,Head 1 (Chapter heading) Знак,Head 1 Знак,Head 11 Знак,Head 12 Знак,Head 111 Знак,Head 13 Знак,Head 112 Знак,Head 14 Знак,Head 113 Знак"/>
    <w:basedOn w:val="af6"/>
    <w:link w:val="11"/>
    <w:rsid w:val="00F752C1"/>
    <w:rPr>
      <w:b/>
      <w:bCs/>
      <w:caps/>
      <w:kern w:val="32"/>
      <w:sz w:val="28"/>
      <w:szCs w:val="28"/>
    </w:rPr>
  </w:style>
  <w:style w:type="character" w:customStyle="1" w:styleId="27">
    <w:name w:val="Заголовок 2 Знак"/>
    <w:aliases w:val="H2 Знак"/>
    <w:basedOn w:val="af6"/>
    <w:link w:val="23"/>
    <w:rsid w:val="00686C90"/>
    <w:rPr>
      <w:b/>
      <w:bCs/>
      <w:iCs/>
      <w:sz w:val="28"/>
      <w:szCs w:val="28"/>
    </w:rPr>
  </w:style>
  <w:style w:type="character" w:customStyle="1" w:styleId="38">
    <w:name w:val="Заголовок 3 Знак"/>
    <w:aliases w:val="H3 Знак,h3 Знак,L3 Знак,l3 Знак,list 3 Знак,Head 3 Знак,Kop 3V Знак,CT Знак,RFP Alaitel Знак,ITT t3 Знак,PA Minor Section Знак,TE Heading Знак,H3-Heading 3 Знак,l3.3 Знак,list3 Знак,subhead Знак,Heading3 Знак,1. Знак,Heading No. L3 Знак"/>
    <w:basedOn w:val="af6"/>
    <w:link w:val="33"/>
    <w:uiPriority w:val="9"/>
    <w:rsid w:val="00686C90"/>
    <w:rPr>
      <w:b/>
      <w:bCs/>
      <w:sz w:val="28"/>
      <w:szCs w:val="26"/>
    </w:rPr>
  </w:style>
  <w:style w:type="character" w:customStyle="1" w:styleId="53">
    <w:name w:val="Заголовок 5 Знак"/>
    <w:aliases w:val="Стиль 5 Знак"/>
    <w:basedOn w:val="af6"/>
    <w:link w:val="52"/>
    <w:rsid w:val="00F752C1"/>
    <w:rPr>
      <w:b/>
      <w:bCs/>
      <w:iCs/>
      <w:sz w:val="22"/>
      <w:szCs w:val="22"/>
    </w:rPr>
  </w:style>
  <w:style w:type="character" w:customStyle="1" w:styleId="afa">
    <w:name w:val="Верхний колонтитул Знак"/>
    <w:basedOn w:val="af6"/>
    <w:link w:val="af9"/>
    <w:uiPriority w:val="99"/>
    <w:rsid w:val="00F752C1"/>
    <w:rPr>
      <w:sz w:val="24"/>
      <w:szCs w:val="24"/>
    </w:rPr>
  </w:style>
  <w:style w:type="character" w:customStyle="1" w:styleId="afc">
    <w:name w:val="Нижний колонтитул Знак"/>
    <w:aliases w:val="Не удалять! Знак"/>
    <w:basedOn w:val="af6"/>
    <w:link w:val="afb"/>
    <w:uiPriority w:val="99"/>
    <w:rsid w:val="00F752C1"/>
    <w:rPr>
      <w:sz w:val="24"/>
      <w:szCs w:val="24"/>
    </w:rPr>
  </w:style>
  <w:style w:type="character" w:styleId="affffff4">
    <w:name w:val="Emphasis"/>
    <w:uiPriority w:val="20"/>
    <w:qFormat/>
    <w:rsid w:val="00CC7CCF"/>
    <w:rPr>
      <w:i/>
      <w:iCs/>
      <w:spacing w:val="0"/>
    </w:rPr>
  </w:style>
  <w:style w:type="character" w:customStyle="1" w:styleId="120">
    <w:name w:val="Заголовок 1 Знак2"/>
    <w:aliases w:val="H1 Знак1,1 Знак1,H1 Char Знак1,Заголов Знак1,Çàãîëîâ Знак1,ch Знак1,H1 Знак Знак Знак1,Заголовок 1 Знак1 Знак1,Заголовок 1 Знак Знак Знак1,Глава Знак1,(раздел) Знак1,h1 Знак1,app heading 1 Знак1,ITT t1 Знак1,II+ Знак1,I Знак1,H11 Знак1"/>
    <w:basedOn w:val="af6"/>
    <w:rsid w:val="00CC7C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20">
    <w:name w:val="Заголовок 2 Знак2"/>
    <w:aliases w:val="H2 Знак2,h2 Знак2,Numbered text 3 Знак2,2 Знак1,Reset numbering Знак1,2 headline Знак2,h Знак2,headline Знак2,Заголовок 2 Знак1 Знак1,Заголовок 2 Знак Знак Знак1,H2 Знак Знак Знак1,Numbered text 3 Знак Знак Знак1,h2 Знак Знак Знак1"/>
    <w:basedOn w:val="af6"/>
    <w:semiHidden/>
    <w:rsid w:val="00CC7C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1">
    <w:name w:val="Заголовок 3 Знак1"/>
    <w:aliases w:val="h3 Знак1,Gliederung3 Char Знак1,Gliederung3 Знак1,H3 Знак1,3 Знак1,o Знак1,(пункт) Знак1,Пункт Знак1,Level 1 - 1 Знак1,h31 Знак1,h32 Знак1,h33 Знак1,h34 Знак1,h35 Знак1,h36 Знак1,h37 Знак1,h38 Знак1,h39 Знак1,h310 Знак1,h311 Знак1"/>
    <w:basedOn w:val="af6"/>
    <w:semiHidden/>
    <w:rsid w:val="00CC7CC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10">
    <w:name w:val="Заголовок 4 Знак1"/>
    <w:aliases w:val="Заголовок 4 (Приложение) Знак1,Level 2 - a Знак1,H4 Знак1,Параграф Знак1,(подпункт) Знак1,4 Знак1,I4 Знак1,l4 Знак1,heading4 Знак1,I41 Знак1,41 Знак1,l41 Знак1,heading41 Знак1,(Shift Ctrl 4) Знак1,Titre 41 Знак1,t4.... Знак1,H41 Знак1"/>
    <w:basedOn w:val="af6"/>
    <w:semiHidden/>
    <w:rsid w:val="00CC7CC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10">
    <w:name w:val="Заголовок 5 Знак1"/>
    <w:aliases w:val="H5 Знак1,PIM 5 Знак1,5 Знак1,ITT t5 Знак1,PA Pico Section Знак1,Bold/Italics Знак1"/>
    <w:basedOn w:val="af6"/>
    <w:semiHidden/>
    <w:rsid w:val="00CC7CCF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610">
    <w:name w:val="Заголовок 6 Знак1"/>
    <w:aliases w:val="PIM 6 Знак1"/>
    <w:basedOn w:val="af6"/>
    <w:semiHidden/>
    <w:rsid w:val="00CC7CCF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710">
    <w:name w:val="Заголовок 7 Знак1"/>
    <w:aliases w:val="H7 Знак1,PIM 7 Знак1"/>
    <w:basedOn w:val="af6"/>
    <w:semiHidden/>
    <w:rsid w:val="00CC7CC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810">
    <w:name w:val="Заголовок 8 Знак1"/>
    <w:aliases w:val="H8 Знак1"/>
    <w:basedOn w:val="af6"/>
    <w:semiHidden/>
    <w:rsid w:val="00CC7CCF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10">
    <w:name w:val="Заголовок 9 Знак1"/>
    <w:aliases w:val="H9 Знак1"/>
    <w:basedOn w:val="af6"/>
    <w:semiHidden/>
    <w:rsid w:val="00CC7CCF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1f">
    <w:name w:val="index 1"/>
    <w:basedOn w:val="af5"/>
    <w:next w:val="af5"/>
    <w:autoRedefine/>
    <w:unhideWhenUsed/>
    <w:rsid w:val="00CC7CCF"/>
    <w:pPr>
      <w:ind w:left="240" w:hanging="240"/>
    </w:pPr>
    <w:rPr>
      <w:szCs w:val="20"/>
    </w:rPr>
  </w:style>
  <w:style w:type="paragraph" w:styleId="affffff5">
    <w:name w:val="footnote text"/>
    <w:aliases w:val="Знак5"/>
    <w:basedOn w:val="af5"/>
    <w:link w:val="affffff6"/>
    <w:uiPriority w:val="99"/>
    <w:unhideWhenUsed/>
    <w:rsid w:val="00CC7CCF"/>
    <w:pPr>
      <w:spacing w:line="360" w:lineRule="auto"/>
      <w:ind w:firstLine="720"/>
      <w:jc w:val="both"/>
    </w:pPr>
    <w:rPr>
      <w:rFonts w:ascii="Arial" w:hAnsi="Arial"/>
      <w:i/>
      <w:sz w:val="16"/>
      <w:szCs w:val="20"/>
      <w:lang w:eastAsia="ja-JP"/>
    </w:rPr>
  </w:style>
  <w:style w:type="character" w:customStyle="1" w:styleId="affffff6">
    <w:name w:val="Текст сноски Знак"/>
    <w:aliases w:val="Знак5 Знак"/>
    <w:basedOn w:val="af6"/>
    <w:link w:val="affffff5"/>
    <w:uiPriority w:val="99"/>
    <w:rsid w:val="00CC7CCF"/>
    <w:rPr>
      <w:rFonts w:ascii="Arial" w:hAnsi="Arial"/>
      <w:i/>
      <w:sz w:val="16"/>
      <w:lang w:eastAsia="ja-JP"/>
    </w:rPr>
  </w:style>
  <w:style w:type="character" w:customStyle="1" w:styleId="1f0">
    <w:name w:val="Верхний колонтитул Знак1"/>
    <w:aliases w:val="Header/Footer Знак1,header odd Знак1,header Знак1,Hyphen Знак1"/>
    <w:basedOn w:val="af6"/>
    <w:semiHidden/>
    <w:rsid w:val="00CC7CCF"/>
    <w:rPr>
      <w:rFonts w:ascii="Calibri" w:eastAsia="Calibri" w:hAnsi="Calibri"/>
      <w:sz w:val="22"/>
      <w:szCs w:val="22"/>
      <w:lang w:eastAsia="en-US"/>
    </w:rPr>
  </w:style>
  <w:style w:type="paragraph" w:styleId="affffff7">
    <w:name w:val="index heading"/>
    <w:basedOn w:val="af5"/>
    <w:next w:val="1f"/>
    <w:unhideWhenUsed/>
    <w:rsid w:val="00CC7CCF"/>
    <w:rPr>
      <w:szCs w:val="20"/>
    </w:rPr>
  </w:style>
  <w:style w:type="character" w:customStyle="1" w:styleId="afffb">
    <w:name w:val="Название объекта Знак"/>
    <w:link w:val="afffa"/>
    <w:locked/>
    <w:rsid w:val="00CC7CCF"/>
    <w:rPr>
      <w:b/>
      <w:bCs/>
      <w:sz w:val="22"/>
    </w:rPr>
  </w:style>
  <w:style w:type="paragraph" w:styleId="affffff8">
    <w:name w:val="table of figures"/>
    <w:aliases w:val="Перечень рис."/>
    <w:basedOn w:val="af5"/>
    <w:uiPriority w:val="99"/>
    <w:unhideWhenUsed/>
    <w:rsid w:val="00CC7CCF"/>
    <w:pPr>
      <w:tabs>
        <w:tab w:val="right" w:leader="dot" w:pos="9781"/>
      </w:tabs>
      <w:spacing w:after="240" w:line="240" w:lineRule="atLeast"/>
      <w:ind w:left="426" w:right="-1" w:hanging="360"/>
      <w:jc w:val="both"/>
    </w:pPr>
    <w:rPr>
      <w:rFonts w:ascii="Arial" w:hAnsi="Arial"/>
      <w:noProof/>
      <w:szCs w:val="20"/>
      <w:lang w:eastAsia="ja-JP"/>
    </w:rPr>
  </w:style>
  <w:style w:type="paragraph" w:styleId="a">
    <w:name w:val="List Number"/>
    <w:basedOn w:val="af5"/>
    <w:unhideWhenUsed/>
    <w:rsid w:val="00CC7CCF"/>
    <w:pPr>
      <w:numPr>
        <w:numId w:val="13"/>
      </w:numPr>
      <w:spacing w:line="360" w:lineRule="auto"/>
      <w:jc w:val="both"/>
    </w:pPr>
    <w:rPr>
      <w:szCs w:val="20"/>
    </w:rPr>
  </w:style>
  <w:style w:type="paragraph" w:styleId="20">
    <w:name w:val="List Bullet 2"/>
    <w:basedOn w:val="af5"/>
    <w:unhideWhenUsed/>
    <w:rsid w:val="00CC7CCF"/>
    <w:pPr>
      <w:numPr>
        <w:numId w:val="14"/>
      </w:numPr>
      <w:jc w:val="both"/>
    </w:pPr>
  </w:style>
  <w:style w:type="paragraph" w:styleId="35">
    <w:name w:val="List Bullet 3"/>
    <w:basedOn w:val="af5"/>
    <w:unhideWhenUsed/>
    <w:rsid w:val="00CC7CCF"/>
    <w:pPr>
      <w:numPr>
        <w:numId w:val="15"/>
      </w:numPr>
      <w:jc w:val="both"/>
    </w:pPr>
  </w:style>
  <w:style w:type="paragraph" w:styleId="40">
    <w:name w:val="List Bullet 4"/>
    <w:basedOn w:val="af5"/>
    <w:unhideWhenUsed/>
    <w:rsid w:val="00CC7CCF"/>
    <w:pPr>
      <w:numPr>
        <w:numId w:val="16"/>
      </w:numPr>
      <w:spacing w:after="240" w:line="240" w:lineRule="atLeast"/>
      <w:contextualSpacing/>
      <w:jc w:val="both"/>
    </w:pPr>
    <w:rPr>
      <w:rFonts w:ascii="Arial" w:hAnsi="Arial"/>
      <w:spacing w:val="-5"/>
      <w:szCs w:val="20"/>
      <w:lang w:eastAsia="en-US"/>
    </w:rPr>
  </w:style>
  <w:style w:type="character" w:customStyle="1" w:styleId="57">
    <w:name w:val="Маркированный список 5 Знак"/>
    <w:link w:val="50"/>
    <w:locked/>
    <w:rsid w:val="00CC7CCF"/>
    <w:rPr>
      <w:rFonts w:ascii="Arial" w:hAnsi="Arial"/>
      <w:spacing w:val="-5"/>
      <w:sz w:val="24"/>
      <w:lang w:eastAsia="en-US"/>
    </w:rPr>
  </w:style>
  <w:style w:type="paragraph" w:styleId="50">
    <w:name w:val="List Bullet 5"/>
    <w:basedOn w:val="af5"/>
    <w:link w:val="57"/>
    <w:unhideWhenUsed/>
    <w:rsid w:val="00CC7CCF"/>
    <w:pPr>
      <w:numPr>
        <w:numId w:val="17"/>
      </w:numPr>
      <w:spacing w:after="240" w:line="240" w:lineRule="atLeast"/>
      <w:contextualSpacing/>
      <w:jc w:val="both"/>
    </w:pPr>
    <w:rPr>
      <w:rFonts w:ascii="Arial" w:hAnsi="Arial"/>
      <w:spacing w:val="-5"/>
      <w:szCs w:val="20"/>
      <w:lang w:eastAsia="en-US"/>
    </w:rPr>
  </w:style>
  <w:style w:type="paragraph" w:styleId="2">
    <w:name w:val="List Number 2"/>
    <w:basedOn w:val="af5"/>
    <w:unhideWhenUsed/>
    <w:rsid w:val="00CC7CCF"/>
    <w:pPr>
      <w:numPr>
        <w:numId w:val="18"/>
      </w:numPr>
      <w:spacing w:after="240" w:line="240" w:lineRule="atLeast"/>
      <w:contextualSpacing/>
      <w:jc w:val="both"/>
    </w:pPr>
    <w:rPr>
      <w:rFonts w:ascii="Arial" w:hAnsi="Arial"/>
      <w:spacing w:val="-5"/>
      <w:szCs w:val="20"/>
      <w:lang w:eastAsia="en-US"/>
    </w:rPr>
  </w:style>
  <w:style w:type="paragraph" w:styleId="3">
    <w:name w:val="List Number 3"/>
    <w:basedOn w:val="af5"/>
    <w:unhideWhenUsed/>
    <w:rsid w:val="00CC7CCF"/>
    <w:pPr>
      <w:numPr>
        <w:numId w:val="19"/>
      </w:numPr>
      <w:spacing w:after="240" w:line="240" w:lineRule="atLeast"/>
      <w:contextualSpacing/>
      <w:jc w:val="both"/>
    </w:pPr>
    <w:rPr>
      <w:rFonts w:ascii="Arial" w:hAnsi="Arial"/>
      <w:spacing w:val="-5"/>
      <w:szCs w:val="20"/>
      <w:lang w:eastAsia="en-US"/>
    </w:rPr>
  </w:style>
  <w:style w:type="paragraph" w:styleId="affffff9">
    <w:name w:val="Title"/>
    <w:basedOn w:val="af5"/>
    <w:link w:val="affffffa"/>
    <w:qFormat/>
    <w:rsid w:val="00CC7CCF"/>
    <w:pPr>
      <w:spacing w:before="120" w:after="120"/>
      <w:jc w:val="center"/>
    </w:pPr>
    <w:rPr>
      <w:rFonts w:ascii="Arial" w:hAnsi="Arial"/>
      <w:sz w:val="28"/>
      <w:szCs w:val="20"/>
      <w:lang w:eastAsia="ja-JP"/>
    </w:rPr>
  </w:style>
  <w:style w:type="character" w:customStyle="1" w:styleId="affffffa">
    <w:name w:val="Название Знак"/>
    <w:basedOn w:val="af6"/>
    <w:link w:val="affffff9"/>
    <w:rsid w:val="00CC7CCF"/>
    <w:rPr>
      <w:rFonts w:ascii="Arial" w:hAnsi="Arial"/>
      <w:sz w:val="28"/>
      <w:lang w:eastAsia="ja-JP"/>
    </w:rPr>
  </w:style>
  <w:style w:type="character" w:customStyle="1" w:styleId="1f1">
    <w:name w:val="Основной текст Знак1"/>
    <w:aliases w:val="BO Знак1,ID Знак1,body indent Знак1,ändrad Знак1,EHPT Знак1,Body Text2 Знак1,body text Знак1,bt Знак1,heading_txt Знак1,bodytxy2 Знак1,t Знак1,subtitle2 Знак1,Orig Qstn Знак1,Original Question Знак1,doc1 Знак1,Block text Знак1"/>
    <w:basedOn w:val="af6"/>
    <w:semiHidden/>
    <w:rsid w:val="00CC7CCF"/>
    <w:rPr>
      <w:rFonts w:ascii="Calibri" w:eastAsia="Calibri" w:hAnsi="Calibri"/>
      <w:sz w:val="22"/>
      <w:szCs w:val="22"/>
      <w:lang w:eastAsia="en-US"/>
    </w:rPr>
  </w:style>
  <w:style w:type="paragraph" w:styleId="affffffb">
    <w:name w:val="List Continue"/>
    <w:basedOn w:val="af5"/>
    <w:unhideWhenUsed/>
    <w:rsid w:val="00CC7CCF"/>
    <w:pPr>
      <w:spacing w:after="120" w:line="240" w:lineRule="atLeast"/>
      <w:ind w:left="283"/>
      <w:jc w:val="both"/>
    </w:pPr>
    <w:rPr>
      <w:rFonts w:ascii="Arial" w:hAnsi="Arial"/>
      <w:spacing w:val="-5"/>
      <w:szCs w:val="20"/>
      <w:lang w:eastAsia="en-US"/>
    </w:rPr>
  </w:style>
  <w:style w:type="paragraph" w:styleId="3f">
    <w:name w:val="List Continue 3"/>
    <w:basedOn w:val="af5"/>
    <w:unhideWhenUsed/>
    <w:rsid w:val="00CC7CCF"/>
    <w:pPr>
      <w:spacing w:after="120" w:line="240" w:lineRule="atLeast"/>
      <w:ind w:left="849"/>
      <w:jc w:val="both"/>
    </w:pPr>
    <w:rPr>
      <w:rFonts w:ascii="Arial" w:hAnsi="Arial"/>
      <w:spacing w:val="-5"/>
      <w:szCs w:val="20"/>
      <w:lang w:eastAsia="en-US"/>
    </w:rPr>
  </w:style>
  <w:style w:type="paragraph" w:styleId="47">
    <w:name w:val="List Continue 4"/>
    <w:basedOn w:val="af5"/>
    <w:unhideWhenUsed/>
    <w:rsid w:val="00CC7CCF"/>
    <w:pPr>
      <w:spacing w:after="120" w:line="240" w:lineRule="atLeast"/>
      <w:ind w:left="1132"/>
      <w:jc w:val="both"/>
    </w:pPr>
    <w:rPr>
      <w:rFonts w:ascii="Arial" w:hAnsi="Arial"/>
      <w:spacing w:val="-5"/>
      <w:szCs w:val="20"/>
      <w:lang w:eastAsia="en-US"/>
    </w:rPr>
  </w:style>
  <w:style w:type="paragraph" w:styleId="58">
    <w:name w:val="List Continue 5"/>
    <w:basedOn w:val="af5"/>
    <w:unhideWhenUsed/>
    <w:rsid w:val="00CC7CCF"/>
    <w:pPr>
      <w:spacing w:after="120" w:line="240" w:lineRule="atLeast"/>
      <w:ind w:left="1415"/>
      <w:contextualSpacing/>
      <w:jc w:val="both"/>
    </w:pPr>
    <w:rPr>
      <w:rFonts w:ascii="Arial" w:hAnsi="Arial"/>
      <w:spacing w:val="-5"/>
      <w:szCs w:val="20"/>
      <w:lang w:eastAsia="en-US"/>
    </w:rPr>
  </w:style>
  <w:style w:type="character" w:customStyle="1" w:styleId="aff2">
    <w:name w:val="Подзаголовок Знак"/>
    <w:basedOn w:val="af6"/>
    <w:link w:val="aff1"/>
    <w:uiPriority w:val="11"/>
    <w:rsid w:val="00CC7CCF"/>
    <w:rPr>
      <w:snapToGrid w:val="0"/>
      <w:sz w:val="28"/>
      <w:szCs w:val="24"/>
    </w:rPr>
  </w:style>
  <w:style w:type="paragraph" w:styleId="affffffc">
    <w:name w:val="Body Text First Indent"/>
    <w:basedOn w:val="afd"/>
    <w:link w:val="affffffd"/>
    <w:unhideWhenUsed/>
    <w:rsid w:val="00CC7CCF"/>
    <w:pPr>
      <w:numPr>
        <w:ilvl w:val="0"/>
      </w:numPr>
      <w:spacing w:after="120"/>
      <w:ind w:firstLine="210"/>
      <w:jc w:val="left"/>
    </w:pPr>
    <w:rPr>
      <w:rFonts w:ascii="Arial" w:hAnsi="Arial" w:cs="Arial"/>
      <w:lang w:eastAsia="en-US"/>
    </w:rPr>
  </w:style>
  <w:style w:type="character" w:customStyle="1" w:styleId="affffffd">
    <w:name w:val="Красная строка Знак"/>
    <w:basedOn w:val="afe"/>
    <w:link w:val="affffffc"/>
    <w:rsid w:val="00CC7CCF"/>
    <w:rPr>
      <w:rFonts w:ascii="Arial" w:hAnsi="Arial" w:cs="Arial"/>
      <w:sz w:val="24"/>
      <w:lang w:eastAsia="en-US"/>
    </w:rPr>
  </w:style>
  <w:style w:type="paragraph" w:styleId="2c">
    <w:name w:val="Body Text 2"/>
    <w:basedOn w:val="af5"/>
    <w:link w:val="2d"/>
    <w:unhideWhenUsed/>
    <w:rsid w:val="00CC7CCF"/>
    <w:pPr>
      <w:jc w:val="center"/>
    </w:pPr>
    <w:rPr>
      <w:b/>
      <w:sz w:val="36"/>
      <w:szCs w:val="20"/>
    </w:rPr>
  </w:style>
  <w:style w:type="character" w:customStyle="1" w:styleId="2d">
    <w:name w:val="Основной текст 2 Знак"/>
    <w:basedOn w:val="af6"/>
    <w:link w:val="2c"/>
    <w:rsid w:val="00CC7CCF"/>
    <w:rPr>
      <w:b/>
      <w:sz w:val="36"/>
    </w:rPr>
  </w:style>
  <w:style w:type="character" w:customStyle="1" w:styleId="3d">
    <w:name w:val="Основной текст 3 Знак"/>
    <w:basedOn w:val="af6"/>
    <w:link w:val="3c"/>
    <w:rsid w:val="00CC7CCF"/>
    <w:rPr>
      <w:rFonts w:ascii="Times New Roman CYR" w:hAnsi="Times New Roman CYR"/>
      <w:snapToGrid w:val="0"/>
      <w:sz w:val="24"/>
      <w:szCs w:val="24"/>
    </w:rPr>
  </w:style>
  <w:style w:type="character" w:customStyle="1" w:styleId="2a">
    <w:name w:val="Основной текст с отступом 2 Знак"/>
    <w:basedOn w:val="af6"/>
    <w:link w:val="29"/>
    <w:rsid w:val="00CC7CCF"/>
    <w:rPr>
      <w:snapToGrid w:val="0"/>
      <w:sz w:val="24"/>
      <w:szCs w:val="24"/>
    </w:rPr>
  </w:style>
  <w:style w:type="character" w:customStyle="1" w:styleId="3a">
    <w:name w:val="Основной текст с отступом 3 Знак"/>
    <w:basedOn w:val="af6"/>
    <w:link w:val="39"/>
    <w:rsid w:val="00CC7CCF"/>
    <w:rPr>
      <w:sz w:val="24"/>
      <w:szCs w:val="24"/>
    </w:rPr>
  </w:style>
  <w:style w:type="paragraph" w:styleId="affffffe">
    <w:name w:val="Plain Text"/>
    <w:basedOn w:val="af5"/>
    <w:link w:val="afffffff"/>
    <w:unhideWhenUsed/>
    <w:rsid w:val="00CC7CCF"/>
    <w:rPr>
      <w:rFonts w:ascii="Courier New" w:hAnsi="Courier New" w:cs="Courier New"/>
      <w:sz w:val="20"/>
      <w:szCs w:val="20"/>
    </w:rPr>
  </w:style>
  <w:style w:type="character" w:customStyle="1" w:styleId="afffffff">
    <w:name w:val="Текст Знак"/>
    <w:basedOn w:val="af6"/>
    <w:link w:val="affffffe"/>
    <w:rsid w:val="00CC7CCF"/>
    <w:rPr>
      <w:rFonts w:ascii="Courier New" w:hAnsi="Courier New" w:cs="Courier New"/>
    </w:rPr>
  </w:style>
  <w:style w:type="paragraph" w:styleId="afffffff0">
    <w:name w:val="E-mail Signature"/>
    <w:basedOn w:val="af5"/>
    <w:link w:val="afffffff1"/>
    <w:unhideWhenUsed/>
    <w:rsid w:val="00CC7CCF"/>
    <w:pPr>
      <w:jc w:val="both"/>
    </w:pPr>
  </w:style>
  <w:style w:type="character" w:customStyle="1" w:styleId="afffffff1">
    <w:name w:val="Электронная подпись Знак"/>
    <w:basedOn w:val="af6"/>
    <w:link w:val="afffffff0"/>
    <w:rsid w:val="00CC7CCF"/>
    <w:rPr>
      <w:sz w:val="24"/>
      <w:szCs w:val="24"/>
    </w:rPr>
  </w:style>
  <w:style w:type="paragraph" w:customStyle="1" w:styleId="Style70">
    <w:name w:val="Style70"/>
    <w:basedOn w:val="af5"/>
    <w:uiPriority w:val="99"/>
    <w:rsid w:val="00CC7CCF"/>
    <w:pPr>
      <w:widowControl w:val="0"/>
      <w:autoSpaceDE w:val="0"/>
      <w:autoSpaceDN w:val="0"/>
      <w:adjustRightInd w:val="0"/>
      <w:jc w:val="center"/>
    </w:pPr>
  </w:style>
  <w:style w:type="character" w:customStyle="1" w:styleId="MainTXT1">
    <w:name w:val="MainTXT Знак1"/>
    <w:link w:val="MainTXT"/>
    <w:locked/>
    <w:rsid w:val="00CC7CCF"/>
    <w:rPr>
      <w:rFonts w:ascii="Arial" w:hAnsi="Arial" w:cs="Arial"/>
      <w:sz w:val="24"/>
      <w:lang w:eastAsia="ja-JP"/>
    </w:rPr>
  </w:style>
  <w:style w:type="paragraph" w:customStyle="1" w:styleId="MainTXT">
    <w:name w:val="MainTXT"/>
    <w:basedOn w:val="af5"/>
    <w:link w:val="MainTXT1"/>
    <w:rsid w:val="00CC7CCF"/>
    <w:pPr>
      <w:spacing w:line="360" w:lineRule="auto"/>
      <w:ind w:left="142" w:firstLine="709"/>
      <w:jc w:val="both"/>
    </w:pPr>
    <w:rPr>
      <w:rFonts w:ascii="Arial" w:hAnsi="Arial" w:cs="Arial"/>
      <w:szCs w:val="20"/>
      <w:lang w:eastAsia="ja-JP"/>
    </w:rPr>
  </w:style>
  <w:style w:type="character" w:customStyle="1" w:styleId="List10">
    <w:name w:val="List1 Знак Знак"/>
    <w:link w:val="List1"/>
    <w:locked/>
    <w:rsid w:val="00CC7CCF"/>
    <w:rPr>
      <w:rFonts w:ascii="Arial" w:hAnsi="Arial"/>
      <w:sz w:val="24"/>
      <w:lang w:eastAsia="ja-JP"/>
    </w:rPr>
  </w:style>
  <w:style w:type="paragraph" w:customStyle="1" w:styleId="List1">
    <w:name w:val="List1"/>
    <w:basedOn w:val="af5"/>
    <w:link w:val="List10"/>
    <w:rsid w:val="00CC7CCF"/>
    <w:pPr>
      <w:numPr>
        <w:numId w:val="20"/>
      </w:numPr>
      <w:spacing w:line="360" w:lineRule="auto"/>
      <w:jc w:val="both"/>
    </w:pPr>
    <w:rPr>
      <w:rFonts w:ascii="Arial" w:hAnsi="Arial"/>
      <w:szCs w:val="20"/>
      <w:lang w:eastAsia="ja-JP"/>
    </w:rPr>
  </w:style>
  <w:style w:type="character" w:customStyle="1" w:styleId="List2">
    <w:name w:val="List2 Знак"/>
    <w:link w:val="List20"/>
    <w:locked/>
    <w:rsid w:val="00CC7CCF"/>
    <w:rPr>
      <w:rFonts w:ascii="Arial" w:hAnsi="Arial" w:cs="Arial"/>
      <w:sz w:val="24"/>
      <w:lang w:eastAsia="ja-JP"/>
    </w:rPr>
  </w:style>
  <w:style w:type="paragraph" w:customStyle="1" w:styleId="List20">
    <w:name w:val="List2"/>
    <w:basedOn w:val="af5"/>
    <w:link w:val="List2"/>
    <w:rsid w:val="00CC7CCF"/>
    <w:pPr>
      <w:tabs>
        <w:tab w:val="num" w:pos="1267"/>
        <w:tab w:val="left" w:pos="1701"/>
      </w:tabs>
      <w:spacing w:line="360" w:lineRule="auto"/>
      <w:ind w:left="1191" w:hanging="284"/>
      <w:jc w:val="both"/>
    </w:pPr>
    <w:rPr>
      <w:rFonts w:ascii="Arial" w:hAnsi="Arial" w:cs="Arial"/>
      <w:szCs w:val="20"/>
      <w:lang w:eastAsia="ja-JP"/>
    </w:rPr>
  </w:style>
  <w:style w:type="paragraph" w:customStyle="1" w:styleId="PamkaSmall">
    <w:name w:val="PamkaSmall"/>
    <w:basedOn w:val="af5"/>
    <w:rsid w:val="00CC7CCF"/>
    <w:rPr>
      <w:rFonts w:ascii="Arial" w:hAnsi="Arial"/>
      <w:i/>
      <w:sz w:val="16"/>
      <w:szCs w:val="20"/>
      <w:lang w:eastAsia="ja-JP"/>
    </w:rPr>
  </w:style>
  <w:style w:type="paragraph" w:customStyle="1" w:styleId="TitleProject">
    <w:name w:val="TitleProject"/>
    <w:basedOn w:val="af5"/>
    <w:rsid w:val="00CC7CCF"/>
    <w:pPr>
      <w:ind w:left="142"/>
      <w:jc w:val="center"/>
    </w:pPr>
    <w:rPr>
      <w:rFonts w:ascii="Arial" w:hAnsi="Arial"/>
      <w:b/>
      <w:sz w:val="32"/>
      <w:szCs w:val="20"/>
      <w:lang w:eastAsia="ja-JP"/>
    </w:rPr>
  </w:style>
  <w:style w:type="paragraph" w:customStyle="1" w:styleId="PamkaNum">
    <w:name w:val="PamkaNum"/>
    <w:basedOn w:val="af5"/>
    <w:rsid w:val="00CC7CCF"/>
    <w:pPr>
      <w:jc w:val="center"/>
    </w:pPr>
    <w:rPr>
      <w:rFonts w:ascii="Arial" w:hAnsi="Arial"/>
      <w:i/>
      <w:sz w:val="20"/>
      <w:szCs w:val="20"/>
      <w:lang w:eastAsia="ja-JP"/>
    </w:rPr>
  </w:style>
  <w:style w:type="paragraph" w:customStyle="1" w:styleId="PamkaStad">
    <w:name w:val="PamkaStad"/>
    <w:basedOn w:val="af5"/>
    <w:rsid w:val="00CC7CCF"/>
    <w:pPr>
      <w:jc w:val="center"/>
    </w:pPr>
    <w:rPr>
      <w:rFonts w:ascii="Arial" w:hAnsi="Arial"/>
      <w:szCs w:val="20"/>
      <w:lang w:eastAsia="ja-JP"/>
    </w:rPr>
  </w:style>
  <w:style w:type="paragraph" w:customStyle="1" w:styleId="PamkaGraf">
    <w:name w:val="PamkaGraf"/>
    <w:basedOn w:val="af5"/>
    <w:rsid w:val="00CC7CCF"/>
    <w:rPr>
      <w:rFonts w:ascii="Arial" w:hAnsi="Arial"/>
      <w:i/>
      <w:sz w:val="8"/>
      <w:szCs w:val="20"/>
      <w:lang w:eastAsia="ja-JP"/>
    </w:rPr>
  </w:style>
  <w:style w:type="paragraph" w:customStyle="1" w:styleId="Stadia">
    <w:name w:val="Stadia"/>
    <w:basedOn w:val="af5"/>
    <w:rsid w:val="00CC7CCF"/>
    <w:pPr>
      <w:pBdr>
        <w:top w:val="single" w:sz="24" w:space="9" w:color="auto"/>
      </w:pBdr>
      <w:ind w:left="142"/>
      <w:jc w:val="center"/>
    </w:pPr>
    <w:rPr>
      <w:rFonts w:ascii="Arial" w:hAnsi="Arial"/>
      <w:b/>
      <w:sz w:val="44"/>
      <w:szCs w:val="20"/>
      <w:lang w:eastAsia="ja-JP"/>
    </w:rPr>
  </w:style>
  <w:style w:type="paragraph" w:customStyle="1" w:styleId="PamkaNaim">
    <w:name w:val="PamkaNaim"/>
    <w:basedOn w:val="af5"/>
    <w:rsid w:val="00CC7CCF"/>
    <w:pPr>
      <w:jc w:val="center"/>
    </w:pPr>
    <w:rPr>
      <w:rFonts w:ascii="Arial" w:hAnsi="Arial"/>
      <w:i/>
      <w:szCs w:val="20"/>
      <w:lang w:eastAsia="ja-JP"/>
    </w:rPr>
  </w:style>
  <w:style w:type="paragraph" w:customStyle="1" w:styleId="TitleDoc">
    <w:name w:val="TitleDoc"/>
    <w:basedOn w:val="af5"/>
    <w:rsid w:val="00CC7CCF"/>
    <w:pPr>
      <w:spacing w:line="360" w:lineRule="auto"/>
      <w:ind w:left="142"/>
      <w:jc w:val="center"/>
    </w:pPr>
    <w:rPr>
      <w:rFonts w:ascii="Arial" w:hAnsi="Arial"/>
      <w:sz w:val="28"/>
      <w:szCs w:val="20"/>
      <w:lang w:val="en-US" w:eastAsia="ja-JP"/>
    </w:rPr>
  </w:style>
  <w:style w:type="paragraph" w:customStyle="1" w:styleId="IfMainTXT">
    <w:name w:val="IfMainTXT"/>
    <w:basedOn w:val="MainTXT"/>
    <w:rsid w:val="00CC7CCF"/>
    <w:pPr>
      <w:spacing w:before="120"/>
    </w:pPr>
    <w:rPr>
      <w:i/>
      <w:lang w:val="en-US"/>
    </w:rPr>
  </w:style>
  <w:style w:type="paragraph" w:customStyle="1" w:styleId="indMainTXT">
    <w:name w:val="indMainTXT"/>
    <w:basedOn w:val="af5"/>
    <w:rsid w:val="00CC7CCF"/>
    <w:pPr>
      <w:spacing w:line="360" w:lineRule="auto"/>
      <w:ind w:left="1134"/>
      <w:jc w:val="both"/>
    </w:pPr>
    <w:rPr>
      <w:rFonts w:ascii="Arial" w:hAnsi="Arial"/>
      <w:szCs w:val="20"/>
      <w:lang w:eastAsia="ja-JP"/>
    </w:rPr>
  </w:style>
  <w:style w:type="paragraph" w:customStyle="1" w:styleId="NormalIndent">
    <w:name w:val="NormalIndent"/>
    <w:basedOn w:val="af5"/>
    <w:rsid w:val="00CC7CCF"/>
    <w:pPr>
      <w:spacing w:line="360" w:lineRule="auto"/>
      <w:ind w:left="1134" w:firstLine="720"/>
      <w:jc w:val="both"/>
    </w:pPr>
    <w:rPr>
      <w:rFonts w:ascii="Arial" w:hAnsi="Arial"/>
      <w:szCs w:val="20"/>
      <w:lang w:eastAsia="ja-JP"/>
    </w:rPr>
  </w:style>
  <w:style w:type="paragraph" w:customStyle="1" w:styleId="TableTXT">
    <w:name w:val="TableTXT"/>
    <w:basedOn w:val="af5"/>
    <w:rsid w:val="00CC7CCF"/>
    <w:pPr>
      <w:snapToGrid w:val="0"/>
      <w:jc w:val="center"/>
    </w:pPr>
    <w:rPr>
      <w:rFonts w:ascii="Arial" w:hAnsi="Arial"/>
      <w:szCs w:val="20"/>
      <w:lang w:eastAsia="en-US"/>
    </w:rPr>
  </w:style>
  <w:style w:type="paragraph" w:customStyle="1" w:styleId="VedTitle">
    <w:name w:val="VedTitle"/>
    <w:basedOn w:val="affffff9"/>
    <w:rsid w:val="00CC7CCF"/>
  </w:style>
  <w:style w:type="paragraph" w:customStyle="1" w:styleId="VedSoder">
    <w:name w:val="VedSoder"/>
    <w:basedOn w:val="PamkaNaim"/>
    <w:rsid w:val="00CC7CCF"/>
    <w:pPr>
      <w:keepNext/>
      <w:jc w:val="left"/>
      <w:outlineLvl w:val="0"/>
    </w:pPr>
    <w:rPr>
      <w:lang w:val="en-US"/>
    </w:rPr>
  </w:style>
  <w:style w:type="character" w:customStyle="1" w:styleId="List2num">
    <w:name w:val="List2num Знак"/>
    <w:link w:val="List2num0"/>
    <w:locked/>
    <w:rsid w:val="00CC7CCF"/>
    <w:rPr>
      <w:rFonts w:ascii="Arial" w:hAnsi="Arial"/>
      <w:sz w:val="24"/>
      <w:lang w:eastAsia="ja-JP"/>
    </w:rPr>
  </w:style>
  <w:style w:type="paragraph" w:customStyle="1" w:styleId="List2num0">
    <w:name w:val="List2num"/>
    <w:basedOn w:val="List20"/>
    <w:link w:val="List2num"/>
    <w:rsid w:val="00CC7CCF"/>
    <w:pPr>
      <w:tabs>
        <w:tab w:val="clear" w:pos="1267"/>
        <w:tab w:val="num" w:pos="360"/>
      </w:tabs>
      <w:ind w:left="360" w:hanging="360"/>
    </w:pPr>
    <w:rPr>
      <w:rFonts w:cs="Times New Roman"/>
    </w:rPr>
  </w:style>
  <w:style w:type="paragraph" w:customStyle="1" w:styleId="Table">
    <w:name w:val="Table"/>
    <w:basedOn w:val="af5"/>
    <w:rsid w:val="00CC7CCF"/>
    <w:pPr>
      <w:tabs>
        <w:tab w:val="left" w:pos="6345"/>
        <w:tab w:val="left" w:pos="8755"/>
      </w:tabs>
      <w:jc w:val="center"/>
    </w:pPr>
    <w:rPr>
      <w:rFonts w:ascii="Arial" w:hAnsi="Arial"/>
      <w:sz w:val="20"/>
      <w:szCs w:val="20"/>
      <w:lang w:eastAsia="ja-JP"/>
    </w:rPr>
  </w:style>
  <w:style w:type="paragraph" w:customStyle="1" w:styleId="afffffff2">
    <w:name w:val="Таблица_текст"/>
    <w:basedOn w:val="af5"/>
    <w:rsid w:val="00CC7CCF"/>
    <w:pPr>
      <w:ind w:right="-57" w:firstLine="495"/>
    </w:pPr>
    <w:rPr>
      <w:rFonts w:ascii="Arial" w:hAnsi="Arial" w:cs="Arial"/>
      <w:spacing w:val="-5"/>
      <w:sz w:val="22"/>
      <w:lang w:eastAsia="en-US"/>
    </w:rPr>
  </w:style>
  <w:style w:type="paragraph" w:customStyle="1" w:styleId="afffffff3">
    <w:name w:val="Таблица_заголовок"/>
    <w:basedOn w:val="afffffff2"/>
    <w:rsid w:val="00CC7CCF"/>
    <w:pPr>
      <w:keepNext/>
      <w:suppressAutoHyphens/>
      <w:jc w:val="center"/>
    </w:pPr>
    <w:rPr>
      <w:b/>
    </w:rPr>
  </w:style>
  <w:style w:type="paragraph" w:customStyle="1" w:styleId="afffffff4">
    <w:name w:val="Комментарий"/>
    <w:basedOn w:val="af5"/>
    <w:rsid w:val="00CC7CCF"/>
    <w:pPr>
      <w:ind w:firstLine="720"/>
      <w:jc w:val="both"/>
    </w:pPr>
    <w:rPr>
      <w:rFonts w:ascii="Arial" w:hAnsi="Arial" w:cs="Arial"/>
      <w:color w:val="0000FF"/>
    </w:rPr>
  </w:style>
  <w:style w:type="paragraph" w:customStyle="1" w:styleId="af4">
    <w:name w:val="КомментарийГОСТСписок"/>
    <w:basedOn w:val="af5"/>
    <w:rsid w:val="00CC7CCF"/>
    <w:pPr>
      <w:numPr>
        <w:numId w:val="22"/>
      </w:numPr>
      <w:jc w:val="both"/>
    </w:pPr>
    <w:rPr>
      <w:rFonts w:ascii="Arial" w:hAnsi="Arial" w:cs="Arial"/>
      <w:color w:val="800000"/>
    </w:rPr>
  </w:style>
  <w:style w:type="paragraph" w:customStyle="1" w:styleId="ad">
    <w:name w:val="Рисунок"/>
    <w:basedOn w:val="af5"/>
    <w:next w:val="af5"/>
    <w:rsid w:val="00CC7CCF"/>
    <w:pPr>
      <w:numPr>
        <w:numId w:val="23"/>
      </w:numPr>
      <w:spacing w:line="360" w:lineRule="auto"/>
      <w:jc w:val="center"/>
    </w:pPr>
    <w:rPr>
      <w:rFonts w:ascii="Arial" w:hAnsi="Arial"/>
      <w:szCs w:val="20"/>
    </w:rPr>
  </w:style>
  <w:style w:type="character" w:customStyle="1" w:styleId="afffffff5">
    <w:name w:val="Текст таблицы слева Знак"/>
    <w:link w:val="afffffff6"/>
    <w:locked/>
    <w:rsid w:val="00CC7CCF"/>
    <w:rPr>
      <w:rFonts w:ascii="Arial" w:hAnsi="Arial" w:cs="Arial"/>
      <w:spacing w:val="-5"/>
      <w:sz w:val="24"/>
      <w:lang w:eastAsia="en-US"/>
    </w:rPr>
  </w:style>
  <w:style w:type="paragraph" w:customStyle="1" w:styleId="afffffff6">
    <w:name w:val="Текст таблицы слева"/>
    <w:basedOn w:val="af5"/>
    <w:link w:val="afffffff5"/>
    <w:rsid w:val="00CC7CCF"/>
    <w:pPr>
      <w:jc w:val="both"/>
    </w:pPr>
    <w:rPr>
      <w:rFonts w:ascii="Arial" w:hAnsi="Arial" w:cs="Arial"/>
      <w:spacing w:val="-5"/>
      <w:szCs w:val="20"/>
      <w:lang w:eastAsia="en-US"/>
    </w:rPr>
  </w:style>
  <w:style w:type="paragraph" w:customStyle="1" w:styleId="-">
    <w:name w:val="Текст таблицы - заголовок"/>
    <w:basedOn w:val="af5"/>
    <w:rsid w:val="00CC7CCF"/>
    <w:pPr>
      <w:jc w:val="center"/>
    </w:pPr>
    <w:rPr>
      <w:rFonts w:ascii="Arial" w:hAnsi="Arial"/>
      <w:b/>
      <w:bCs/>
      <w:spacing w:val="-5"/>
      <w:szCs w:val="20"/>
      <w:lang w:eastAsia="en-US"/>
    </w:rPr>
  </w:style>
  <w:style w:type="paragraph" w:customStyle="1" w:styleId="Normal1">
    <w:name w:val="Normal1"/>
    <w:rsid w:val="00CC7CCF"/>
    <w:pPr>
      <w:snapToGrid w:val="0"/>
    </w:pPr>
  </w:style>
  <w:style w:type="paragraph" w:customStyle="1" w:styleId="1f2">
    <w:name w:val="Заг 1 АННОТАЦИЯ"/>
    <w:basedOn w:val="af5"/>
    <w:next w:val="af5"/>
    <w:rsid w:val="00CC7CCF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</w:rPr>
  </w:style>
  <w:style w:type="paragraph" w:customStyle="1" w:styleId="TableText">
    <w:name w:val="TableText"/>
    <w:basedOn w:val="af5"/>
    <w:link w:val="TableText0"/>
    <w:rsid w:val="00CC7CCF"/>
    <w:pPr>
      <w:spacing w:before="40" w:after="40" w:line="360" w:lineRule="auto"/>
    </w:pPr>
    <w:rPr>
      <w:sz w:val="22"/>
      <w:szCs w:val="22"/>
      <w:lang w:eastAsia="ar-SA"/>
    </w:rPr>
  </w:style>
  <w:style w:type="paragraph" w:customStyle="1" w:styleId="a8">
    <w:name w:val="Маркир. список"/>
    <w:basedOn w:val="aff"/>
    <w:rsid w:val="00CC7CCF"/>
    <w:pPr>
      <w:numPr>
        <w:numId w:val="24"/>
      </w:numPr>
      <w:tabs>
        <w:tab w:val="clear" w:pos="1440"/>
      </w:tabs>
      <w:spacing w:after="0" w:line="360" w:lineRule="auto"/>
      <w:ind w:left="720" w:firstLine="567"/>
      <w:jc w:val="both"/>
    </w:pPr>
    <w:rPr>
      <w:rFonts w:cs="Arial"/>
      <w:szCs w:val="20"/>
      <w:lang w:eastAsia="en-US"/>
    </w:rPr>
  </w:style>
  <w:style w:type="paragraph" w:customStyle="1" w:styleId="afffffff7">
    <w:name w:val="КомментарийГОСТ"/>
    <w:basedOn w:val="af5"/>
    <w:rsid w:val="00CC7CCF"/>
    <w:pPr>
      <w:ind w:firstLine="720"/>
      <w:jc w:val="both"/>
    </w:pPr>
    <w:rPr>
      <w:rFonts w:ascii="Arial" w:hAnsi="Arial" w:cs="Arial"/>
      <w:bCs/>
      <w:noProof/>
      <w:color w:val="800000"/>
      <w:szCs w:val="28"/>
    </w:rPr>
  </w:style>
  <w:style w:type="paragraph" w:customStyle="1" w:styleId="121">
    <w:name w:val="Таблица Тело Центр 12"/>
    <w:basedOn w:val="af5"/>
    <w:rsid w:val="00CC7CCF"/>
    <w:pPr>
      <w:jc w:val="center"/>
    </w:pPr>
    <w:rPr>
      <w:lang w:val="en-US"/>
    </w:rPr>
  </w:style>
  <w:style w:type="paragraph" w:customStyle="1" w:styleId="122">
    <w:name w:val="Таблица Тело Ширина 12"/>
    <w:basedOn w:val="af5"/>
    <w:rsid w:val="00CC7CCF"/>
  </w:style>
  <w:style w:type="paragraph" w:customStyle="1" w:styleId="123">
    <w:name w:val="Таблица Шапка 12"/>
    <w:basedOn w:val="af5"/>
    <w:rsid w:val="00CC7CCF"/>
    <w:pPr>
      <w:jc w:val="center"/>
    </w:pPr>
    <w:rPr>
      <w:b/>
      <w:bCs/>
    </w:rPr>
  </w:style>
  <w:style w:type="paragraph" w:customStyle="1" w:styleId="a9">
    <w:name w:val="Нумерованный список с отступом"/>
    <w:basedOn w:val="af5"/>
    <w:rsid w:val="00CC7CCF"/>
    <w:pPr>
      <w:numPr>
        <w:numId w:val="25"/>
      </w:numPr>
      <w:spacing w:line="360" w:lineRule="auto"/>
      <w:jc w:val="both"/>
    </w:pPr>
  </w:style>
  <w:style w:type="paragraph" w:customStyle="1" w:styleId="af1">
    <w:name w:val="Маркированный список с отступом"/>
    <w:basedOn w:val="af5"/>
    <w:rsid w:val="00CC7CCF"/>
    <w:pPr>
      <w:numPr>
        <w:numId w:val="26"/>
      </w:numPr>
      <w:tabs>
        <w:tab w:val="clear" w:pos="1080"/>
        <w:tab w:val="num" w:pos="1482"/>
      </w:tabs>
      <w:spacing w:line="360" w:lineRule="auto"/>
      <w:ind w:left="1152" w:hanging="30"/>
      <w:jc w:val="both"/>
    </w:pPr>
  </w:style>
  <w:style w:type="paragraph" w:customStyle="1" w:styleId="afffffff8">
    <w:name w:val="Примечание к тексту"/>
    <w:basedOn w:val="af5"/>
    <w:rsid w:val="00CC7CCF"/>
    <w:pPr>
      <w:ind w:firstLine="720"/>
      <w:jc w:val="both"/>
    </w:pPr>
    <w:rPr>
      <w:sz w:val="22"/>
    </w:rPr>
  </w:style>
  <w:style w:type="paragraph" w:customStyle="1" w:styleId="aa">
    <w:name w:val="Перечень примечаний"/>
    <w:basedOn w:val="af5"/>
    <w:rsid w:val="00CC7CCF"/>
    <w:pPr>
      <w:numPr>
        <w:numId w:val="27"/>
      </w:numPr>
      <w:jc w:val="both"/>
    </w:pPr>
    <w:rPr>
      <w:sz w:val="22"/>
    </w:rPr>
  </w:style>
  <w:style w:type="paragraph" w:customStyle="1" w:styleId="21">
    <w:name w:val="ПрилА2"/>
    <w:basedOn w:val="af5"/>
    <w:rsid w:val="00CC7CCF"/>
    <w:pPr>
      <w:widowControl w:val="0"/>
      <w:numPr>
        <w:ilvl w:val="1"/>
        <w:numId w:val="28"/>
      </w:numPr>
      <w:snapToGrid w:val="0"/>
      <w:spacing w:line="360" w:lineRule="auto"/>
      <w:outlineLvl w:val="1"/>
    </w:pPr>
    <w:rPr>
      <w:rFonts w:ascii="Arial" w:hAnsi="Arial"/>
      <w:b/>
      <w:sz w:val="28"/>
      <w:szCs w:val="20"/>
    </w:rPr>
  </w:style>
  <w:style w:type="paragraph" w:customStyle="1" w:styleId="31">
    <w:name w:val="ПрилА3"/>
    <w:basedOn w:val="af5"/>
    <w:rsid w:val="00CC7CCF"/>
    <w:pPr>
      <w:widowControl w:val="0"/>
      <w:numPr>
        <w:ilvl w:val="2"/>
        <w:numId w:val="28"/>
      </w:numPr>
      <w:snapToGrid w:val="0"/>
      <w:spacing w:line="360" w:lineRule="auto"/>
      <w:jc w:val="both"/>
      <w:outlineLvl w:val="2"/>
    </w:pPr>
    <w:rPr>
      <w:rFonts w:ascii="Arial" w:hAnsi="Arial"/>
      <w:b/>
      <w:szCs w:val="20"/>
    </w:rPr>
  </w:style>
  <w:style w:type="paragraph" w:customStyle="1" w:styleId="a2">
    <w:name w:val="Приложение А"/>
    <w:basedOn w:val="af5"/>
    <w:next w:val="af5"/>
    <w:rsid w:val="00CC7CCF"/>
    <w:pPr>
      <w:pageBreakBefore/>
      <w:widowControl w:val="0"/>
      <w:numPr>
        <w:numId w:val="28"/>
      </w:numPr>
      <w:snapToGrid w:val="0"/>
      <w:spacing w:line="360" w:lineRule="auto"/>
      <w:ind w:left="1701"/>
      <w:jc w:val="center"/>
      <w:outlineLvl w:val="0"/>
    </w:pPr>
    <w:rPr>
      <w:rFonts w:ascii="Arial" w:hAnsi="Arial"/>
      <w:b/>
      <w:caps/>
      <w:sz w:val="32"/>
      <w:szCs w:val="20"/>
    </w:rPr>
  </w:style>
  <w:style w:type="paragraph" w:customStyle="1" w:styleId="a4">
    <w:name w:val="Комментарий Список"/>
    <w:basedOn w:val="af5"/>
    <w:rsid w:val="00CC7CCF"/>
    <w:pPr>
      <w:numPr>
        <w:numId w:val="29"/>
      </w:numPr>
      <w:jc w:val="both"/>
    </w:pPr>
    <w:rPr>
      <w:color w:val="0000FF"/>
    </w:rPr>
  </w:style>
  <w:style w:type="paragraph" w:customStyle="1" w:styleId="TODO">
    <w:name w:val="TODO:"/>
    <w:basedOn w:val="af5"/>
    <w:rsid w:val="00CC7CCF"/>
    <w:pPr>
      <w:numPr>
        <w:numId w:val="30"/>
      </w:numPr>
      <w:pBdr>
        <w:top w:val="single" w:sz="6" w:space="1" w:color="FF0000"/>
        <w:left w:val="single" w:sz="6" w:space="4" w:color="FF0000"/>
        <w:bottom w:val="single" w:sz="6" w:space="1" w:color="FF0000"/>
        <w:right w:val="single" w:sz="6" w:space="4" w:color="FF0000"/>
      </w:pBdr>
      <w:shd w:val="clear" w:color="auto" w:fill="FFFF00"/>
      <w:spacing w:before="60" w:after="240" w:line="240" w:lineRule="atLeast"/>
      <w:jc w:val="both"/>
    </w:pPr>
    <w:rPr>
      <w:rFonts w:ascii="HelvCondenced" w:hAnsi="HelvCondenced"/>
      <w:b/>
      <w:caps/>
      <w:color w:val="0000FF"/>
      <w:szCs w:val="20"/>
      <w:lang w:eastAsia="en-US"/>
    </w:rPr>
  </w:style>
  <w:style w:type="paragraph" w:customStyle="1" w:styleId="310">
    <w:name w:val="Список 31"/>
    <w:basedOn w:val="af5"/>
    <w:rsid w:val="00CC7CCF"/>
    <w:pPr>
      <w:numPr>
        <w:numId w:val="31"/>
      </w:numPr>
      <w:spacing w:line="360" w:lineRule="auto"/>
      <w:jc w:val="both"/>
    </w:pPr>
  </w:style>
  <w:style w:type="paragraph" w:customStyle="1" w:styleId="VLHeading1">
    <w:name w:val="VL_Heading_1"/>
    <w:basedOn w:val="af5"/>
    <w:rsid w:val="00CC7CCF"/>
    <w:pPr>
      <w:keepLines/>
      <w:pageBreakBefore/>
      <w:numPr>
        <w:numId w:val="32"/>
      </w:numPr>
      <w:spacing w:after="120" w:line="288" w:lineRule="auto"/>
      <w:outlineLvl w:val="0"/>
    </w:pPr>
    <w:rPr>
      <w:rFonts w:ascii="Times New Roman Bold" w:hAnsi="Times New Roman Bold"/>
      <w:b/>
      <w:caps/>
      <w:sz w:val="32"/>
      <w:szCs w:val="32"/>
      <w:lang w:eastAsia="en-US"/>
    </w:rPr>
  </w:style>
  <w:style w:type="paragraph" w:customStyle="1" w:styleId="VLHeading2">
    <w:name w:val="VL_Heading_2"/>
    <w:basedOn w:val="af5"/>
    <w:rsid w:val="00CC7CCF"/>
    <w:pPr>
      <w:keepLines/>
      <w:pageBreakBefore/>
      <w:numPr>
        <w:ilvl w:val="1"/>
        <w:numId w:val="32"/>
      </w:numPr>
      <w:spacing w:after="120" w:line="288" w:lineRule="auto"/>
      <w:outlineLvl w:val="1"/>
    </w:pPr>
    <w:rPr>
      <w:rFonts w:ascii="Times New Roman Bold" w:hAnsi="Times New Roman Bold"/>
      <w:b/>
      <w:caps/>
      <w:sz w:val="28"/>
      <w:szCs w:val="28"/>
      <w:lang w:eastAsia="en-US"/>
    </w:rPr>
  </w:style>
  <w:style w:type="paragraph" w:customStyle="1" w:styleId="VLHeading3">
    <w:name w:val="VL_Heading_3"/>
    <w:basedOn w:val="af5"/>
    <w:rsid w:val="00CC7CCF"/>
    <w:pPr>
      <w:keepLines/>
      <w:numPr>
        <w:ilvl w:val="2"/>
        <w:numId w:val="32"/>
      </w:numPr>
      <w:spacing w:before="240" w:after="120" w:line="288" w:lineRule="auto"/>
      <w:jc w:val="both"/>
      <w:outlineLvl w:val="2"/>
    </w:pPr>
    <w:rPr>
      <w:b/>
      <w:szCs w:val="28"/>
      <w:lang w:eastAsia="en-US"/>
    </w:rPr>
  </w:style>
  <w:style w:type="paragraph" w:customStyle="1" w:styleId="VLHeading4">
    <w:name w:val="VL_Heading_4"/>
    <w:basedOn w:val="af5"/>
    <w:rsid w:val="00CC7CCF"/>
    <w:pPr>
      <w:keepLines/>
      <w:numPr>
        <w:ilvl w:val="3"/>
        <w:numId w:val="32"/>
      </w:numPr>
      <w:spacing w:before="120" w:after="120" w:line="288" w:lineRule="auto"/>
      <w:jc w:val="both"/>
    </w:pPr>
    <w:rPr>
      <w:b/>
      <w:szCs w:val="28"/>
      <w:lang w:eastAsia="en-US"/>
    </w:rPr>
  </w:style>
  <w:style w:type="paragraph" w:customStyle="1" w:styleId="VLHeading5">
    <w:name w:val="VL_Heading_5"/>
    <w:basedOn w:val="VLHeading4"/>
    <w:rsid w:val="00CC7CCF"/>
    <w:pPr>
      <w:numPr>
        <w:ilvl w:val="4"/>
      </w:numPr>
    </w:pPr>
    <w:rPr>
      <w:b w:val="0"/>
    </w:rPr>
  </w:style>
  <w:style w:type="character" w:customStyle="1" w:styleId="CharChar">
    <w:name w:val="Обычный Char Char"/>
    <w:link w:val="1f3"/>
    <w:locked/>
    <w:rsid w:val="00CC7CCF"/>
    <w:rPr>
      <w:sz w:val="24"/>
      <w:szCs w:val="24"/>
    </w:rPr>
  </w:style>
  <w:style w:type="paragraph" w:customStyle="1" w:styleId="1f3">
    <w:name w:val="Обычный1"/>
    <w:basedOn w:val="af5"/>
    <w:link w:val="CharChar"/>
    <w:uiPriority w:val="99"/>
    <w:rsid w:val="00CC7CCF"/>
    <w:pPr>
      <w:spacing w:line="360" w:lineRule="auto"/>
      <w:ind w:firstLine="851"/>
      <w:jc w:val="both"/>
    </w:pPr>
  </w:style>
  <w:style w:type="character" w:customStyle="1" w:styleId="1f4">
    <w:name w:val="Список1 Знак"/>
    <w:link w:val="1f5"/>
    <w:locked/>
    <w:rsid w:val="00CC7CCF"/>
    <w:rPr>
      <w:sz w:val="24"/>
      <w:szCs w:val="24"/>
    </w:rPr>
  </w:style>
  <w:style w:type="paragraph" w:customStyle="1" w:styleId="1f5">
    <w:name w:val="Список1"/>
    <w:basedOn w:val="1f3"/>
    <w:link w:val="1f4"/>
    <w:uiPriority w:val="1"/>
    <w:qFormat/>
    <w:rsid w:val="00CC7CCF"/>
    <w:pPr>
      <w:tabs>
        <w:tab w:val="num" w:pos="1571"/>
      </w:tabs>
      <w:ind w:firstLine="0"/>
    </w:pPr>
  </w:style>
  <w:style w:type="paragraph" w:customStyle="1" w:styleId="afffffff9">
    <w:name w:val="Вед Загол"/>
    <w:basedOn w:val="af5"/>
    <w:rsid w:val="00CC7CCF"/>
    <w:pPr>
      <w:jc w:val="center"/>
    </w:pPr>
    <w:rPr>
      <w:rFonts w:ascii="Arial" w:hAnsi="Arial"/>
      <w:b/>
      <w:i/>
      <w:szCs w:val="20"/>
    </w:rPr>
  </w:style>
  <w:style w:type="paragraph" w:customStyle="1" w:styleId="afffffffa">
    <w:name w:val="Вед Содер"/>
    <w:basedOn w:val="af5"/>
    <w:rsid w:val="00CC7CCF"/>
    <w:rPr>
      <w:rFonts w:ascii="Arial" w:hAnsi="Arial"/>
      <w:i/>
      <w:szCs w:val="20"/>
      <w:lang w:val="en-US"/>
    </w:rPr>
  </w:style>
  <w:style w:type="paragraph" w:customStyle="1" w:styleId="afffffffb">
    <w:name w:val="Заголовок секции"/>
    <w:basedOn w:val="11"/>
    <w:rsid w:val="00CC7CCF"/>
    <w:pPr>
      <w:keepLines/>
      <w:numPr>
        <w:numId w:val="0"/>
      </w:numPr>
      <w:tabs>
        <w:tab w:val="clear" w:pos="851"/>
        <w:tab w:val="num" w:pos="360"/>
      </w:tabs>
      <w:suppressAutoHyphens/>
      <w:spacing w:before="0" w:after="240" w:line="240" w:lineRule="atLeast"/>
      <w:ind w:left="432" w:hanging="432"/>
      <w:jc w:val="left"/>
    </w:pPr>
    <w:rPr>
      <w:rFonts w:ascii="Arial" w:hAnsi="Arial"/>
      <w:bCs w:val="0"/>
      <w:caps w:val="0"/>
      <w:spacing w:val="-20"/>
      <w:kern w:val="20"/>
      <w:sz w:val="40"/>
      <w:szCs w:val="20"/>
      <w:lang w:eastAsia="en-US"/>
    </w:rPr>
  </w:style>
  <w:style w:type="paragraph" w:customStyle="1" w:styleId="afffffffc">
    <w:name w:val="Текст таблицы по центру"/>
    <w:basedOn w:val="af5"/>
    <w:rsid w:val="00CC7CCF"/>
    <w:pPr>
      <w:jc w:val="center"/>
    </w:pPr>
    <w:rPr>
      <w:rFonts w:ascii="Arial" w:hAnsi="Arial"/>
      <w:spacing w:val="-5"/>
      <w:szCs w:val="20"/>
      <w:lang w:eastAsia="en-US"/>
    </w:rPr>
  </w:style>
  <w:style w:type="paragraph" w:customStyle="1" w:styleId="afffffffd">
    <w:name w:val="Текст таблицы справа"/>
    <w:basedOn w:val="afffffffc"/>
    <w:rsid w:val="00CC7CCF"/>
    <w:pPr>
      <w:jc w:val="right"/>
    </w:pPr>
  </w:style>
  <w:style w:type="paragraph" w:customStyle="1" w:styleId="AppendixHeading1">
    <w:name w:val="Appendix Heading 1"/>
    <w:basedOn w:val="11"/>
    <w:next w:val="af5"/>
    <w:autoRedefine/>
    <w:rsid w:val="00CC7CCF"/>
    <w:pPr>
      <w:numPr>
        <w:numId w:val="33"/>
      </w:numPr>
      <w:tabs>
        <w:tab w:val="clear" w:pos="851"/>
      </w:tabs>
      <w:spacing w:after="60" w:line="360" w:lineRule="auto"/>
      <w:jc w:val="left"/>
    </w:pPr>
    <w:rPr>
      <w:rFonts w:ascii="Arial" w:hAnsi="Arial"/>
      <w:bCs w:val="0"/>
      <w:caps w:val="0"/>
      <w:kern w:val="28"/>
      <w:szCs w:val="20"/>
      <w:lang w:eastAsia="en-US"/>
    </w:rPr>
  </w:style>
  <w:style w:type="paragraph" w:customStyle="1" w:styleId="phComment">
    <w:name w:val="ph_Comment"/>
    <w:basedOn w:val="phNormal"/>
    <w:rsid w:val="00CC7CCF"/>
    <w:rPr>
      <w:color w:val="0000FF"/>
    </w:rPr>
  </w:style>
  <w:style w:type="paragraph" w:customStyle="1" w:styleId="14125">
    <w:name w:val="Стиль 14 пт не полужирный По ширине Первая строка:  125 см Меж..."/>
    <w:basedOn w:val="af5"/>
    <w:rsid w:val="00CC7CCF"/>
    <w:pPr>
      <w:ind w:firstLine="709"/>
      <w:jc w:val="both"/>
    </w:pPr>
    <w:rPr>
      <w:sz w:val="28"/>
      <w:szCs w:val="20"/>
    </w:rPr>
  </w:style>
  <w:style w:type="paragraph" w:customStyle="1" w:styleId="afffffffe">
    <w:name w:val="Простой"/>
    <w:basedOn w:val="af5"/>
    <w:rsid w:val="00CC7CCF"/>
    <w:rPr>
      <w:rFonts w:ascii="Arial" w:hAnsi="Arial"/>
      <w:spacing w:val="-5"/>
      <w:szCs w:val="20"/>
      <w:lang w:eastAsia="en-US"/>
    </w:rPr>
  </w:style>
  <w:style w:type="paragraph" w:customStyle="1" w:styleId="-0">
    <w:name w:val="Название документа - Тема"/>
    <w:basedOn w:val="affffffff"/>
    <w:next w:val="-1"/>
    <w:rsid w:val="00CC7CCF"/>
    <w:pPr>
      <w:spacing w:after="240" w:line="480" w:lineRule="atLeast"/>
      <w:ind w:firstLine="0"/>
    </w:pPr>
    <w:rPr>
      <w:bCs/>
      <w:color w:val="1F497D"/>
      <w:spacing w:val="-30"/>
      <w:sz w:val="48"/>
    </w:rPr>
  </w:style>
  <w:style w:type="paragraph" w:customStyle="1" w:styleId="affffffff">
    <w:name w:val="Название документа"/>
    <w:basedOn w:val="af5"/>
    <w:next w:val="-0"/>
    <w:rsid w:val="00CC7CCF"/>
    <w:pPr>
      <w:keepNext/>
      <w:keepLines/>
      <w:tabs>
        <w:tab w:val="left" w:pos="2835"/>
      </w:tabs>
      <w:suppressAutoHyphens/>
      <w:spacing w:before="240" w:after="500" w:line="640" w:lineRule="exact"/>
      <w:ind w:left="11" w:hanging="11"/>
    </w:pPr>
    <w:rPr>
      <w:rFonts w:ascii="Arial" w:hAnsi="Arial"/>
      <w:b/>
      <w:spacing w:val="-20"/>
      <w:kern w:val="28"/>
      <w:sz w:val="64"/>
      <w:szCs w:val="20"/>
      <w:lang w:eastAsia="en-US"/>
    </w:rPr>
  </w:style>
  <w:style w:type="paragraph" w:customStyle="1" w:styleId="-1">
    <w:name w:val="Название документа  - автор"/>
    <w:basedOn w:val="af5"/>
    <w:rsid w:val="00CC7CCF"/>
    <w:pPr>
      <w:spacing w:line="240" w:lineRule="atLeast"/>
    </w:pPr>
    <w:rPr>
      <w:rFonts w:ascii="Arial" w:hAnsi="Arial"/>
      <w:spacing w:val="-5"/>
      <w:szCs w:val="20"/>
      <w:lang w:eastAsia="en-US"/>
    </w:rPr>
  </w:style>
  <w:style w:type="paragraph" w:customStyle="1" w:styleId="CoverAddress">
    <w:name w:val="Cover Address"/>
    <w:basedOn w:val="af5"/>
    <w:rsid w:val="00CC7CCF"/>
    <w:pPr>
      <w:spacing w:line="240" w:lineRule="atLeast"/>
    </w:pPr>
    <w:rPr>
      <w:rFonts w:ascii="Arial" w:hAnsi="Arial"/>
      <w:spacing w:val="-5"/>
      <w:szCs w:val="20"/>
      <w:lang w:eastAsia="en-US"/>
    </w:rPr>
  </w:style>
  <w:style w:type="paragraph" w:customStyle="1" w:styleId="CoverCompany">
    <w:name w:val="Cover Company"/>
    <w:basedOn w:val="CoverAddress"/>
    <w:rsid w:val="00CC7CCF"/>
    <w:pPr>
      <w:spacing w:after="120" w:line="360" w:lineRule="exact"/>
      <w:jc w:val="right"/>
    </w:pPr>
    <w:rPr>
      <w:b/>
      <w:sz w:val="36"/>
    </w:rPr>
  </w:style>
  <w:style w:type="paragraph" w:customStyle="1" w:styleId="ae">
    <w:name w:val="_СДЕЛАТЬ"/>
    <w:basedOn w:val="afd"/>
    <w:next w:val="afd"/>
    <w:rsid w:val="00CC7CCF"/>
    <w:pPr>
      <w:keepNext/>
      <w:numPr>
        <w:ilvl w:val="0"/>
        <w:numId w:val="34"/>
      </w:numPr>
      <w:pBdr>
        <w:top w:val="single" w:sz="4" w:space="1" w:color="0000FF"/>
        <w:bottom w:val="single" w:sz="4" w:space="1" w:color="0000FF"/>
      </w:pBdr>
      <w:shd w:val="clear" w:color="auto" w:fill="CCFFFF"/>
      <w:spacing w:before="120" w:after="120" w:line="360" w:lineRule="auto"/>
      <w:contextualSpacing/>
    </w:pPr>
    <w:rPr>
      <w:rFonts w:ascii="Arial" w:hAnsi="Arial" w:cs="Arial"/>
      <w:vanish/>
      <w:color w:val="FF0000"/>
      <w:spacing w:val="-5"/>
      <w:szCs w:val="28"/>
      <w:lang w:eastAsia="en-US"/>
    </w:rPr>
  </w:style>
  <w:style w:type="paragraph" w:customStyle="1" w:styleId="affffffff0">
    <w:name w:val="Стиль Название объекта + не полужирный По центру"/>
    <w:basedOn w:val="afffa"/>
    <w:rsid w:val="00CC7CCF"/>
    <w:pPr>
      <w:spacing w:after="0"/>
    </w:pPr>
    <w:rPr>
      <w:b w:val="0"/>
      <w:bCs w:val="0"/>
      <w:sz w:val="24"/>
      <w:lang w:eastAsia="en-US"/>
    </w:rPr>
  </w:style>
  <w:style w:type="paragraph" w:customStyle="1" w:styleId="-2">
    <w:name w:val="Название автора - ИБС"/>
    <w:basedOn w:val="-1"/>
    <w:rsid w:val="00CC7CCF"/>
    <w:pPr>
      <w:pBdr>
        <w:bottom w:val="single" w:sz="18" w:space="1" w:color="1F497D"/>
      </w:pBdr>
      <w:ind w:firstLine="11"/>
    </w:pPr>
    <w:rPr>
      <w:color w:val="1F497D"/>
    </w:rPr>
  </w:style>
  <w:style w:type="paragraph" w:customStyle="1" w:styleId="1f6">
    <w:name w:val="Стиль1"/>
    <w:basedOn w:val="af5"/>
    <w:rsid w:val="00CC7CCF"/>
    <w:pPr>
      <w:keepNext/>
      <w:keepLines/>
      <w:widowControl w:val="0"/>
      <w:suppressLineNumbers/>
      <w:tabs>
        <w:tab w:val="num" w:pos="1080"/>
      </w:tabs>
      <w:suppressAutoHyphens/>
      <w:spacing w:after="60"/>
      <w:ind w:left="1077" w:hanging="357"/>
    </w:pPr>
    <w:rPr>
      <w:b/>
      <w:sz w:val="28"/>
      <w:szCs w:val="20"/>
    </w:rPr>
  </w:style>
  <w:style w:type="paragraph" w:customStyle="1" w:styleId="3f0">
    <w:name w:val="Стиль3 Знак"/>
    <w:basedOn w:val="afb"/>
    <w:next w:val="-0"/>
    <w:rsid w:val="00CC7CCF"/>
    <w:pPr>
      <w:widowControl w:val="0"/>
      <w:tabs>
        <w:tab w:val="clear" w:pos="4677"/>
        <w:tab w:val="clear" w:pos="9355"/>
        <w:tab w:val="num" w:pos="1080"/>
      </w:tabs>
      <w:adjustRightInd w:val="0"/>
      <w:ind w:left="1077" w:hanging="357"/>
      <w:jc w:val="both"/>
    </w:pPr>
    <w:rPr>
      <w:rFonts w:ascii="Arial" w:hAnsi="Arial"/>
      <w:szCs w:val="20"/>
    </w:rPr>
  </w:style>
  <w:style w:type="character" w:customStyle="1" w:styleId="affffffff1">
    <w:name w:val="Знак Знак"/>
    <w:link w:val="affffffff2"/>
    <w:locked/>
    <w:rsid w:val="00CC7CCF"/>
    <w:rPr>
      <w:sz w:val="24"/>
    </w:rPr>
  </w:style>
  <w:style w:type="paragraph" w:customStyle="1" w:styleId="affffffff2">
    <w:name w:val="Знак"/>
    <w:basedOn w:val="affffd"/>
    <w:link w:val="affffffff1"/>
    <w:rsid w:val="00CC7CCF"/>
    <w:pPr>
      <w:spacing w:before="0" w:after="0" w:line="360" w:lineRule="auto"/>
      <w:ind w:firstLine="709"/>
    </w:pPr>
    <w:rPr>
      <w:szCs w:val="20"/>
    </w:rPr>
  </w:style>
  <w:style w:type="paragraph" w:customStyle="1" w:styleId="affffffff3">
    <w:name w:val="обычный таблица"/>
    <w:basedOn w:val="af5"/>
    <w:rsid w:val="00CC7CCF"/>
    <w:pPr>
      <w:suppressAutoHyphens/>
      <w:jc w:val="both"/>
    </w:pPr>
    <w:rPr>
      <w:sz w:val="28"/>
      <w:szCs w:val="28"/>
    </w:rPr>
  </w:style>
  <w:style w:type="paragraph" w:customStyle="1" w:styleId="affffffff4">
    <w:name w:val="Нумерация"/>
    <w:basedOn w:val="af5"/>
    <w:rsid w:val="00CC7CCF"/>
    <w:pPr>
      <w:widowControl w:val="0"/>
      <w:tabs>
        <w:tab w:val="left" w:pos="1134"/>
      </w:tabs>
      <w:spacing w:before="120" w:line="360" w:lineRule="auto"/>
      <w:ind w:firstLine="567"/>
      <w:jc w:val="both"/>
    </w:pPr>
    <w:rPr>
      <w:rFonts w:ascii="Arial" w:hAnsi="Arial"/>
      <w:sz w:val="28"/>
      <w:szCs w:val="20"/>
    </w:rPr>
  </w:style>
  <w:style w:type="paragraph" w:customStyle="1" w:styleId="15">
    <w:name w:val="Список_1"/>
    <w:basedOn w:val="af5"/>
    <w:next w:val="af5"/>
    <w:rsid w:val="00CC7CCF"/>
    <w:pPr>
      <w:numPr>
        <w:numId w:val="35"/>
      </w:numPr>
      <w:jc w:val="both"/>
    </w:pPr>
    <w:rPr>
      <w:szCs w:val="20"/>
    </w:rPr>
  </w:style>
  <w:style w:type="paragraph" w:customStyle="1" w:styleId="Noeeu1">
    <w:name w:val="Noeeu1"/>
    <w:basedOn w:val="af5"/>
    <w:rsid w:val="00CC7CCF"/>
    <w:pPr>
      <w:widowControl w:val="0"/>
      <w:overflowPunct w:val="0"/>
      <w:autoSpaceDE w:val="0"/>
      <w:autoSpaceDN w:val="0"/>
      <w:adjustRightInd w:val="0"/>
      <w:spacing w:before="120"/>
      <w:ind w:firstLine="567"/>
      <w:jc w:val="both"/>
    </w:pPr>
    <w:rPr>
      <w:sz w:val="28"/>
      <w:szCs w:val="28"/>
    </w:rPr>
  </w:style>
  <w:style w:type="paragraph" w:customStyle="1" w:styleId="BodyTextIndent1">
    <w:name w:val="Body Text Indent1"/>
    <w:basedOn w:val="af5"/>
    <w:rsid w:val="00CC7CCF"/>
    <w:pPr>
      <w:spacing w:before="120"/>
      <w:ind w:firstLine="709"/>
    </w:pPr>
  </w:style>
  <w:style w:type="paragraph" w:customStyle="1" w:styleId="affffffff5">
    <w:name w:val="Маркированный список со сдвигом"/>
    <w:basedOn w:val="a0"/>
    <w:rsid w:val="00CC7CCF"/>
    <w:pPr>
      <w:widowControl w:val="0"/>
      <w:numPr>
        <w:numId w:val="0"/>
      </w:numPr>
      <w:tabs>
        <w:tab w:val="num" w:pos="1494"/>
      </w:tabs>
      <w:spacing w:line="360" w:lineRule="auto"/>
      <w:ind w:left="1474" w:hanging="340"/>
      <w:jc w:val="both"/>
    </w:pPr>
    <w:rPr>
      <w:bCs/>
      <w:color w:val="000000"/>
      <w:sz w:val="28"/>
      <w:szCs w:val="28"/>
    </w:rPr>
  </w:style>
  <w:style w:type="paragraph" w:customStyle="1" w:styleId="1f7">
    <w:name w:val="Рецензия1"/>
    <w:semiHidden/>
    <w:rsid w:val="00CC7CCF"/>
    <w:rPr>
      <w:rFonts w:ascii="Arial" w:hAnsi="Arial"/>
      <w:spacing w:val="-5"/>
      <w:lang w:eastAsia="en-US"/>
    </w:rPr>
  </w:style>
  <w:style w:type="paragraph" w:customStyle="1" w:styleId="2IBS">
    <w:name w:val="Заголовок 2 IBS"/>
    <w:basedOn w:val="af5"/>
    <w:next w:val="af5"/>
    <w:rsid w:val="00CC7CCF"/>
    <w:pPr>
      <w:keepLines/>
      <w:suppressAutoHyphens/>
      <w:spacing w:before="220" w:after="60" w:line="320" w:lineRule="atLeast"/>
      <w:jc w:val="both"/>
      <w:outlineLvl w:val="1"/>
    </w:pPr>
    <w:rPr>
      <w:rFonts w:ascii="Arial" w:hAnsi="Arial"/>
      <w:b/>
      <w:kern w:val="28"/>
    </w:rPr>
  </w:style>
  <w:style w:type="paragraph" w:customStyle="1" w:styleId="IBS">
    <w:name w:val="Шапка документа  IBS"/>
    <w:basedOn w:val="af5"/>
    <w:next w:val="af5"/>
    <w:rsid w:val="00CC7CCF"/>
    <w:pPr>
      <w:spacing w:before="240" w:after="500" w:line="640" w:lineRule="exact"/>
    </w:pPr>
    <w:rPr>
      <w:rFonts w:ascii="Arial" w:hAnsi="Arial"/>
      <w:b/>
      <w:spacing w:val="-20"/>
      <w:kern w:val="20"/>
      <w:sz w:val="60"/>
      <w:szCs w:val="60"/>
    </w:rPr>
  </w:style>
  <w:style w:type="paragraph" w:customStyle="1" w:styleId="texte">
    <w:name w:val="texte"/>
    <w:rsid w:val="00CC7CCF"/>
    <w:pPr>
      <w:snapToGrid w:val="0"/>
      <w:spacing w:before="1" w:after="1"/>
      <w:ind w:left="1" w:right="1" w:firstLine="1"/>
    </w:pPr>
    <w:rPr>
      <w:rFonts w:ascii="Helvetica" w:hAnsi="Helvetica"/>
      <w:color w:val="000000"/>
      <w:sz w:val="18"/>
      <w:lang w:val="fr-FR" w:eastAsia="fr-FR"/>
    </w:rPr>
  </w:style>
  <w:style w:type="paragraph" w:customStyle="1" w:styleId="TechnischeDaten">
    <w:name w:val="Technische Daten"/>
    <w:basedOn w:val="af5"/>
    <w:rsid w:val="00CC7CCF"/>
    <w:pPr>
      <w:widowControl w:val="0"/>
      <w:tabs>
        <w:tab w:val="left" w:pos="1985"/>
        <w:tab w:val="left" w:pos="3969"/>
        <w:tab w:val="left" w:pos="4961"/>
      </w:tabs>
      <w:autoSpaceDE w:val="0"/>
      <w:autoSpaceDN w:val="0"/>
      <w:adjustRightInd w:val="0"/>
    </w:pPr>
    <w:rPr>
      <w:rFonts w:ascii="Arial" w:hAnsi="Arial"/>
      <w:sz w:val="18"/>
      <w:szCs w:val="20"/>
      <w:lang w:val="de-DE" w:eastAsia="fr-FR"/>
    </w:rPr>
  </w:style>
  <w:style w:type="character" w:customStyle="1" w:styleId="2e">
    <w:name w:val="Знак 2 Знак"/>
    <w:link w:val="2f"/>
    <w:locked/>
    <w:rsid w:val="00CC7CCF"/>
    <w:rPr>
      <w:i/>
      <w:sz w:val="24"/>
      <w:lang w:val="en-US"/>
    </w:rPr>
  </w:style>
  <w:style w:type="paragraph" w:customStyle="1" w:styleId="2f">
    <w:name w:val="Знак 2"/>
    <w:basedOn w:val="affffffff2"/>
    <w:link w:val="2e"/>
    <w:rsid w:val="00CC7CCF"/>
    <w:pPr>
      <w:ind w:firstLine="1077"/>
    </w:pPr>
    <w:rPr>
      <w:i/>
      <w:lang w:val="en-US"/>
    </w:rPr>
  </w:style>
  <w:style w:type="paragraph" w:customStyle="1" w:styleId="text">
    <w:name w:val="text"/>
    <w:basedOn w:val="af5"/>
    <w:rsid w:val="00CC7CCF"/>
    <w:pPr>
      <w:spacing w:before="81" w:line="162" w:lineRule="atLeast"/>
    </w:pPr>
    <w:rPr>
      <w:rFonts w:ascii="Arial" w:hAnsi="Arial" w:cs="Arial"/>
      <w:sz w:val="12"/>
      <w:szCs w:val="12"/>
    </w:rPr>
  </w:style>
  <w:style w:type="paragraph" w:customStyle="1" w:styleId="1f8">
    <w:name w:val="Абзац списка1"/>
    <w:basedOn w:val="af5"/>
    <w:qFormat/>
    <w:rsid w:val="00CC7CCF"/>
    <w:pPr>
      <w:spacing w:after="240" w:line="240" w:lineRule="atLeast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ff6">
    <w:name w:val="Многоуровневый список"/>
    <w:basedOn w:val="1f8"/>
    <w:rsid w:val="00CC7CCF"/>
    <w:pPr>
      <w:spacing w:after="0" w:line="240" w:lineRule="auto"/>
      <w:jc w:val="left"/>
    </w:pPr>
    <w:rPr>
      <w:rFonts w:ascii="Arial" w:eastAsia="Times New Roman" w:hAnsi="Arial"/>
      <w:szCs w:val="20"/>
    </w:rPr>
  </w:style>
  <w:style w:type="paragraph" w:customStyle="1" w:styleId="list11">
    <w:name w:val="list1"/>
    <w:basedOn w:val="af5"/>
    <w:rsid w:val="00CC7CCF"/>
    <w:pPr>
      <w:ind w:left="1080" w:hanging="360"/>
      <w:jc w:val="both"/>
    </w:pPr>
  </w:style>
  <w:style w:type="paragraph" w:customStyle="1" w:styleId="-3">
    <w:name w:val="Стиль Текст таблицы - заголовок с отступом"/>
    <w:basedOn w:val="af5"/>
    <w:rsid w:val="00CC7CCF"/>
    <w:pPr>
      <w:spacing w:before="240" w:after="240"/>
      <w:ind w:left="340" w:right="340"/>
    </w:pPr>
    <w:rPr>
      <w:rFonts w:ascii="Arial" w:hAnsi="Arial"/>
      <w:b/>
      <w:bCs/>
      <w:spacing w:val="-5"/>
      <w:sz w:val="20"/>
      <w:szCs w:val="20"/>
      <w:lang w:eastAsia="en-US"/>
    </w:rPr>
  </w:style>
  <w:style w:type="paragraph" w:customStyle="1" w:styleId="affffffff7">
    <w:name w:val="Перечень основных мероприятий"/>
    <w:basedOn w:val="af5"/>
    <w:rsid w:val="00CC7CCF"/>
    <w:pPr>
      <w:spacing w:line="360" w:lineRule="auto"/>
      <w:ind w:right="566"/>
    </w:pPr>
    <w:rPr>
      <w:rFonts w:ascii="Arial" w:hAnsi="Arial"/>
      <w:szCs w:val="20"/>
    </w:rPr>
  </w:style>
  <w:style w:type="paragraph" w:customStyle="1" w:styleId="affffffff8">
    <w:name w:val="Нормальный"/>
    <w:rsid w:val="00CC7CCF"/>
    <w:pPr>
      <w:widowControl w:val="0"/>
    </w:pPr>
  </w:style>
  <w:style w:type="paragraph" w:customStyle="1" w:styleId="RVRTS-BodyText">
    <w:name w:val="R_VRTS-Body Text"/>
    <w:basedOn w:val="af5"/>
    <w:rsid w:val="00CC7CCF"/>
    <w:pPr>
      <w:spacing w:before="30" w:after="30"/>
    </w:pPr>
    <w:rPr>
      <w:rFonts w:ascii="Arial" w:hAnsi="Arial"/>
      <w:sz w:val="18"/>
      <w:szCs w:val="20"/>
    </w:rPr>
  </w:style>
  <w:style w:type="character" w:customStyle="1" w:styleId="FMainTXT1">
    <w:name w:val="FMainTXT Знак Знак Знак"/>
    <w:link w:val="FMainTXT2"/>
    <w:locked/>
    <w:rsid w:val="00CC7CCF"/>
    <w:rPr>
      <w:rFonts w:ascii="Arial" w:hAnsi="Arial" w:cs="Arial"/>
      <w:sz w:val="24"/>
    </w:rPr>
  </w:style>
  <w:style w:type="paragraph" w:customStyle="1" w:styleId="FMainTXT2">
    <w:name w:val="FMainTXT Знак Знак"/>
    <w:basedOn w:val="af5"/>
    <w:link w:val="FMainTXT1"/>
    <w:rsid w:val="00CC7CCF"/>
    <w:pPr>
      <w:spacing w:before="120" w:line="360" w:lineRule="auto"/>
      <w:ind w:left="142" w:firstLine="709"/>
      <w:jc w:val="both"/>
    </w:pPr>
    <w:rPr>
      <w:rFonts w:ascii="Arial" w:hAnsi="Arial" w:cs="Arial"/>
      <w:szCs w:val="20"/>
    </w:rPr>
  </w:style>
  <w:style w:type="paragraph" w:customStyle="1" w:styleId="2f0">
    <w:name w:val="дефис2"/>
    <w:basedOn w:val="1e"/>
    <w:rsid w:val="00CC7CCF"/>
    <w:pPr>
      <w:ind w:left="1701"/>
    </w:pPr>
  </w:style>
  <w:style w:type="paragraph" w:customStyle="1" w:styleId="3f1">
    <w:name w:val="дефис3"/>
    <w:basedOn w:val="2f0"/>
    <w:rsid w:val="00CC7CCF"/>
    <w:pPr>
      <w:ind w:left="2268"/>
    </w:pPr>
  </w:style>
  <w:style w:type="paragraph" w:customStyle="1" w:styleId="CoverAuthor">
    <w:name w:val="Cover Author"/>
    <w:basedOn w:val="af5"/>
    <w:rsid w:val="00CC7CCF"/>
    <w:pPr>
      <w:spacing w:line="240" w:lineRule="atLeast"/>
    </w:pPr>
    <w:rPr>
      <w:rFonts w:ascii="Arial" w:hAnsi="Arial"/>
      <w:spacing w:val="-5"/>
      <w:sz w:val="28"/>
      <w:szCs w:val="20"/>
      <w:lang w:eastAsia="en-US"/>
    </w:rPr>
  </w:style>
  <w:style w:type="paragraph" w:customStyle="1" w:styleId="CoverSubtitle">
    <w:name w:val="Cover Subtitle"/>
    <w:basedOn w:val="af5"/>
    <w:next w:val="CoverAuthor"/>
    <w:rsid w:val="00CC7CCF"/>
    <w:pPr>
      <w:keepNext/>
      <w:keepLines/>
      <w:pBdr>
        <w:top w:val="single" w:sz="6" w:space="24" w:color="auto"/>
      </w:pBdr>
      <w:tabs>
        <w:tab w:val="left" w:pos="2835"/>
      </w:tabs>
      <w:suppressAutoHyphens/>
      <w:spacing w:line="480" w:lineRule="atLeast"/>
      <w:ind w:left="11"/>
      <w:jc w:val="center"/>
    </w:pPr>
    <w:rPr>
      <w:rFonts w:ascii="Arial" w:hAnsi="Arial" w:cs="Arial"/>
      <w:b/>
      <w:spacing w:val="-30"/>
      <w:kern w:val="28"/>
      <w:sz w:val="48"/>
      <w:szCs w:val="22"/>
      <w:lang w:eastAsia="en-US"/>
    </w:rPr>
  </w:style>
  <w:style w:type="paragraph" w:customStyle="1" w:styleId="affffffff9">
    <w:name w:val="Текст в таблице"/>
    <w:basedOn w:val="af5"/>
    <w:rsid w:val="00CC7CCF"/>
    <w:pPr>
      <w:keepLines/>
    </w:pPr>
    <w:rPr>
      <w:rFonts w:ascii="Arial" w:hAnsi="Arial"/>
      <w:szCs w:val="20"/>
    </w:rPr>
  </w:style>
  <w:style w:type="paragraph" w:customStyle="1" w:styleId="CM14">
    <w:name w:val="CM14"/>
    <w:basedOn w:val="Default"/>
    <w:next w:val="Default"/>
    <w:rsid w:val="00CC7CCF"/>
    <w:pPr>
      <w:widowControl w:val="0"/>
    </w:pPr>
    <w:rPr>
      <w:rFonts w:ascii="Arial" w:hAnsi="Arial" w:cs="Times New Roman"/>
      <w:color w:val="auto"/>
    </w:rPr>
  </w:style>
  <w:style w:type="paragraph" w:customStyle="1" w:styleId="CM1">
    <w:name w:val="CM1"/>
    <w:basedOn w:val="Default"/>
    <w:next w:val="Default"/>
    <w:rsid w:val="00CC7CCF"/>
    <w:pPr>
      <w:widowControl w:val="0"/>
      <w:spacing w:line="260" w:lineRule="atLeast"/>
    </w:pPr>
    <w:rPr>
      <w:rFonts w:ascii="Arial" w:hAnsi="Arial" w:cs="Times New Roman"/>
      <w:color w:val="auto"/>
    </w:rPr>
  </w:style>
  <w:style w:type="paragraph" w:customStyle="1" w:styleId="CM15">
    <w:name w:val="CM15"/>
    <w:basedOn w:val="Default"/>
    <w:next w:val="Default"/>
    <w:rsid w:val="00CC7CCF"/>
    <w:pPr>
      <w:widowControl w:val="0"/>
    </w:pPr>
    <w:rPr>
      <w:rFonts w:ascii="Arial" w:hAnsi="Arial" w:cs="Times New Roman"/>
      <w:color w:val="auto"/>
    </w:rPr>
  </w:style>
  <w:style w:type="paragraph" w:customStyle="1" w:styleId="CM18">
    <w:name w:val="CM18"/>
    <w:basedOn w:val="Default"/>
    <w:next w:val="Default"/>
    <w:rsid w:val="00CC7CCF"/>
    <w:pPr>
      <w:widowControl w:val="0"/>
    </w:pPr>
    <w:rPr>
      <w:rFonts w:ascii="Arial" w:hAnsi="Arial" w:cs="Times New Roman"/>
      <w:color w:val="auto"/>
    </w:rPr>
  </w:style>
  <w:style w:type="paragraph" w:customStyle="1" w:styleId="CM12">
    <w:name w:val="CM12"/>
    <w:basedOn w:val="Default"/>
    <w:next w:val="Default"/>
    <w:rsid w:val="00CC7CCF"/>
    <w:pPr>
      <w:widowControl w:val="0"/>
      <w:spacing w:line="260" w:lineRule="atLeast"/>
    </w:pPr>
    <w:rPr>
      <w:rFonts w:ascii="Arial" w:hAnsi="Arial" w:cs="Times New Roman"/>
      <w:color w:val="auto"/>
    </w:rPr>
  </w:style>
  <w:style w:type="paragraph" w:customStyle="1" w:styleId="CM21">
    <w:name w:val="CM21"/>
    <w:basedOn w:val="Default"/>
    <w:next w:val="Default"/>
    <w:rsid w:val="00CC7CCF"/>
    <w:pPr>
      <w:widowControl w:val="0"/>
    </w:pPr>
    <w:rPr>
      <w:rFonts w:ascii="Arial" w:hAnsi="Arial" w:cs="Times New Roman"/>
      <w:color w:val="auto"/>
    </w:rPr>
  </w:style>
  <w:style w:type="paragraph" w:customStyle="1" w:styleId="2f1">
    <w:name w:val="Обычный2"/>
    <w:rsid w:val="00CC7CCF"/>
    <w:pPr>
      <w:spacing w:after="240" w:line="240" w:lineRule="atLeast"/>
      <w:ind w:left="1134"/>
      <w:jc w:val="both"/>
    </w:pPr>
    <w:rPr>
      <w:rFonts w:ascii="Arial" w:hAnsi="Arial"/>
    </w:rPr>
  </w:style>
  <w:style w:type="paragraph" w:customStyle="1" w:styleId="TableTitle">
    <w:name w:val="TableTitle"/>
    <w:basedOn w:val="af5"/>
    <w:rsid w:val="00CC7CCF"/>
    <w:pPr>
      <w:keepNext/>
      <w:keepLines/>
      <w:shd w:val="pct20" w:color="auto" w:fill="auto"/>
      <w:ind w:left="-113" w:right="-113"/>
      <w:jc w:val="center"/>
    </w:pPr>
    <w:rPr>
      <w:rFonts w:ascii="Arial" w:hAnsi="Arial"/>
      <w:b/>
      <w:spacing w:val="-5"/>
      <w:sz w:val="20"/>
      <w:szCs w:val="20"/>
      <w:lang w:eastAsia="en-US"/>
    </w:rPr>
  </w:style>
  <w:style w:type="paragraph" w:customStyle="1" w:styleId="phBullet">
    <w:name w:val="ph_Bullet"/>
    <w:basedOn w:val="af5"/>
    <w:rsid w:val="00CC7CCF"/>
    <w:pPr>
      <w:tabs>
        <w:tab w:val="num" w:pos="1571"/>
      </w:tabs>
      <w:spacing w:line="360" w:lineRule="auto"/>
      <w:ind w:left="1571" w:hanging="358"/>
      <w:jc w:val="both"/>
    </w:pPr>
  </w:style>
  <w:style w:type="paragraph" w:customStyle="1" w:styleId="af3">
    <w:name w:val="Нормальный маленький"/>
    <w:basedOn w:val="af5"/>
    <w:rsid w:val="00CC7CCF"/>
    <w:pPr>
      <w:numPr>
        <w:numId w:val="36"/>
      </w:numPr>
    </w:pPr>
    <w:rPr>
      <w:lang w:val="en-US" w:eastAsia="en-US"/>
    </w:rPr>
  </w:style>
  <w:style w:type="paragraph" w:customStyle="1" w:styleId="100">
    <w:name w:val="Таблица_текст (10)"/>
    <w:basedOn w:val="af5"/>
    <w:rsid w:val="00CC7CCF"/>
    <w:pPr>
      <w:keepNext/>
      <w:keepLines/>
      <w:snapToGrid w:val="0"/>
      <w:spacing w:before="60" w:after="60"/>
      <w:ind w:left="57" w:right="57"/>
    </w:pPr>
    <w:rPr>
      <w:rFonts w:ascii="Arial" w:hAnsi="Arial" w:cs="Arial"/>
      <w:color w:val="000000"/>
      <w:sz w:val="20"/>
      <w:szCs w:val="16"/>
      <w:lang w:eastAsia="en-US"/>
    </w:rPr>
  </w:style>
  <w:style w:type="paragraph" w:customStyle="1" w:styleId="List2DarkRed">
    <w:name w:val="List2 + Dark Red"/>
    <w:basedOn w:val="MainTXT"/>
    <w:rsid w:val="00CC7CCF"/>
    <w:pPr>
      <w:ind w:left="709" w:firstLine="0"/>
    </w:pPr>
    <w:rPr>
      <w:color w:val="FF0000"/>
      <w:lang w:val="en-US" w:eastAsia="en-US"/>
    </w:rPr>
  </w:style>
  <w:style w:type="paragraph" w:customStyle="1" w:styleId="affffffffa">
    <w:name w:val="Таблица"/>
    <w:basedOn w:val="af5"/>
    <w:next w:val="af5"/>
    <w:uiPriority w:val="99"/>
    <w:rsid w:val="00CC7CCF"/>
    <w:pPr>
      <w:spacing w:line="360" w:lineRule="auto"/>
      <w:ind w:left="360" w:hanging="360"/>
    </w:pPr>
    <w:rPr>
      <w:rFonts w:ascii="Arial" w:hAnsi="Arial"/>
      <w:szCs w:val="20"/>
    </w:rPr>
  </w:style>
  <w:style w:type="paragraph" w:customStyle="1" w:styleId="affffffffb">
    <w:name w:val="Раздел приложения"/>
    <w:basedOn w:val="af5"/>
    <w:next w:val="af5"/>
    <w:rsid w:val="00CC7CCF"/>
    <w:pPr>
      <w:tabs>
        <w:tab w:val="num" w:pos="1878"/>
      </w:tabs>
      <w:spacing w:before="240" w:line="360" w:lineRule="auto"/>
      <w:ind w:firstLine="1134"/>
    </w:pPr>
    <w:rPr>
      <w:rFonts w:ascii="Arial" w:hAnsi="Arial"/>
      <w:b/>
      <w:sz w:val="28"/>
      <w:szCs w:val="20"/>
    </w:rPr>
  </w:style>
  <w:style w:type="paragraph" w:customStyle="1" w:styleId="affffffffc">
    <w:name w:val="Буква"/>
    <w:basedOn w:val="affffffff4"/>
    <w:rsid w:val="00CC7CCF"/>
    <w:pPr>
      <w:widowControl/>
      <w:tabs>
        <w:tab w:val="num" w:pos="927"/>
      </w:tabs>
      <w:spacing w:before="0"/>
      <w:jc w:val="left"/>
    </w:pPr>
    <w:rPr>
      <w:sz w:val="24"/>
    </w:rPr>
  </w:style>
  <w:style w:type="paragraph" w:customStyle="1" w:styleId="AppendixHeading2">
    <w:name w:val="Appendix Heading 2"/>
    <w:basedOn w:val="23"/>
    <w:next w:val="af5"/>
    <w:autoRedefine/>
    <w:rsid w:val="00CC7CCF"/>
    <w:pPr>
      <w:numPr>
        <w:numId w:val="21"/>
      </w:numPr>
      <w:tabs>
        <w:tab w:val="clear" w:pos="1134"/>
        <w:tab w:val="clear" w:pos="1276"/>
      </w:tabs>
      <w:spacing w:before="240" w:line="360" w:lineRule="auto"/>
      <w:ind w:left="576" w:hanging="576"/>
    </w:pPr>
    <w:rPr>
      <w:rFonts w:ascii="Arial" w:hAnsi="Arial"/>
      <w:bCs w:val="0"/>
      <w:i/>
      <w:iCs w:val="0"/>
      <w:color w:val="000000"/>
      <w:sz w:val="24"/>
      <w:szCs w:val="20"/>
      <w:lang w:eastAsia="en-US"/>
    </w:rPr>
  </w:style>
  <w:style w:type="paragraph" w:customStyle="1" w:styleId="para">
    <w:name w:val="para"/>
    <w:basedOn w:val="af5"/>
    <w:rsid w:val="00CC7CCF"/>
    <w:pPr>
      <w:spacing w:before="100" w:beforeAutospacing="1" w:after="100" w:afterAutospacing="1"/>
    </w:pPr>
  </w:style>
  <w:style w:type="paragraph" w:customStyle="1" w:styleId="affffffffd">
    <w:name w:val="Титул"/>
    <w:basedOn w:val="af5"/>
    <w:rsid w:val="00CC7CCF"/>
    <w:pPr>
      <w:jc w:val="center"/>
    </w:pPr>
    <w:rPr>
      <w:rFonts w:ascii="Arial" w:hAnsi="Arial" w:cs="Arial"/>
      <w:szCs w:val="20"/>
      <w:lang w:eastAsia="en-US"/>
    </w:rPr>
  </w:style>
  <w:style w:type="character" w:customStyle="1" w:styleId="affffffffe">
    <w:name w:val="Абзац основной Знак"/>
    <w:link w:val="afffffffff"/>
    <w:locked/>
    <w:rsid w:val="00CC7CCF"/>
    <w:rPr>
      <w:rFonts w:ascii="Arial" w:hAnsi="Arial" w:cs="Arial"/>
      <w:sz w:val="22"/>
    </w:rPr>
  </w:style>
  <w:style w:type="paragraph" w:customStyle="1" w:styleId="afffffffff">
    <w:name w:val="Абзац основной"/>
    <w:link w:val="affffffffe"/>
    <w:rsid w:val="00CC7CCF"/>
    <w:pPr>
      <w:spacing w:after="120"/>
      <w:ind w:firstLine="709"/>
      <w:jc w:val="both"/>
    </w:pPr>
    <w:rPr>
      <w:rFonts w:ascii="Arial" w:hAnsi="Arial" w:cs="Arial"/>
      <w:sz w:val="22"/>
    </w:rPr>
  </w:style>
  <w:style w:type="paragraph" w:customStyle="1" w:styleId="BasicParagraph">
    <w:name w:val="[Basic Paragraph]"/>
    <w:basedOn w:val="af5"/>
    <w:uiPriority w:val="99"/>
    <w:rsid w:val="00CC7CCF"/>
    <w:pPr>
      <w:autoSpaceDE w:val="0"/>
      <w:autoSpaceDN w:val="0"/>
      <w:bidi/>
      <w:adjustRightInd w:val="0"/>
      <w:spacing w:line="288" w:lineRule="auto"/>
    </w:pPr>
    <w:rPr>
      <w:rFonts w:ascii="WinSoftPro-Medium" w:eastAsia="Calibri" w:hAnsi="WinSoftPro-Medium" w:cs="WinSoftPro-Medium"/>
      <w:color w:val="000000"/>
      <w:lang w:bidi="ar-YE"/>
    </w:rPr>
  </w:style>
  <w:style w:type="paragraph" w:customStyle="1" w:styleId="1f9">
    <w:name w:val="Заголовок 1.Титул"/>
    <w:basedOn w:val="af5"/>
    <w:rsid w:val="00CC7CCF"/>
    <w:pPr>
      <w:spacing w:line="360" w:lineRule="auto"/>
      <w:jc w:val="center"/>
    </w:pPr>
    <w:rPr>
      <w:b/>
      <w:caps/>
      <w:sz w:val="36"/>
      <w:szCs w:val="20"/>
    </w:rPr>
  </w:style>
  <w:style w:type="paragraph" w:customStyle="1" w:styleId="afffffffff0">
    <w:name w:val="Листы"/>
    <w:basedOn w:val="af5"/>
    <w:rsid w:val="00CC7CCF"/>
    <w:pPr>
      <w:spacing w:line="360" w:lineRule="auto"/>
      <w:jc w:val="center"/>
    </w:pPr>
  </w:style>
  <w:style w:type="paragraph" w:customStyle="1" w:styleId="ConsNormal">
    <w:name w:val="ConsNormal"/>
    <w:rsid w:val="00CC7CC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c">
    <w:name w:val="Перечисление"/>
    <w:basedOn w:val="af5"/>
    <w:qFormat/>
    <w:rsid w:val="00CC7CCF"/>
    <w:pPr>
      <w:numPr>
        <w:numId w:val="37"/>
      </w:numPr>
      <w:tabs>
        <w:tab w:val="left" w:pos="851"/>
      </w:tabs>
      <w:spacing w:before="120" w:after="120" w:line="300" w:lineRule="auto"/>
      <w:contextualSpacing/>
      <w:jc w:val="both"/>
    </w:pPr>
    <w:rPr>
      <w:rFonts w:eastAsia="MS Mincho"/>
    </w:rPr>
  </w:style>
  <w:style w:type="paragraph" w:customStyle="1" w:styleId="2f2">
    <w:name w:val="Перечисление2"/>
    <w:basedOn w:val="ac"/>
    <w:qFormat/>
    <w:rsid w:val="00CC7CCF"/>
    <w:pPr>
      <w:tabs>
        <w:tab w:val="clear" w:pos="851"/>
        <w:tab w:val="left" w:pos="1134"/>
      </w:tabs>
      <w:ind w:left="1134" w:hanging="198"/>
    </w:pPr>
  </w:style>
  <w:style w:type="character" w:styleId="afffffffff1">
    <w:name w:val="footnote reference"/>
    <w:uiPriority w:val="99"/>
    <w:unhideWhenUsed/>
    <w:rsid w:val="00CC7CCF"/>
    <w:rPr>
      <w:vertAlign w:val="superscript"/>
    </w:rPr>
  </w:style>
  <w:style w:type="character" w:customStyle="1" w:styleId="FontStyle150">
    <w:name w:val="Font Style150"/>
    <w:uiPriority w:val="99"/>
    <w:rsid w:val="00CC7CCF"/>
    <w:rPr>
      <w:rFonts w:ascii="Times New Roman" w:hAnsi="Times New Roman" w:cs="Times New Roman" w:hint="default"/>
      <w:sz w:val="22"/>
      <w:szCs w:val="22"/>
    </w:rPr>
  </w:style>
  <w:style w:type="character" w:customStyle="1" w:styleId="CODE">
    <w:name w:val="CODE"/>
    <w:rsid w:val="00CC7CCF"/>
    <w:rPr>
      <w:rFonts w:ascii="Courier New" w:hAnsi="Courier New" w:cs="Courier New" w:hint="default"/>
      <w:strike w:val="0"/>
      <w:dstrike w:val="0"/>
      <w:color w:val="auto"/>
      <w:u w:val="none"/>
      <w:effect w:val="none"/>
      <w:vertAlign w:val="baseline"/>
    </w:rPr>
  </w:style>
  <w:style w:type="character" w:customStyle="1" w:styleId="EmailStyle74">
    <w:name w:val="EmailStyle74"/>
    <w:semiHidden/>
    <w:rsid w:val="00CC7CCF"/>
    <w:rPr>
      <w:rFonts w:ascii="Arial" w:hAnsi="Arial" w:cs="Arial" w:hint="default"/>
      <w:color w:val="000080"/>
      <w:sz w:val="20"/>
      <w:szCs w:val="20"/>
    </w:rPr>
  </w:style>
  <w:style w:type="character" w:customStyle="1" w:styleId="1fa">
    <w:name w:val="Основной текст с отступом Знак1"/>
    <w:locked/>
    <w:rsid w:val="00CC7CCF"/>
    <w:rPr>
      <w:rFonts w:ascii="Arial" w:hAnsi="Arial"/>
      <w:sz w:val="24"/>
      <w:lang w:eastAsia="ja-JP"/>
    </w:rPr>
  </w:style>
  <w:style w:type="character" w:customStyle="1" w:styleId="DFN">
    <w:name w:val="DFN"/>
    <w:rsid w:val="00CC7CCF"/>
    <w:rPr>
      <w:b/>
      <w:bCs w:val="0"/>
    </w:rPr>
  </w:style>
  <w:style w:type="character" w:customStyle="1" w:styleId="content">
    <w:name w:val="content"/>
    <w:basedOn w:val="af6"/>
    <w:rsid w:val="00CC7CCF"/>
  </w:style>
  <w:style w:type="character" w:customStyle="1" w:styleId="MainTXT0">
    <w:name w:val="MainTXT Знак"/>
    <w:rsid w:val="00CC7CCF"/>
    <w:rPr>
      <w:rFonts w:ascii="Arial" w:hAnsi="Arial" w:cs="Arial" w:hint="default"/>
      <w:sz w:val="24"/>
      <w:lang w:val="ru-RU" w:eastAsia="ru-RU" w:bidi="ar-SA"/>
    </w:rPr>
  </w:style>
  <w:style w:type="character" w:customStyle="1" w:styleId="101">
    <w:name w:val="Стиль 10 пт"/>
    <w:rsid w:val="00CC7CCF"/>
    <w:rPr>
      <w:sz w:val="24"/>
      <w:lang w:val="ru-RU" w:eastAsia="ru-RU" w:bidi="ar-SA"/>
    </w:rPr>
  </w:style>
  <w:style w:type="character" w:customStyle="1" w:styleId="210">
    <w:name w:val="Основной текст с отступом 2 Знак1"/>
    <w:rsid w:val="00CC7CCF"/>
    <w:rPr>
      <w:sz w:val="24"/>
      <w:szCs w:val="24"/>
    </w:rPr>
  </w:style>
  <w:style w:type="character" w:customStyle="1" w:styleId="themebody">
    <w:name w:val="themebody"/>
    <w:basedOn w:val="af6"/>
    <w:rsid w:val="00CC7CCF"/>
  </w:style>
  <w:style w:type="character" w:customStyle="1" w:styleId="110">
    <w:name w:val="Знак Знак11"/>
    <w:rsid w:val="00CC7CCF"/>
    <w:rPr>
      <w:rFonts w:ascii="Arial" w:hAnsi="Arial" w:cs="Arial" w:hint="default"/>
      <w:color w:val="000000"/>
      <w:spacing w:val="-5"/>
      <w:sz w:val="24"/>
      <w:lang w:eastAsia="en-US"/>
    </w:rPr>
  </w:style>
  <w:style w:type="character" w:customStyle="1" w:styleId="grame">
    <w:name w:val="grame"/>
    <w:basedOn w:val="af6"/>
    <w:rsid w:val="00CC7CCF"/>
  </w:style>
  <w:style w:type="character" w:customStyle="1" w:styleId="bold1">
    <w:name w:val="bold1"/>
    <w:rsid w:val="00CC7CCF"/>
    <w:rPr>
      <w:b/>
      <w:bCs/>
    </w:rPr>
  </w:style>
  <w:style w:type="character" w:customStyle="1" w:styleId="102">
    <w:name w:val="Знак Знак10"/>
    <w:rsid w:val="00CC7CCF"/>
    <w:rPr>
      <w:b/>
      <w:bCs/>
      <w:sz w:val="24"/>
      <w:lang w:val="ru-RU" w:eastAsia="ru-RU" w:bidi="ar-SA"/>
    </w:rPr>
  </w:style>
  <w:style w:type="character" w:customStyle="1" w:styleId="MainTXTChar">
    <w:name w:val="MainTXT Char"/>
    <w:rsid w:val="00CC7CCF"/>
    <w:rPr>
      <w:rFonts w:ascii="Arial" w:hAnsi="Arial" w:cs="Arial" w:hint="default"/>
      <w:sz w:val="24"/>
      <w:lang w:val="ru-RU" w:eastAsia="ru-RU" w:bidi="ar-SA"/>
    </w:rPr>
  </w:style>
  <w:style w:type="character" w:customStyle="1" w:styleId="List1Char">
    <w:name w:val="List1 Char"/>
    <w:rsid w:val="00CC7CCF"/>
    <w:rPr>
      <w:rFonts w:ascii="Arial" w:hAnsi="Arial" w:cs="Arial" w:hint="default"/>
      <w:sz w:val="24"/>
      <w:lang w:val="ru-RU" w:eastAsia="ru-RU" w:bidi="ar-SA"/>
    </w:rPr>
  </w:style>
  <w:style w:type="character" w:customStyle="1" w:styleId="List21">
    <w:name w:val="List2 Знак Знак"/>
    <w:rsid w:val="00CC7CCF"/>
    <w:rPr>
      <w:rFonts w:ascii="Arial" w:hAnsi="Arial" w:cs="Arial" w:hint="default"/>
      <w:sz w:val="24"/>
      <w:lang w:val="ru-RU" w:eastAsia="ru-RU" w:bidi="ar-SA"/>
    </w:rPr>
  </w:style>
  <w:style w:type="character" w:customStyle="1" w:styleId="Emphasis1">
    <w:name w:val="Emphasis1"/>
    <w:rsid w:val="00CC7CCF"/>
    <w:rPr>
      <w:i/>
      <w:iCs w:val="0"/>
      <w:spacing w:val="0"/>
    </w:rPr>
  </w:style>
  <w:style w:type="character" w:customStyle="1" w:styleId="Hyperlink2">
    <w:name w:val="Hyperlink2"/>
    <w:rsid w:val="00CC7CCF"/>
    <w:rPr>
      <w:color w:val="0000FF"/>
      <w:u w:val="single"/>
    </w:rPr>
  </w:style>
  <w:style w:type="character" w:customStyle="1" w:styleId="1fb">
    <w:name w:val="Строгий1"/>
    <w:rsid w:val="00CC7CCF"/>
    <w:rPr>
      <w:b/>
      <w:bCs w:val="0"/>
      <w:i/>
      <w:iCs w:val="0"/>
    </w:rPr>
  </w:style>
  <w:style w:type="character" w:customStyle="1" w:styleId="Hyperlink1">
    <w:name w:val="Hyperlink1"/>
    <w:rsid w:val="00CC7CCF"/>
    <w:rPr>
      <w:color w:val="0000FF"/>
      <w:u w:val="single"/>
    </w:rPr>
  </w:style>
  <w:style w:type="character" w:customStyle="1" w:styleId="uicontrol1">
    <w:name w:val="uicontrol1"/>
    <w:rsid w:val="00CC7CCF"/>
    <w:rPr>
      <w:b/>
      <w:bCs/>
    </w:rPr>
  </w:style>
  <w:style w:type="character" w:customStyle="1" w:styleId="ui">
    <w:name w:val="ui"/>
    <w:basedOn w:val="af6"/>
    <w:rsid w:val="00CC7CCF"/>
  </w:style>
  <w:style w:type="character" w:customStyle="1" w:styleId="130">
    <w:name w:val="Знак Знак13"/>
    <w:rsid w:val="00CC7CCF"/>
    <w:rPr>
      <w:sz w:val="24"/>
      <w:szCs w:val="24"/>
      <w:lang w:val="ru-RU" w:eastAsia="ru-RU" w:bidi="ar-SA"/>
    </w:rPr>
  </w:style>
  <w:style w:type="character" w:customStyle="1" w:styleId="pathway">
    <w:name w:val="pathway"/>
    <w:basedOn w:val="af6"/>
    <w:rsid w:val="00CC7CCF"/>
  </w:style>
  <w:style w:type="character" w:customStyle="1" w:styleId="ipa">
    <w:name w:val="ipa"/>
    <w:basedOn w:val="af6"/>
    <w:rsid w:val="00CC7CCF"/>
  </w:style>
  <w:style w:type="table" w:styleId="1fc">
    <w:name w:val="Table 3D effects 1"/>
    <w:basedOn w:val="af7"/>
    <w:unhideWhenUsed/>
    <w:rsid w:val="00CC7CCF"/>
    <w:pPr>
      <w:spacing w:after="240" w:line="240" w:lineRule="atLeast"/>
      <w:ind w:left="1077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tyle1">
    <w:name w:val="Table Style1"/>
    <w:basedOn w:val="afffff0"/>
    <w:rsid w:val="00CC7CCF"/>
    <w:pPr>
      <w:spacing w:line="360" w:lineRule="auto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pct25" w:color="000000" w:fill="FFFFFF"/>
      </w:tcPr>
    </w:tblStylePr>
    <w:tblStylePr w:type="band2Vert">
      <w:tblPr/>
      <w:tcPr>
        <w:shd w:val="pct25" w:color="FFFF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ist2Cont">
    <w:name w:val="List2Cont"/>
    <w:basedOn w:val="MainTXT"/>
    <w:rsid w:val="00CC7CCF"/>
    <w:pPr>
      <w:ind w:left="1134" w:firstLine="0"/>
    </w:pPr>
  </w:style>
  <w:style w:type="paragraph" w:customStyle="1" w:styleId="List1Cont">
    <w:name w:val="List1Cont"/>
    <w:basedOn w:val="List2Cont"/>
    <w:rsid w:val="00CC7CCF"/>
    <w:pPr>
      <w:ind w:left="709"/>
    </w:pPr>
  </w:style>
  <w:style w:type="character" w:styleId="afffffffff2">
    <w:name w:val="Strong"/>
    <w:basedOn w:val="af6"/>
    <w:uiPriority w:val="22"/>
    <w:qFormat/>
    <w:rsid w:val="00CC7CCF"/>
    <w:rPr>
      <w:b/>
      <w:bCs/>
    </w:rPr>
  </w:style>
  <w:style w:type="paragraph" w:customStyle="1" w:styleId="1fd">
    <w:name w:val="_Заголовок 1"/>
    <w:basedOn w:val="aff6"/>
    <w:next w:val="aff6"/>
    <w:qFormat/>
    <w:rsid w:val="00CC7CCF"/>
    <w:pPr>
      <w:keepNext/>
      <w:keepLines/>
      <w:pageBreakBefore/>
      <w:tabs>
        <w:tab w:val="clear" w:pos="1134"/>
      </w:tabs>
      <w:spacing w:after="480"/>
      <w:ind w:firstLine="454"/>
      <w:jc w:val="center"/>
      <w:outlineLvl w:val="0"/>
    </w:pPr>
    <w:rPr>
      <w:b/>
      <w:caps/>
    </w:rPr>
  </w:style>
  <w:style w:type="paragraph" w:customStyle="1" w:styleId="2f3">
    <w:name w:val="_Заголовок 2"/>
    <w:basedOn w:val="aff6"/>
    <w:next w:val="aff6"/>
    <w:qFormat/>
    <w:rsid w:val="00CC7CCF"/>
    <w:pPr>
      <w:keepNext/>
      <w:keepLines/>
      <w:tabs>
        <w:tab w:val="clear" w:pos="1134"/>
      </w:tabs>
      <w:spacing w:before="240" w:after="240"/>
      <w:outlineLvl w:val="1"/>
    </w:pPr>
    <w:rPr>
      <w:b/>
    </w:rPr>
  </w:style>
  <w:style w:type="paragraph" w:customStyle="1" w:styleId="3f2">
    <w:name w:val="_Заголовок 3"/>
    <w:basedOn w:val="2f3"/>
    <w:next w:val="aff6"/>
    <w:qFormat/>
    <w:rsid w:val="00CC7CCF"/>
    <w:pPr>
      <w:spacing w:before="360"/>
      <w:outlineLvl w:val="2"/>
    </w:pPr>
  </w:style>
  <w:style w:type="paragraph" w:customStyle="1" w:styleId="48">
    <w:name w:val="_Заголовок 4"/>
    <w:basedOn w:val="2f3"/>
    <w:next w:val="aff6"/>
    <w:uiPriority w:val="1"/>
    <w:qFormat/>
    <w:rsid w:val="00CC7CCF"/>
    <w:pPr>
      <w:spacing w:before="360"/>
      <w:outlineLvl w:val="3"/>
    </w:pPr>
  </w:style>
  <w:style w:type="paragraph" w:customStyle="1" w:styleId="59">
    <w:name w:val="_Заголовок 5"/>
    <w:basedOn w:val="2f3"/>
    <w:next w:val="aff6"/>
    <w:uiPriority w:val="1"/>
    <w:qFormat/>
    <w:rsid w:val="00CC7CCF"/>
    <w:pPr>
      <w:spacing w:after="60"/>
      <w:ind w:firstLine="454"/>
      <w:outlineLvl w:val="4"/>
    </w:pPr>
  </w:style>
  <w:style w:type="paragraph" w:customStyle="1" w:styleId="afffffffff3">
    <w:name w:val="_Название таблицы"/>
    <w:basedOn w:val="aff6"/>
    <w:next w:val="aff6"/>
    <w:uiPriority w:val="1"/>
    <w:qFormat/>
    <w:rsid w:val="00CC7CCF"/>
    <w:pPr>
      <w:spacing w:after="120"/>
      <w:ind w:firstLine="0"/>
      <w:jc w:val="right"/>
    </w:pPr>
  </w:style>
  <w:style w:type="paragraph" w:customStyle="1" w:styleId="afffffffff4">
    <w:name w:val="_Шапка таблицы"/>
    <w:basedOn w:val="aff6"/>
    <w:rsid w:val="00CC7CCF"/>
    <w:pPr>
      <w:tabs>
        <w:tab w:val="clear" w:pos="1134"/>
      </w:tabs>
      <w:spacing w:before="40" w:after="40"/>
      <w:ind w:firstLine="0"/>
      <w:jc w:val="center"/>
    </w:pPr>
    <w:rPr>
      <w:b/>
      <w:sz w:val="20"/>
    </w:rPr>
  </w:style>
  <w:style w:type="paragraph" w:customStyle="1" w:styleId="afffffffff5">
    <w:name w:val="_Строки таблицы (л)"/>
    <w:basedOn w:val="aff6"/>
    <w:rsid w:val="00CC7CCF"/>
    <w:pPr>
      <w:tabs>
        <w:tab w:val="clear" w:pos="1134"/>
      </w:tabs>
      <w:spacing w:before="40" w:after="40"/>
      <w:ind w:firstLine="0"/>
      <w:jc w:val="left"/>
    </w:pPr>
    <w:rPr>
      <w:sz w:val="20"/>
    </w:rPr>
  </w:style>
  <w:style w:type="paragraph" w:customStyle="1" w:styleId="12">
    <w:name w:val="_Строки таблицы (1 уровень)"/>
    <w:basedOn w:val="afffffffff5"/>
    <w:rsid w:val="00CC7CCF"/>
    <w:pPr>
      <w:numPr>
        <w:numId w:val="39"/>
      </w:numPr>
    </w:pPr>
  </w:style>
  <w:style w:type="paragraph" w:customStyle="1" w:styleId="24">
    <w:name w:val="_Строки таблицы (2 уровень)"/>
    <w:basedOn w:val="afffffffff5"/>
    <w:rsid w:val="00CC7CCF"/>
    <w:pPr>
      <w:numPr>
        <w:ilvl w:val="1"/>
        <w:numId w:val="39"/>
      </w:numPr>
    </w:pPr>
  </w:style>
  <w:style w:type="paragraph" w:customStyle="1" w:styleId="34">
    <w:name w:val="_Строки таблицы (3 уровень)"/>
    <w:basedOn w:val="afffffffff5"/>
    <w:rsid w:val="00CC7CCF"/>
    <w:pPr>
      <w:numPr>
        <w:ilvl w:val="2"/>
        <w:numId w:val="39"/>
      </w:numPr>
    </w:pPr>
  </w:style>
  <w:style w:type="numbering" w:styleId="a3">
    <w:name w:val="Outline List 3"/>
    <w:basedOn w:val="af8"/>
    <w:uiPriority w:val="99"/>
    <w:unhideWhenUsed/>
    <w:rsid w:val="00CC7CCF"/>
    <w:pPr>
      <w:numPr>
        <w:numId w:val="38"/>
      </w:numPr>
    </w:pPr>
  </w:style>
  <w:style w:type="paragraph" w:customStyle="1" w:styleId="13">
    <w:name w:val="_Список 1 уровня"/>
    <w:basedOn w:val="aff6"/>
    <w:rsid w:val="00CC7CCF"/>
    <w:pPr>
      <w:numPr>
        <w:numId w:val="40"/>
      </w:numPr>
      <w:tabs>
        <w:tab w:val="clear" w:pos="1134"/>
      </w:tabs>
    </w:pPr>
  </w:style>
  <w:style w:type="paragraph" w:customStyle="1" w:styleId="26">
    <w:name w:val="_Список 2 уровня"/>
    <w:basedOn w:val="aff6"/>
    <w:rsid w:val="00CC7CCF"/>
    <w:pPr>
      <w:numPr>
        <w:ilvl w:val="1"/>
        <w:numId w:val="40"/>
      </w:numPr>
      <w:tabs>
        <w:tab w:val="clear" w:pos="1134"/>
      </w:tabs>
    </w:pPr>
  </w:style>
  <w:style w:type="paragraph" w:customStyle="1" w:styleId="37">
    <w:name w:val="_Список 3 уровня"/>
    <w:basedOn w:val="aff6"/>
    <w:rsid w:val="00CC7CCF"/>
    <w:pPr>
      <w:numPr>
        <w:ilvl w:val="2"/>
        <w:numId w:val="40"/>
      </w:numPr>
      <w:tabs>
        <w:tab w:val="clear" w:pos="1134"/>
      </w:tabs>
    </w:pPr>
  </w:style>
  <w:style w:type="paragraph" w:customStyle="1" w:styleId="afffffffff6">
    <w:name w:val="Текст таблицы"/>
    <w:basedOn w:val="af5"/>
    <w:rsid w:val="00CC7CCF"/>
    <w:pPr>
      <w:spacing w:before="120" w:after="120"/>
      <w:jc w:val="both"/>
    </w:pPr>
    <w:rPr>
      <w:sz w:val="22"/>
      <w:szCs w:val="22"/>
    </w:rPr>
  </w:style>
  <w:style w:type="paragraph" w:customStyle="1" w:styleId="afffffffff7">
    <w:name w:val="Заголовок таблицы"/>
    <w:basedOn w:val="afffffffff6"/>
    <w:rsid w:val="00CC7CCF"/>
    <w:pPr>
      <w:jc w:val="center"/>
    </w:pPr>
    <w:rPr>
      <w:b/>
    </w:rPr>
  </w:style>
  <w:style w:type="paragraph" w:customStyle="1" w:styleId="afffffffff8">
    <w:name w:val="Текст документа"/>
    <w:basedOn w:val="af5"/>
    <w:rsid w:val="00CC7CCF"/>
    <w:pPr>
      <w:spacing w:line="360" w:lineRule="auto"/>
      <w:ind w:firstLine="720"/>
      <w:jc w:val="both"/>
    </w:pPr>
  </w:style>
  <w:style w:type="paragraph" w:customStyle="1" w:styleId="1">
    <w:name w:val="Заголовок 1.Раздел"/>
    <w:basedOn w:val="af5"/>
    <w:next w:val="af5"/>
    <w:autoRedefine/>
    <w:rsid w:val="00CC7CCF"/>
    <w:pPr>
      <w:keepNext/>
      <w:keepLines/>
      <w:pageBreakBefore/>
      <w:numPr>
        <w:numId w:val="41"/>
      </w:numPr>
      <w:tabs>
        <w:tab w:val="left" w:pos="113"/>
        <w:tab w:val="left" w:pos="357"/>
        <w:tab w:val="left" w:pos="851"/>
      </w:tabs>
      <w:suppressAutoHyphens/>
      <w:autoSpaceDE w:val="0"/>
      <w:autoSpaceDN w:val="0"/>
      <w:spacing w:before="360" w:after="60" w:line="480" w:lineRule="auto"/>
      <w:jc w:val="both"/>
      <w:outlineLvl w:val="0"/>
    </w:pPr>
    <w:rPr>
      <w:rFonts w:cs="Arial"/>
      <w:b/>
      <w:bCs/>
      <w:caps/>
      <w:kern w:val="28"/>
      <w:szCs w:val="28"/>
    </w:rPr>
  </w:style>
  <w:style w:type="paragraph" w:customStyle="1" w:styleId="30">
    <w:name w:val="Заголовок 3.Пункт"/>
    <w:basedOn w:val="1"/>
    <w:next w:val="af5"/>
    <w:autoRedefine/>
    <w:rsid w:val="00CC7CCF"/>
    <w:pPr>
      <w:pageBreakBefore w:val="0"/>
      <w:numPr>
        <w:ilvl w:val="2"/>
      </w:numPr>
      <w:tabs>
        <w:tab w:val="clear" w:pos="0"/>
        <w:tab w:val="clear" w:pos="113"/>
        <w:tab w:val="clear" w:pos="357"/>
        <w:tab w:val="left" w:pos="1389"/>
        <w:tab w:val="num" w:pos="1503"/>
        <w:tab w:val="left" w:pos="1616"/>
      </w:tabs>
      <w:spacing w:before="120" w:after="0" w:line="360" w:lineRule="auto"/>
      <w:ind w:left="0" w:firstLine="709"/>
      <w:outlineLvl w:val="2"/>
    </w:pPr>
    <w:rPr>
      <w:caps w:val="0"/>
      <w:kern w:val="0"/>
      <w:szCs w:val="24"/>
    </w:rPr>
  </w:style>
  <w:style w:type="paragraph" w:customStyle="1" w:styleId="41">
    <w:name w:val="Заголовок 4.Подпункт"/>
    <w:basedOn w:val="1"/>
    <w:next w:val="af5"/>
    <w:rsid w:val="00CC7CCF"/>
    <w:pPr>
      <w:pageBreakBefore w:val="0"/>
      <w:numPr>
        <w:ilvl w:val="3"/>
      </w:numPr>
      <w:tabs>
        <w:tab w:val="clear" w:pos="0"/>
        <w:tab w:val="clear" w:pos="113"/>
        <w:tab w:val="clear" w:pos="357"/>
        <w:tab w:val="num" w:pos="1616"/>
        <w:tab w:val="num" w:pos="1729"/>
        <w:tab w:val="num" w:pos="1843"/>
      </w:tabs>
      <w:spacing w:before="0" w:after="0" w:line="360" w:lineRule="auto"/>
      <w:ind w:left="0" w:firstLine="709"/>
      <w:outlineLvl w:val="3"/>
    </w:pPr>
    <w:rPr>
      <w:iCs/>
      <w:caps w:val="0"/>
      <w:kern w:val="0"/>
      <w:szCs w:val="24"/>
    </w:rPr>
  </w:style>
  <w:style w:type="paragraph" w:customStyle="1" w:styleId="51">
    <w:name w:val="Заголовок 5.Абзац"/>
    <w:basedOn w:val="41"/>
    <w:next w:val="af5"/>
    <w:rsid w:val="00CC7CCF"/>
    <w:pPr>
      <w:numPr>
        <w:ilvl w:val="4"/>
      </w:numPr>
      <w:tabs>
        <w:tab w:val="clear" w:pos="0"/>
        <w:tab w:val="num" w:pos="1956"/>
      </w:tabs>
      <w:ind w:left="0" w:firstLine="709"/>
      <w:outlineLvl w:val="4"/>
    </w:pPr>
    <w:rPr>
      <w:szCs w:val="22"/>
    </w:rPr>
  </w:style>
  <w:style w:type="paragraph" w:customStyle="1" w:styleId="6">
    <w:name w:val="заголовок 6"/>
    <w:basedOn w:val="af5"/>
    <w:next w:val="af5"/>
    <w:rsid w:val="00CC7CCF"/>
    <w:pPr>
      <w:numPr>
        <w:ilvl w:val="5"/>
        <w:numId w:val="41"/>
      </w:numPr>
      <w:autoSpaceDE w:val="0"/>
      <w:autoSpaceDN w:val="0"/>
      <w:spacing w:before="240" w:after="60" w:line="360" w:lineRule="auto"/>
      <w:jc w:val="both"/>
      <w:outlineLvl w:val="5"/>
    </w:pPr>
    <w:rPr>
      <w:i/>
      <w:iCs/>
      <w:sz w:val="22"/>
      <w:szCs w:val="22"/>
    </w:rPr>
  </w:style>
  <w:style w:type="paragraph" w:customStyle="1" w:styleId="7">
    <w:name w:val="заголовок 7"/>
    <w:basedOn w:val="af5"/>
    <w:next w:val="af5"/>
    <w:rsid w:val="00CC7CCF"/>
    <w:pPr>
      <w:numPr>
        <w:ilvl w:val="6"/>
        <w:numId w:val="41"/>
      </w:numPr>
      <w:autoSpaceDE w:val="0"/>
      <w:autoSpaceDN w:val="0"/>
      <w:spacing w:before="240" w:after="60" w:line="360" w:lineRule="auto"/>
      <w:jc w:val="both"/>
      <w:outlineLvl w:val="6"/>
    </w:pPr>
    <w:rPr>
      <w:rFonts w:ascii="Arial" w:hAnsi="Arial" w:cs="Arial"/>
      <w:sz w:val="20"/>
      <w:szCs w:val="20"/>
    </w:rPr>
  </w:style>
  <w:style w:type="paragraph" w:customStyle="1" w:styleId="8">
    <w:name w:val="заголовок 8"/>
    <w:basedOn w:val="af5"/>
    <w:next w:val="af5"/>
    <w:rsid w:val="00CC7CCF"/>
    <w:pPr>
      <w:numPr>
        <w:ilvl w:val="7"/>
        <w:numId w:val="41"/>
      </w:numPr>
      <w:autoSpaceDE w:val="0"/>
      <w:autoSpaceDN w:val="0"/>
      <w:spacing w:before="240" w:after="60" w:line="360" w:lineRule="auto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customStyle="1" w:styleId="9">
    <w:name w:val="заголовок 9"/>
    <w:basedOn w:val="af5"/>
    <w:next w:val="af5"/>
    <w:rsid w:val="00CC7CCF"/>
    <w:pPr>
      <w:numPr>
        <w:ilvl w:val="8"/>
        <w:numId w:val="41"/>
      </w:numPr>
      <w:autoSpaceDE w:val="0"/>
      <w:autoSpaceDN w:val="0"/>
      <w:spacing w:before="240" w:after="60" w:line="360" w:lineRule="auto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table" w:customStyle="1" w:styleId="2f4">
    <w:name w:val="Сетка таблицы2"/>
    <w:basedOn w:val="af7"/>
    <w:next w:val="afffff0"/>
    <w:uiPriority w:val="59"/>
    <w:rsid w:val="00CC7CC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9">
    <w:name w:val="а"/>
    <w:basedOn w:val="af5"/>
    <w:link w:val="afffffffffa"/>
    <w:qFormat/>
    <w:rsid w:val="00CC7CCF"/>
    <w:pPr>
      <w:widowControl w:val="0"/>
      <w:spacing w:before="120" w:after="120" w:line="360" w:lineRule="auto"/>
      <w:outlineLvl w:val="0"/>
    </w:pPr>
    <w:rPr>
      <w:b/>
      <w:caps/>
      <w:sz w:val="28"/>
      <w:szCs w:val="28"/>
    </w:rPr>
  </w:style>
  <w:style w:type="character" w:customStyle="1" w:styleId="afffffffffa">
    <w:name w:val="а Знак"/>
    <w:link w:val="afffffffff9"/>
    <w:rsid w:val="00CC7CCF"/>
    <w:rPr>
      <w:b/>
      <w:caps/>
      <w:sz w:val="28"/>
      <w:szCs w:val="28"/>
    </w:rPr>
  </w:style>
  <w:style w:type="paragraph" w:customStyle="1" w:styleId="63">
    <w:name w:val="Стиль Перед:  6 пт"/>
    <w:basedOn w:val="af5"/>
    <w:rsid w:val="00CC7CCF"/>
    <w:pPr>
      <w:spacing w:before="120"/>
    </w:pPr>
    <w:rPr>
      <w:szCs w:val="20"/>
    </w:rPr>
  </w:style>
  <w:style w:type="paragraph" w:styleId="afffffffffb">
    <w:name w:val="No Spacing"/>
    <w:link w:val="afffffffffc"/>
    <w:uiPriority w:val="1"/>
    <w:qFormat/>
    <w:rsid w:val="009A30BA"/>
    <w:rPr>
      <w:sz w:val="24"/>
      <w:szCs w:val="24"/>
    </w:rPr>
  </w:style>
  <w:style w:type="paragraph" w:customStyle="1" w:styleId="afffffffffd">
    <w:name w:val="Обычный (тбл)"/>
    <w:basedOn w:val="af5"/>
    <w:uiPriority w:val="99"/>
    <w:rsid w:val="00832D77"/>
    <w:pPr>
      <w:spacing w:before="40" w:after="80"/>
    </w:pPr>
    <w:rPr>
      <w:bCs/>
      <w:sz w:val="22"/>
      <w:szCs w:val="18"/>
    </w:rPr>
  </w:style>
  <w:style w:type="character" w:customStyle="1" w:styleId="affffff1">
    <w:name w:val="Абзац списка Знак"/>
    <w:basedOn w:val="af6"/>
    <w:link w:val="affffff0"/>
    <w:uiPriority w:val="34"/>
    <w:locked/>
    <w:rsid w:val="000B6ED7"/>
    <w:rPr>
      <w:sz w:val="24"/>
      <w:szCs w:val="24"/>
    </w:rPr>
  </w:style>
  <w:style w:type="character" w:customStyle="1" w:styleId="linetext2">
    <w:name w:val="linetext2"/>
    <w:basedOn w:val="af6"/>
    <w:rsid w:val="000B6ED7"/>
    <w:rPr>
      <w:b/>
      <w:bCs/>
      <w:i/>
      <w:iCs/>
      <w:strike w:val="0"/>
      <w:dstrike w:val="0"/>
      <w:u w:val="none"/>
      <w:effect w:val="none"/>
    </w:rPr>
  </w:style>
  <w:style w:type="character" w:customStyle="1" w:styleId="apple-converted-space">
    <w:name w:val="apple-converted-space"/>
    <w:basedOn w:val="af6"/>
    <w:rsid w:val="00743D1B"/>
  </w:style>
  <w:style w:type="paragraph" w:customStyle="1" w:styleId="DocumentCodeGOST">
    <w:name w:val="Document Code GOST"/>
    <w:rsid w:val="000739D1"/>
    <w:pPr>
      <w:jc w:val="center"/>
    </w:pPr>
    <w:rPr>
      <w:rFonts w:ascii="Arial" w:hAnsi="Arial"/>
      <w:sz w:val="28"/>
      <w:lang w:eastAsia="en-US"/>
    </w:rPr>
  </w:style>
  <w:style w:type="paragraph" w:customStyle="1" w:styleId="1fe">
    <w:name w:val="_штамп_1"/>
    <w:link w:val="1Char1"/>
    <w:rsid w:val="000739D1"/>
    <w:pPr>
      <w:suppressAutoHyphens/>
    </w:pPr>
    <w:rPr>
      <w:rFonts w:ascii="Arial" w:hAnsi="Arial"/>
      <w:sz w:val="16"/>
      <w:lang w:eastAsia="en-US"/>
    </w:rPr>
  </w:style>
  <w:style w:type="paragraph" w:customStyle="1" w:styleId="afffffffffe">
    <w:name w:val="_номер_страницы"/>
    <w:rsid w:val="000739D1"/>
    <w:pPr>
      <w:jc w:val="center"/>
    </w:pPr>
    <w:rPr>
      <w:rFonts w:ascii="Arial" w:hAnsi="Arial"/>
      <w:w w:val="85"/>
      <w:lang w:eastAsia="en-US"/>
    </w:rPr>
  </w:style>
  <w:style w:type="character" w:styleId="affffffffff">
    <w:name w:val="page number"/>
    <w:rsid w:val="000739D1"/>
    <w:rPr>
      <w:rFonts w:ascii="Arial" w:hAnsi="Arial"/>
      <w:i/>
      <w:noProof w:val="0"/>
      <w:snapToGrid w:val="0"/>
      <w:color w:val="auto"/>
      <w:sz w:val="16"/>
    </w:rPr>
  </w:style>
  <w:style w:type="paragraph" w:customStyle="1" w:styleId="affffffffff0">
    <w:name w:val="_штамп_надпись"/>
    <w:rsid w:val="000739D1"/>
    <w:pPr>
      <w:ind w:left="57" w:right="57"/>
      <w:jc w:val="center"/>
    </w:pPr>
    <w:rPr>
      <w:rFonts w:ascii="Arial" w:hAnsi="Arial"/>
      <w:sz w:val="16"/>
      <w:lang w:eastAsia="en-US"/>
    </w:rPr>
  </w:style>
  <w:style w:type="paragraph" w:customStyle="1" w:styleId="affffffffff1">
    <w:name w:val="Обложка"/>
    <w:basedOn w:val="af5"/>
    <w:semiHidden/>
    <w:rsid w:val="000739D1"/>
    <w:pPr>
      <w:keepNext/>
      <w:spacing w:before="240" w:after="120" w:line="288" w:lineRule="auto"/>
      <w:jc w:val="center"/>
    </w:pPr>
    <w:rPr>
      <w:caps/>
      <w:snapToGrid w:val="0"/>
      <w:color w:val="000000"/>
      <w:sz w:val="28"/>
      <w:szCs w:val="20"/>
      <w:lang w:eastAsia="en-US"/>
    </w:rPr>
  </w:style>
  <w:style w:type="paragraph" w:customStyle="1" w:styleId="ProgramName">
    <w:name w:val="Program Name"/>
    <w:basedOn w:val="af5"/>
    <w:next w:val="af5"/>
    <w:rsid w:val="000739D1"/>
    <w:pPr>
      <w:keepLines/>
      <w:spacing w:before="120" w:after="120" w:line="288" w:lineRule="auto"/>
      <w:jc w:val="center"/>
    </w:pPr>
    <w:rPr>
      <w:b/>
      <w:bCs/>
      <w:caps/>
      <w:szCs w:val="28"/>
      <w:lang w:eastAsia="en-US"/>
    </w:rPr>
  </w:style>
  <w:style w:type="paragraph" w:customStyle="1" w:styleId="SystemName">
    <w:name w:val="System Name"/>
    <w:basedOn w:val="af5"/>
    <w:next w:val="af5"/>
    <w:rsid w:val="000739D1"/>
    <w:pPr>
      <w:keepLines/>
      <w:spacing w:before="1080" w:after="120" w:line="288" w:lineRule="auto"/>
      <w:jc w:val="center"/>
    </w:pPr>
    <w:rPr>
      <w:b/>
      <w:caps/>
      <w:sz w:val="28"/>
      <w:szCs w:val="28"/>
      <w:lang w:val="en-US" w:eastAsia="en-US"/>
    </w:rPr>
  </w:style>
  <w:style w:type="table" w:styleId="1ff">
    <w:name w:val="Table Grid 1"/>
    <w:basedOn w:val="af7"/>
    <w:rsid w:val="000739D1"/>
    <w:pPr>
      <w:keepLines/>
      <w:spacing w:before="40" w:after="40" w:line="288" w:lineRule="auto"/>
    </w:pPr>
    <w:rPr>
      <w:sz w:val="22"/>
      <w:szCs w:val="2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="40" w:beforeAutospacing="0" w:afterLines="0" w:after="4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rojectName">
    <w:name w:val="Project Name"/>
    <w:basedOn w:val="af5"/>
    <w:rsid w:val="000739D1"/>
    <w:pPr>
      <w:suppressAutoHyphens/>
      <w:spacing w:before="240" w:after="240" w:line="288" w:lineRule="auto"/>
      <w:ind w:left="170" w:right="170"/>
      <w:jc w:val="center"/>
    </w:pPr>
    <w:rPr>
      <w:sz w:val="28"/>
    </w:rPr>
  </w:style>
  <w:style w:type="paragraph" w:customStyle="1" w:styleId="DocumentName">
    <w:name w:val="Document Name"/>
    <w:basedOn w:val="af5"/>
    <w:rsid w:val="000739D1"/>
    <w:pPr>
      <w:suppressAutoHyphens/>
      <w:spacing w:before="120" w:after="120" w:line="288" w:lineRule="auto"/>
      <w:jc w:val="center"/>
    </w:pPr>
    <w:rPr>
      <w:rFonts w:ascii="Times New Roman Bold" w:hAnsi="Times New Roman Bold"/>
      <w:b/>
      <w:sz w:val="32"/>
      <w:szCs w:val="36"/>
    </w:rPr>
  </w:style>
  <w:style w:type="paragraph" w:customStyle="1" w:styleId="DocumentCode">
    <w:name w:val="Document Code"/>
    <w:basedOn w:val="af5"/>
    <w:rsid w:val="000739D1"/>
    <w:pPr>
      <w:suppressAutoHyphens/>
      <w:spacing w:before="120" w:after="120" w:line="288" w:lineRule="auto"/>
      <w:jc w:val="center"/>
    </w:pPr>
  </w:style>
  <w:style w:type="paragraph" w:customStyle="1" w:styleId="TableListBullet">
    <w:name w:val="Table List Bullet"/>
    <w:rsid w:val="000739D1"/>
    <w:pPr>
      <w:keepLines/>
      <w:spacing w:after="40" w:line="288" w:lineRule="auto"/>
    </w:pPr>
    <w:rPr>
      <w:snapToGrid w:val="0"/>
      <w:sz w:val="22"/>
      <w:szCs w:val="22"/>
      <w:lang w:eastAsia="en-US"/>
    </w:rPr>
  </w:style>
  <w:style w:type="paragraph" w:customStyle="1" w:styleId="1Char">
    <w:name w:val="_штамп_1 Char"/>
    <w:link w:val="1CharChar1"/>
    <w:rsid w:val="000739D1"/>
    <w:pPr>
      <w:suppressAutoHyphens/>
      <w:ind w:left="-85" w:right="-85"/>
    </w:pPr>
    <w:rPr>
      <w:rFonts w:ascii="Arial" w:hAnsi="Arial"/>
      <w:sz w:val="16"/>
    </w:rPr>
  </w:style>
  <w:style w:type="character" w:customStyle="1" w:styleId="1CharChar1">
    <w:name w:val="_штамп_1 Char Char1"/>
    <w:link w:val="1Char"/>
    <w:rsid w:val="000739D1"/>
    <w:rPr>
      <w:rFonts w:ascii="Arial" w:hAnsi="Arial"/>
      <w:sz w:val="16"/>
    </w:rPr>
  </w:style>
  <w:style w:type="character" w:customStyle="1" w:styleId="1Char1">
    <w:name w:val="_штамп_1 Char1"/>
    <w:link w:val="1fe"/>
    <w:rsid w:val="000739D1"/>
    <w:rPr>
      <w:rFonts w:ascii="Arial" w:hAnsi="Arial"/>
      <w:sz w:val="16"/>
      <w:lang w:eastAsia="en-US"/>
    </w:rPr>
  </w:style>
  <w:style w:type="paragraph" w:customStyle="1" w:styleId="TableListBullet2">
    <w:name w:val="Table List Bullet 2"/>
    <w:basedOn w:val="TableListBullet"/>
    <w:rsid w:val="000739D1"/>
    <w:pPr>
      <w:numPr>
        <w:numId w:val="42"/>
      </w:numPr>
      <w:tabs>
        <w:tab w:val="clear" w:pos="828"/>
        <w:tab w:val="left" w:pos="567"/>
        <w:tab w:val="num" w:pos="1077"/>
      </w:tabs>
      <w:ind w:left="1077"/>
    </w:pPr>
    <w:rPr>
      <w:rFonts w:eastAsia="Batang"/>
    </w:rPr>
  </w:style>
  <w:style w:type="paragraph" w:customStyle="1" w:styleId="TableofContents">
    <w:name w:val="Table of Contents"/>
    <w:basedOn w:val="af5"/>
    <w:next w:val="af5"/>
    <w:rsid w:val="000739D1"/>
    <w:pPr>
      <w:keepNext/>
      <w:keepLines/>
      <w:pageBreakBefore/>
      <w:suppressAutoHyphens/>
      <w:spacing w:before="360" w:after="240" w:line="288" w:lineRule="auto"/>
      <w:jc w:val="center"/>
    </w:pPr>
    <w:rPr>
      <w:rFonts w:ascii="Times New Roman Bold" w:hAnsi="Times New Roman Bold"/>
      <w:b/>
      <w:bCs/>
      <w:sz w:val="28"/>
      <w:szCs w:val="28"/>
      <w:lang w:eastAsia="en-US"/>
    </w:rPr>
  </w:style>
  <w:style w:type="paragraph" w:customStyle="1" w:styleId="Confirmation">
    <w:name w:val="Confirmation"/>
    <w:rsid w:val="000739D1"/>
    <w:pPr>
      <w:keepNext/>
      <w:spacing w:before="120" w:after="120"/>
      <w:jc w:val="center"/>
    </w:pPr>
    <w:rPr>
      <w:b/>
      <w:caps/>
      <w:sz w:val="24"/>
      <w:szCs w:val="28"/>
      <w:lang w:eastAsia="en-US"/>
    </w:rPr>
  </w:style>
  <w:style w:type="paragraph" w:customStyle="1" w:styleId="Confirmationtext">
    <w:name w:val="Confirmation text"/>
    <w:basedOn w:val="af5"/>
    <w:rsid w:val="000739D1"/>
    <w:pPr>
      <w:keepLines/>
      <w:widowControl w:val="0"/>
      <w:spacing w:before="60" w:after="60" w:line="288" w:lineRule="auto"/>
      <w:jc w:val="center"/>
    </w:pPr>
    <w:rPr>
      <w:lang w:eastAsia="en-US"/>
    </w:rPr>
  </w:style>
  <w:style w:type="paragraph" w:customStyle="1" w:styleId="ShortSystemName">
    <w:name w:val="Short System Name"/>
    <w:next w:val="af5"/>
    <w:rsid w:val="000739D1"/>
    <w:pPr>
      <w:spacing w:before="120" w:after="120" w:line="288" w:lineRule="auto"/>
      <w:jc w:val="center"/>
    </w:pPr>
    <w:rPr>
      <w:b/>
      <w:bCs/>
      <w:caps/>
      <w:sz w:val="24"/>
      <w:szCs w:val="28"/>
      <w:lang w:eastAsia="en-US"/>
    </w:rPr>
  </w:style>
  <w:style w:type="paragraph" w:customStyle="1" w:styleId="Drawing">
    <w:name w:val="Drawing"/>
    <w:next w:val="afffa"/>
    <w:rsid w:val="000739D1"/>
    <w:pPr>
      <w:keepNext/>
      <w:spacing w:before="360" w:after="120"/>
      <w:ind w:left="284" w:right="284"/>
      <w:jc w:val="center"/>
    </w:pPr>
    <w:rPr>
      <w:sz w:val="24"/>
      <w:szCs w:val="24"/>
      <w:lang w:eastAsia="en-US"/>
    </w:rPr>
  </w:style>
  <w:style w:type="paragraph" w:styleId="2f5">
    <w:name w:val="Body Text First Indent 2"/>
    <w:basedOn w:val="aff"/>
    <w:link w:val="2f6"/>
    <w:semiHidden/>
    <w:rsid w:val="000739D1"/>
    <w:pPr>
      <w:spacing w:line="288" w:lineRule="auto"/>
      <w:ind w:firstLine="210"/>
      <w:jc w:val="both"/>
    </w:pPr>
    <w:rPr>
      <w:snapToGrid w:val="0"/>
      <w:color w:val="000000"/>
      <w:szCs w:val="20"/>
      <w:lang w:eastAsia="en-US"/>
    </w:rPr>
  </w:style>
  <w:style w:type="character" w:customStyle="1" w:styleId="2f6">
    <w:name w:val="Красная строка 2 Знак"/>
    <w:basedOn w:val="aff0"/>
    <w:link w:val="2f5"/>
    <w:semiHidden/>
    <w:rsid w:val="000739D1"/>
    <w:rPr>
      <w:snapToGrid w:val="0"/>
      <w:color w:val="000000"/>
      <w:sz w:val="24"/>
      <w:szCs w:val="24"/>
      <w:lang w:eastAsia="en-US"/>
    </w:rPr>
  </w:style>
  <w:style w:type="paragraph" w:styleId="affffffffff2">
    <w:name w:val="Closing"/>
    <w:basedOn w:val="af5"/>
    <w:link w:val="affffffffff3"/>
    <w:semiHidden/>
    <w:rsid w:val="000739D1"/>
    <w:pPr>
      <w:spacing w:after="120" w:line="288" w:lineRule="auto"/>
      <w:ind w:left="4252" w:firstLine="720"/>
      <w:jc w:val="both"/>
    </w:pPr>
    <w:rPr>
      <w:snapToGrid w:val="0"/>
      <w:color w:val="000000"/>
      <w:szCs w:val="20"/>
      <w:lang w:eastAsia="en-US"/>
    </w:rPr>
  </w:style>
  <w:style w:type="character" w:customStyle="1" w:styleId="affffffffff3">
    <w:name w:val="Прощание Знак"/>
    <w:basedOn w:val="af6"/>
    <w:link w:val="affffffffff2"/>
    <w:semiHidden/>
    <w:rsid w:val="000739D1"/>
    <w:rPr>
      <w:snapToGrid w:val="0"/>
      <w:color w:val="000000"/>
      <w:sz w:val="24"/>
      <w:lang w:eastAsia="en-US"/>
    </w:rPr>
  </w:style>
  <w:style w:type="paragraph" w:styleId="affffffffff4">
    <w:name w:val="envelope address"/>
    <w:basedOn w:val="af5"/>
    <w:semiHidden/>
    <w:rsid w:val="000739D1"/>
    <w:pPr>
      <w:framePr w:w="7920" w:h="1980" w:hRule="exact" w:hSpace="180" w:wrap="auto" w:hAnchor="page" w:xAlign="center" w:yAlign="bottom"/>
      <w:spacing w:after="120" w:line="288" w:lineRule="auto"/>
      <w:ind w:left="2880" w:firstLine="720"/>
      <w:jc w:val="both"/>
    </w:pPr>
    <w:rPr>
      <w:rFonts w:ascii="Arial" w:hAnsi="Arial" w:cs="Arial"/>
      <w:snapToGrid w:val="0"/>
      <w:color w:val="000000"/>
      <w:lang w:eastAsia="en-US"/>
    </w:rPr>
  </w:style>
  <w:style w:type="paragraph" w:styleId="2f7">
    <w:name w:val="envelope return"/>
    <w:basedOn w:val="af5"/>
    <w:semiHidden/>
    <w:rsid w:val="000739D1"/>
    <w:pPr>
      <w:spacing w:after="120" w:line="288" w:lineRule="auto"/>
      <w:ind w:firstLine="720"/>
      <w:jc w:val="both"/>
    </w:pPr>
    <w:rPr>
      <w:rFonts w:ascii="Arial" w:hAnsi="Arial" w:cs="Arial"/>
      <w:snapToGrid w:val="0"/>
      <w:color w:val="000000"/>
      <w:sz w:val="20"/>
      <w:szCs w:val="20"/>
      <w:lang w:eastAsia="en-US"/>
    </w:rPr>
  </w:style>
  <w:style w:type="character" w:styleId="HTML">
    <w:name w:val="HTML Acronym"/>
    <w:basedOn w:val="af6"/>
    <w:semiHidden/>
    <w:rsid w:val="000739D1"/>
  </w:style>
  <w:style w:type="paragraph" w:styleId="HTML0">
    <w:name w:val="HTML Address"/>
    <w:basedOn w:val="af5"/>
    <w:link w:val="HTML1"/>
    <w:semiHidden/>
    <w:rsid w:val="000739D1"/>
    <w:pPr>
      <w:spacing w:after="120" w:line="288" w:lineRule="auto"/>
      <w:ind w:firstLine="720"/>
      <w:jc w:val="both"/>
    </w:pPr>
    <w:rPr>
      <w:i/>
      <w:iCs/>
      <w:snapToGrid w:val="0"/>
      <w:color w:val="000000"/>
      <w:szCs w:val="20"/>
      <w:lang w:eastAsia="en-US"/>
    </w:rPr>
  </w:style>
  <w:style w:type="character" w:customStyle="1" w:styleId="HTML1">
    <w:name w:val="Адрес HTML Знак"/>
    <w:basedOn w:val="af6"/>
    <w:link w:val="HTML0"/>
    <w:semiHidden/>
    <w:rsid w:val="000739D1"/>
    <w:rPr>
      <w:i/>
      <w:iCs/>
      <w:snapToGrid w:val="0"/>
      <w:color w:val="000000"/>
      <w:sz w:val="24"/>
      <w:lang w:eastAsia="en-US"/>
    </w:rPr>
  </w:style>
  <w:style w:type="character" w:styleId="HTML2">
    <w:name w:val="HTML Cite"/>
    <w:semiHidden/>
    <w:rsid w:val="000739D1"/>
    <w:rPr>
      <w:i/>
      <w:iCs/>
    </w:rPr>
  </w:style>
  <w:style w:type="character" w:styleId="HTML3">
    <w:name w:val="HTML Code"/>
    <w:semiHidden/>
    <w:rsid w:val="000739D1"/>
    <w:rPr>
      <w:rFonts w:ascii="Courier New" w:hAnsi="Courier New" w:cs="Courier New"/>
      <w:sz w:val="20"/>
      <w:szCs w:val="20"/>
    </w:rPr>
  </w:style>
  <w:style w:type="character" w:styleId="HTML4">
    <w:name w:val="HTML Definition"/>
    <w:semiHidden/>
    <w:rsid w:val="000739D1"/>
    <w:rPr>
      <w:i/>
      <w:iCs/>
    </w:rPr>
  </w:style>
  <w:style w:type="character" w:styleId="HTML5">
    <w:name w:val="HTML Keyboard"/>
    <w:semiHidden/>
    <w:rsid w:val="000739D1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f5"/>
    <w:link w:val="HTML7"/>
    <w:uiPriority w:val="99"/>
    <w:rsid w:val="000739D1"/>
    <w:pPr>
      <w:spacing w:after="120" w:line="288" w:lineRule="auto"/>
      <w:ind w:firstLine="720"/>
      <w:jc w:val="both"/>
    </w:pPr>
    <w:rPr>
      <w:rFonts w:ascii="Courier New" w:hAnsi="Courier New" w:cs="Courier New"/>
      <w:snapToGrid w:val="0"/>
      <w:color w:val="000000"/>
      <w:sz w:val="20"/>
      <w:szCs w:val="20"/>
      <w:lang w:eastAsia="en-US"/>
    </w:rPr>
  </w:style>
  <w:style w:type="character" w:customStyle="1" w:styleId="HTML7">
    <w:name w:val="Стандартный HTML Знак"/>
    <w:basedOn w:val="af6"/>
    <w:link w:val="HTML6"/>
    <w:uiPriority w:val="99"/>
    <w:rsid w:val="000739D1"/>
    <w:rPr>
      <w:rFonts w:ascii="Courier New" w:hAnsi="Courier New" w:cs="Courier New"/>
      <w:snapToGrid w:val="0"/>
      <w:color w:val="000000"/>
      <w:lang w:eastAsia="en-US"/>
    </w:rPr>
  </w:style>
  <w:style w:type="character" w:styleId="HTML8">
    <w:name w:val="HTML Sample"/>
    <w:semiHidden/>
    <w:rsid w:val="000739D1"/>
    <w:rPr>
      <w:rFonts w:ascii="Courier New" w:hAnsi="Courier New" w:cs="Courier New"/>
    </w:rPr>
  </w:style>
  <w:style w:type="character" w:styleId="HTML9">
    <w:name w:val="HTML Typewriter"/>
    <w:semiHidden/>
    <w:rsid w:val="000739D1"/>
    <w:rPr>
      <w:rFonts w:ascii="Courier New" w:hAnsi="Courier New" w:cs="Courier New"/>
      <w:sz w:val="20"/>
      <w:szCs w:val="20"/>
    </w:rPr>
  </w:style>
  <w:style w:type="character" w:styleId="HTMLa">
    <w:name w:val="HTML Variable"/>
    <w:semiHidden/>
    <w:rsid w:val="000739D1"/>
    <w:rPr>
      <w:i/>
      <w:iCs/>
    </w:rPr>
  </w:style>
  <w:style w:type="character" w:styleId="affffffffff5">
    <w:name w:val="line number"/>
    <w:basedOn w:val="af6"/>
    <w:semiHidden/>
    <w:rsid w:val="000739D1"/>
  </w:style>
  <w:style w:type="paragraph" w:styleId="2f8">
    <w:name w:val="List 2"/>
    <w:basedOn w:val="af5"/>
    <w:semiHidden/>
    <w:rsid w:val="000739D1"/>
    <w:pPr>
      <w:spacing w:after="120" w:line="288" w:lineRule="auto"/>
      <w:ind w:left="566" w:hanging="283"/>
      <w:jc w:val="both"/>
    </w:pPr>
    <w:rPr>
      <w:snapToGrid w:val="0"/>
      <w:color w:val="000000"/>
      <w:szCs w:val="20"/>
      <w:lang w:eastAsia="en-US"/>
    </w:rPr>
  </w:style>
  <w:style w:type="paragraph" w:styleId="3f3">
    <w:name w:val="List 3"/>
    <w:basedOn w:val="af5"/>
    <w:semiHidden/>
    <w:rsid w:val="000739D1"/>
    <w:pPr>
      <w:spacing w:after="120" w:line="288" w:lineRule="auto"/>
      <w:ind w:left="849" w:hanging="283"/>
      <w:jc w:val="both"/>
    </w:pPr>
    <w:rPr>
      <w:snapToGrid w:val="0"/>
      <w:color w:val="000000"/>
      <w:szCs w:val="20"/>
      <w:lang w:eastAsia="en-US"/>
    </w:rPr>
  </w:style>
  <w:style w:type="paragraph" w:styleId="49">
    <w:name w:val="List 4"/>
    <w:basedOn w:val="af5"/>
    <w:rsid w:val="000739D1"/>
    <w:pPr>
      <w:spacing w:after="120" w:line="288" w:lineRule="auto"/>
      <w:ind w:left="1132" w:hanging="283"/>
      <w:jc w:val="both"/>
    </w:pPr>
    <w:rPr>
      <w:snapToGrid w:val="0"/>
      <w:color w:val="000000"/>
      <w:szCs w:val="20"/>
      <w:lang w:eastAsia="en-US"/>
    </w:rPr>
  </w:style>
  <w:style w:type="paragraph" w:styleId="5a">
    <w:name w:val="List 5"/>
    <w:basedOn w:val="af5"/>
    <w:rsid w:val="000739D1"/>
    <w:pPr>
      <w:spacing w:after="120" w:line="288" w:lineRule="auto"/>
      <w:ind w:left="1415" w:hanging="283"/>
      <w:jc w:val="both"/>
    </w:pPr>
    <w:rPr>
      <w:snapToGrid w:val="0"/>
      <w:color w:val="000000"/>
      <w:szCs w:val="20"/>
      <w:lang w:eastAsia="en-US"/>
    </w:rPr>
  </w:style>
  <w:style w:type="paragraph" w:styleId="4">
    <w:name w:val="List Number 4"/>
    <w:basedOn w:val="af5"/>
    <w:semiHidden/>
    <w:rsid w:val="000739D1"/>
    <w:pPr>
      <w:numPr>
        <w:numId w:val="43"/>
      </w:numPr>
      <w:spacing w:after="120" w:line="288" w:lineRule="auto"/>
      <w:jc w:val="both"/>
    </w:pPr>
    <w:rPr>
      <w:snapToGrid w:val="0"/>
      <w:color w:val="000000"/>
      <w:szCs w:val="20"/>
      <w:lang w:eastAsia="en-US"/>
    </w:rPr>
  </w:style>
  <w:style w:type="paragraph" w:styleId="5">
    <w:name w:val="List Number 5"/>
    <w:basedOn w:val="af5"/>
    <w:semiHidden/>
    <w:rsid w:val="000739D1"/>
    <w:pPr>
      <w:numPr>
        <w:numId w:val="44"/>
      </w:numPr>
      <w:spacing w:after="120" w:line="288" w:lineRule="auto"/>
      <w:jc w:val="both"/>
    </w:pPr>
    <w:rPr>
      <w:snapToGrid w:val="0"/>
      <w:color w:val="000000"/>
      <w:szCs w:val="20"/>
      <w:lang w:eastAsia="en-US"/>
    </w:rPr>
  </w:style>
  <w:style w:type="paragraph" w:styleId="affffffffff6">
    <w:name w:val="Message Header"/>
    <w:basedOn w:val="af5"/>
    <w:link w:val="affffffffff7"/>
    <w:semiHidden/>
    <w:rsid w:val="000739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20" w:line="288" w:lineRule="auto"/>
      <w:ind w:left="1134" w:hanging="1134"/>
      <w:jc w:val="both"/>
    </w:pPr>
    <w:rPr>
      <w:rFonts w:ascii="Arial" w:hAnsi="Arial" w:cs="Arial"/>
      <w:snapToGrid w:val="0"/>
      <w:color w:val="000000"/>
      <w:lang w:eastAsia="en-US"/>
    </w:rPr>
  </w:style>
  <w:style w:type="character" w:customStyle="1" w:styleId="affffffffff7">
    <w:name w:val="Шапка Знак"/>
    <w:basedOn w:val="af6"/>
    <w:link w:val="affffffffff6"/>
    <w:semiHidden/>
    <w:rsid w:val="000739D1"/>
    <w:rPr>
      <w:rFonts w:ascii="Arial" w:hAnsi="Arial" w:cs="Arial"/>
      <w:snapToGrid w:val="0"/>
      <w:color w:val="000000"/>
      <w:sz w:val="24"/>
      <w:szCs w:val="24"/>
      <w:shd w:val="pct20" w:color="auto" w:fill="auto"/>
      <w:lang w:eastAsia="en-US"/>
    </w:rPr>
  </w:style>
  <w:style w:type="paragraph" w:styleId="affffffffff8">
    <w:name w:val="Normal Indent"/>
    <w:basedOn w:val="af5"/>
    <w:semiHidden/>
    <w:rsid w:val="000739D1"/>
    <w:pPr>
      <w:spacing w:after="120" w:line="288" w:lineRule="auto"/>
      <w:ind w:left="708" w:firstLine="720"/>
      <w:jc w:val="both"/>
    </w:pPr>
    <w:rPr>
      <w:snapToGrid w:val="0"/>
      <w:color w:val="000000"/>
      <w:szCs w:val="20"/>
      <w:lang w:eastAsia="en-US"/>
    </w:rPr>
  </w:style>
  <w:style w:type="paragraph" w:styleId="affffffffff9">
    <w:name w:val="Note Heading"/>
    <w:basedOn w:val="af5"/>
    <w:next w:val="af5"/>
    <w:link w:val="affffffffffa"/>
    <w:semiHidden/>
    <w:rsid w:val="000739D1"/>
    <w:pPr>
      <w:spacing w:after="120" w:line="288" w:lineRule="auto"/>
      <w:ind w:firstLine="720"/>
      <w:jc w:val="both"/>
    </w:pPr>
    <w:rPr>
      <w:snapToGrid w:val="0"/>
      <w:color w:val="000000"/>
      <w:szCs w:val="20"/>
      <w:lang w:eastAsia="en-US"/>
    </w:rPr>
  </w:style>
  <w:style w:type="character" w:customStyle="1" w:styleId="affffffffffa">
    <w:name w:val="Заголовок записки Знак"/>
    <w:basedOn w:val="af6"/>
    <w:link w:val="affffffffff9"/>
    <w:semiHidden/>
    <w:rsid w:val="000739D1"/>
    <w:rPr>
      <w:snapToGrid w:val="0"/>
      <w:color w:val="000000"/>
      <w:sz w:val="24"/>
      <w:lang w:eastAsia="en-US"/>
    </w:rPr>
  </w:style>
  <w:style w:type="paragraph" w:styleId="affffffffffb">
    <w:name w:val="Salutation"/>
    <w:basedOn w:val="af5"/>
    <w:next w:val="af5"/>
    <w:link w:val="affffffffffc"/>
    <w:rsid w:val="000739D1"/>
    <w:pPr>
      <w:spacing w:after="120" w:line="288" w:lineRule="auto"/>
      <w:ind w:firstLine="720"/>
      <w:jc w:val="both"/>
    </w:pPr>
    <w:rPr>
      <w:snapToGrid w:val="0"/>
      <w:color w:val="000000"/>
      <w:szCs w:val="20"/>
      <w:lang w:eastAsia="en-US"/>
    </w:rPr>
  </w:style>
  <w:style w:type="character" w:customStyle="1" w:styleId="affffffffffc">
    <w:name w:val="Приветствие Знак"/>
    <w:basedOn w:val="af6"/>
    <w:link w:val="affffffffffb"/>
    <w:rsid w:val="000739D1"/>
    <w:rPr>
      <w:snapToGrid w:val="0"/>
      <w:color w:val="000000"/>
      <w:sz w:val="24"/>
      <w:lang w:eastAsia="en-US"/>
    </w:rPr>
  </w:style>
  <w:style w:type="paragraph" w:styleId="affffffffffd">
    <w:name w:val="Signature"/>
    <w:basedOn w:val="af5"/>
    <w:link w:val="affffffffffe"/>
    <w:semiHidden/>
    <w:rsid w:val="000739D1"/>
    <w:pPr>
      <w:spacing w:after="120" w:line="288" w:lineRule="auto"/>
      <w:ind w:left="4252" w:firstLine="720"/>
      <w:jc w:val="both"/>
    </w:pPr>
    <w:rPr>
      <w:snapToGrid w:val="0"/>
      <w:color w:val="000000"/>
      <w:szCs w:val="20"/>
      <w:lang w:eastAsia="en-US"/>
    </w:rPr>
  </w:style>
  <w:style w:type="character" w:customStyle="1" w:styleId="affffffffffe">
    <w:name w:val="Подпись Знак"/>
    <w:basedOn w:val="af6"/>
    <w:link w:val="affffffffffd"/>
    <w:semiHidden/>
    <w:rsid w:val="000739D1"/>
    <w:rPr>
      <w:snapToGrid w:val="0"/>
      <w:color w:val="000000"/>
      <w:sz w:val="24"/>
      <w:lang w:eastAsia="en-US"/>
    </w:rPr>
  </w:style>
  <w:style w:type="table" w:styleId="2f9">
    <w:name w:val="Table 3D effects 2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0">
    <w:name w:val="Table Classic 1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f7"/>
    <w:semiHidden/>
    <w:rsid w:val="000739D1"/>
    <w:pPr>
      <w:spacing w:after="120" w:line="288" w:lineRule="auto"/>
      <w:ind w:left="284" w:right="284" w:firstLine="72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1">
    <w:name w:val="Table Colorful 1"/>
    <w:basedOn w:val="af7"/>
    <w:semiHidden/>
    <w:rsid w:val="000739D1"/>
    <w:pPr>
      <w:spacing w:after="120" w:line="288" w:lineRule="auto"/>
      <w:ind w:left="284" w:right="284" w:firstLine="72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2">
    <w:name w:val="Table Columns 1"/>
    <w:basedOn w:val="af7"/>
    <w:semiHidden/>
    <w:rsid w:val="000739D1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f7"/>
    <w:semiHidden/>
    <w:rsid w:val="000739D1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f7"/>
    <w:semiHidden/>
    <w:rsid w:val="000739D1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b">
    <w:name w:val="Table Columns 5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fffff">
    <w:name w:val="Table Contemporary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fff0">
    <w:name w:val="Table Elegant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c">
    <w:name w:val="Table Grid 5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f7"/>
    <w:semiHidden/>
    <w:rsid w:val="000739D1"/>
    <w:pPr>
      <w:spacing w:after="120" w:line="288" w:lineRule="auto"/>
      <w:ind w:left="284" w:right="284" w:firstLine="72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List 1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fff1">
    <w:name w:val="Table Professional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3">
    <w:name w:val="Table Simple 1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f7"/>
    <w:semiHidden/>
    <w:rsid w:val="000739D1"/>
    <w:pPr>
      <w:spacing w:after="120" w:line="288" w:lineRule="auto"/>
      <w:ind w:left="284" w:right="284" w:firstLine="72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4">
    <w:name w:val="Table Subtle 1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fff2">
    <w:name w:val="Table Theme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Table Web 1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Web 2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Table Web 3"/>
    <w:basedOn w:val="af7"/>
    <w:semiHidden/>
    <w:rsid w:val="000739D1"/>
    <w:pPr>
      <w:spacing w:after="120" w:line="288" w:lineRule="auto"/>
      <w:ind w:left="284" w:right="284" w:firstLine="72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Caption">
    <w:name w:val="Table_Caption"/>
    <w:basedOn w:val="af5"/>
    <w:next w:val="af5"/>
    <w:rsid w:val="000739D1"/>
    <w:pPr>
      <w:keepNext/>
      <w:keepLines/>
      <w:spacing w:before="360" w:after="240" w:line="288" w:lineRule="auto"/>
      <w:ind w:left="2013" w:hanging="1293"/>
    </w:pPr>
    <w:rPr>
      <w:lang w:eastAsia="en-US"/>
    </w:rPr>
  </w:style>
  <w:style w:type="paragraph" w:customStyle="1" w:styleId="afffffffffff3">
    <w:name w:val="_штамп_номер"/>
    <w:rsid w:val="000739D1"/>
    <w:pPr>
      <w:jc w:val="center"/>
    </w:pPr>
    <w:rPr>
      <w:rFonts w:ascii="Arial" w:hAnsi="Arial"/>
      <w:i/>
      <w:sz w:val="32"/>
    </w:rPr>
  </w:style>
  <w:style w:type="paragraph" w:customStyle="1" w:styleId="Appendix">
    <w:name w:val="Appendix"/>
    <w:next w:val="af5"/>
    <w:link w:val="Appendix0"/>
    <w:rsid w:val="000739D1"/>
    <w:pPr>
      <w:keepNext/>
      <w:keepLines/>
      <w:pageBreakBefore/>
      <w:numPr>
        <w:numId w:val="45"/>
      </w:numPr>
      <w:suppressAutoHyphens/>
      <w:spacing w:before="480" w:after="120" w:line="288" w:lineRule="auto"/>
      <w:jc w:val="right"/>
      <w:outlineLvl w:val="0"/>
    </w:pPr>
    <w:rPr>
      <w:b/>
      <w:bCs/>
      <w:caps/>
      <w:sz w:val="28"/>
      <w:szCs w:val="28"/>
      <w:lang w:eastAsia="en-US"/>
    </w:rPr>
  </w:style>
  <w:style w:type="paragraph" w:customStyle="1" w:styleId="AppHeading1">
    <w:name w:val="App_Heading 1"/>
    <w:basedOn w:val="Appendix"/>
    <w:next w:val="af5"/>
    <w:rsid w:val="000739D1"/>
    <w:pPr>
      <w:pageBreakBefore w:val="0"/>
      <w:numPr>
        <w:ilvl w:val="1"/>
      </w:numPr>
      <w:ind w:left="909" w:hanging="720"/>
      <w:jc w:val="left"/>
      <w:outlineLvl w:val="1"/>
    </w:pPr>
    <w:rPr>
      <w:bCs w:val="0"/>
      <w:caps w:val="0"/>
    </w:rPr>
  </w:style>
  <w:style w:type="paragraph" w:customStyle="1" w:styleId="AppHeading2">
    <w:name w:val="App_Heading 2"/>
    <w:basedOn w:val="Appendix"/>
    <w:next w:val="af5"/>
    <w:rsid w:val="000739D1"/>
    <w:pPr>
      <w:pageBreakBefore w:val="0"/>
      <w:numPr>
        <w:ilvl w:val="3"/>
      </w:numPr>
      <w:ind w:left="1287" w:hanging="720"/>
      <w:jc w:val="left"/>
      <w:outlineLvl w:val="2"/>
    </w:pPr>
    <w:rPr>
      <w:caps w:val="0"/>
    </w:rPr>
  </w:style>
  <w:style w:type="paragraph" w:customStyle="1" w:styleId="AppHeading3">
    <w:name w:val="App_Heading 3"/>
    <w:basedOn w:val="Appendix"/>
    <w:next w:val="af5"/>
    <w:rsid w:val="000739D1"/>
    <w:pPr>
      <w:pageBreakBefore w:val="0"/>
      <w:numPr>
        <w:ilvl w:val="2"/>
      </w:numPr>
      <w:spacing w:before="240" w:after="200"/>
      <w:ind w:left="1098" w:hanging="720"/>
      <w:jc w:val="left"/>
      <w:outlineLvl w:val="3"/>
    </w:pPr>
    <w:rPr>
      <w:caps w:val="0"/>
      <w:sz w:val="26"/>
      <w:szCs w:val="26"/>
    </w:rPr>
  </w:style>
  <w:style w:type="paragraph" w:customStyle="1" w:styleId="AppHeading4">
    <w:name w:val="App_Heading 4"/>
    <w:basedOn w:val="Appendix"/>
    <w:next w:val="af5"/>
    <w:rsid w:val="000739D1"/>
    <w:pPr>
      <w:pageBreakBefore w:val="0"/>
      <w:numPr>
        <w:ilvl w:val="4"/>
      </w:numPr>
      <w:spacing w:before="240" w:after="200"/>
      <w:ind w:left="1836" w:hanging="1080"/>
      <w:jc w:val="left"/>
      <w:outlineLvl w:val="4"/>
    </w:pPr>
    <w:rPr>
      <w:caps w:val="0"/>
      <w:sz w:val="24"/>
      <w:szCs w:val="24"/>
    </w:rPr>
  </w:style>
  <w:style w:type="paragraph" w:customStyle="1" w:styleId="TableText1">
    <w:name w:val="Table Text"/>
    <w:rsid w:val="000739D1"/>
    <w:pPr>
      <w:keepLines/>
      <w:spacing w:before="40" w:after="40" w:line="288" w:lineRule="auto"/>
    </w:pPr>
    <w:rPr>
      <w:sz w:val="22"/>
      <w:szCs w:val="24"/>
    </w:rPr>
  </w:style>
  <w:style w:type="paragraph" w:customStyle="1" w:styleId="StyleAppendixTimesNewRoman">
    <w:name w:val="Style Appendix + Times New Roman"/>
    <w:basedOn w:val="Appendix"/>
    <w:next w:val="af5"/>
    <w:link w:val="StyleAppendixTimesNewRomanChar"/>
    <w:rsid w:val="000739D1"/>
  </w:style>
  <w:style w:type="character" w:customStyle="1" w:styleId="Appendix0">
    <w:name w:val="Appendix Знак"/>
    <w:link w:val="Appendix"/>
    <w:rsid w:val="000739D1"/>
    <w:rPr>
      <w:b/>
      <w:bCs/>
      <w:caps/>
      <w:sz w:val="28"/>
      <w:szCs w:val="28"/>
      <w:lang w:eastAsia="en-US"/>
    </w:rPr>
  </w:style>
  <w:style w:type="character" w:customStyle="1" w:styleId="StyleAppendixTimesNewRomanChar">
    <w:name w:val="Style Appendix + Times New Roman Char"/>
    <w:basedOn w:val="Appendix0"/>
    <w:link w:val="StyleAppendixTimesNewRoman"/>
    <w:rsid w:val="000739D1"/>
    <w:rPr>
      <w:b/>
      <w:bCs/>
      <w:caps/>
      <w:sz w:val="28"/>
      <w:szCs w:val="28"/>
      <w:lang w:eastAsia="en-US"/>
    </w:rPr>
  </w:style>
  <w:style w:type="character" w:customStyle="1" w:styleId="Comment">
    <w:name w:val="Comment"/>
    <w:rsid w:val="000739D1"/>
    <w:rPr>
      <w:color w:val="0000FF"/>
    </w:rPr>
  </w:style>
  <w:style w:type="character" w:customStyle="1" w:styleId="-Char">
    <w:name w:val="УРЧБ - детализация Char"/>
    <w:link w:val="-9"/>
    <w:locked/>
    <w:rsid w:val="000739D1"/>
    <w:rPr>
      <w:rFonts w:ascii="Courier New" w:hAnsi="Courier New" w:cs="Courier New"/>
      <w:color w:val="FF6600"/>
      <w:u w:val="dotted"/>
      <w:lang w:eastAsia="en-US"/>
    </w:rPr>
  </w:style>
  <w:style w:type="paragraph" w:customStyle="1" w:styleId="-9">
    <w:name w:val="УРЧБ - детализация"/>
    <w:basedOn w:val="af5"/>
    <w:link w:val="-Char"/>
    <w:rsid w:val="000739D1"/>
    <w:pPr>
      <w:suppressAutoHyphens/>
      <w:spacing w:line="348" w:lineRule="auto"/>
      <w:ind w:firstLine="720"/>
    </w:pPr>
    <w:rPr>
      <w:rFonts w:ascii="Courier New" w:hAnsi="Courier New" w:cs="Courier New"/>
      <w:color w:val="FF6600"/>
      <w:sz w:val="20"/>
      <w:szCs w:val="20"/>
      <w:u w:val="dotted"/>
      <w:lang w:eastAsia="en-US"/>
    </w:rPr>
  </w:style>
  <w:style w:type="paragraph" w:customStyle="1" w:styleId="AppendixTimesNewRoman">
    <w:name w:val="Стиль Appendix + Times New Roman"/>
    <w:basedOn w:val="Appendix"/>
    <w:rsid w:val="000739D1"/>
  </w:style>
  <w:style w:type="paragraph" w:customStyle="1" w:styleId="AppendixTimesNewRoman1">
    <w:name w:val="Стиль Appendix + Times New Roman1"/>
    <w:basedOn w:val="Appendix"/>
    <w:link w:val="AppendixTimesNewRoman10"/>
    <w:rsid w:val="000739D1"/>
  </w:style>
  <w:style w:type="character" w:customStyle="1" w:styleId="AppendixTimesNewRoman10">
    <w:name w:val="Стиль Appendix + Times New Roman1 Знак"/>
    <w:basedOn w:val="Appendix0"/>
    <w:link w:val="AppendixTimesNewRoman1"/>
    <w:rsid w:val="000739D1"/>
    <w:rPr>
      <w:b/>
      <w:bCs/>
      <w:caps/>
      <w:sz w:val="28"/>
      <w:szCs w:val="28"/>
      <w:lang w:eastAsia="en-US"/>
    </w:rPr>
  </w:style>
  <w:style w:type="paragraph" w:customStyle="1" w:styleId="company">
    <w:name w:val="company"/>
    <w:basedOn w:val="af5"/>
    <w:rsid w:val="000739D1"/>
    <w:pPr>
      <w:keepLines/>
      <w:widowControl w:val="0"/>
      <w:spacing w:after="240"/>
      <w:jc w:val="center"/>
    </w:pPr>
    <w:rPr>
      <w:rFonts w:ascii="Times New Roman Bold" w:hAnsi="Times New Roman Bold"/>
      <w:b/>
      <w:bCs/>
      <w:caps/>
      <w:lang w:eastAsia="en-US"/>
    </w:rPr>
  </w:style>
  <w:style w:type="numbering" w:customStyle="1" w:styleId="415OutlineNumbering">
    <w:name w:val="4_1_5 Outline Numbering"/>
    <w:basedOn w:val="af8"/>
    <w:rsid w:val="000739D1"/>
    <w:pPr>
      <w:numPr>
        <w:numId w:val="51"/>
      </w:numPr>
    </w:pPr>
  </w:style>
  <w:style w:type="numbering" w:customStyle="1" w:styleId="416OutlineNumbering">
    <w:name w:val="4_1_6 Outline Numbering"/>
    <w:basedOn w:val="af8"/>
    <w:rsid w:val="000739D1"/>
    <w:pPr>
      <w:numPr>
        <w:numId w:val="52"/>
      </w:numPr>
    </w:pPr>
  </w:style>
  <w:style w:type="paragraph" w:customStyle="1" w:styleId="ENDLIST">
    <w:name w:val="ENDLIST"/>
    <w:basedOn w:val="Confirmationtext"/>
    <w:rsid w:val="000739D1"/>
    <w:pPr>
      <w:pageBreakBefore/>
      <w:spacing w:before="0" w:after="0"/>
    </w:pPr>
    <w:rPr>
      <w:caps/>
    </w:rPr>
  </w:style>
  <w:style w:type="paragraph" w:styleId="2ff0">
    <w:name w:val="index 2"/>
    <w:basedOn w:val="af5"/>
    <w:next w:val="af5"/>
    <w:autoRedefine/>
    <w:semiHidden/>
    <w:rsid w:val="000739D1"/>
    <w:pPr>
      <w:keepLines/>
      <w:spacing w:after="120" w:line="288" w:lineRule="auto"/>
      <w:ind w:left="560" w:hanging="280"/>
    </w:pPr>
    <w:rPr>
      <w:sz w:val="20"/>
      <w:szCs w:val="20"/>
      <w:lang w:eastAsia="en-US"/>
    </w:rPr>
  </w:style>
  <w:style w:type="paragraph" w:styleId="3fa">
    <w:name w:val="index 3"/>
    <w:basedOn w:val="af5"/>
    <w:next w:val="af5"/>
    <w:autoRedefine/>
    <w:semiHidden/>
    <w:rsid w:val="000739D1"/>
    <w:pPr>
      <w:keepLines/>
      <w:spacing w:after="120" w:line="288" w:lineRule="auto"/>
      <w:ind w:left="840" w:hanging="280"/>
    </w:pPr>
    <w:rPr>
      <w:sz w:val="20"/>
      <w:szCs w:val="20"/>
      <w:lang w:eastAsia="en-US"/>
    </w:rPr>
  </w:style>
  <w:style w:type="paragraph" w:styleId="4d">
    <w:name w:val="index 4"/>
    <w:basedOn w:val="af5"/>
    <w:next w:val="af5"/>
    <w:autoRedefine/>
    <w:semiHidden/>
    <w:rsid w:val="000739D1"/>
    <w:pPr>
      <w:keepLines/>
      <w:spacing w:after="120" w:line="288" w:lineRule="auto"/>
      <w:ind w:left="1120" w:hanging="280"/>
    </w:pPr>
    <w:rPr>
      <w:sz w:val="20"/>
      <w:szCs w:val="20"/>
      <w:lang w:eastAsia="en-US"/>
    </w:rPr>
  </w:style>
  <w:style w:type="paragraph" w:styleId="5d">
    <w:name w:val="index 5"/>
    <w:basedOn w:val="af5"/>
    <w:next w:val="af5"/>
    <w:autoRedefine/>
    <w:semiHidden/>
    <w:rsid w:val="000739D1"/>
    <w:pPr>
      <w:keepLines/>
      <w:spacing w:after="120" w:line="288" w:lineRule="auto"/>
      <w:ind w:left="1400" w:hanging="280"/>
    </w:pPr>
    <w:rPr>
      <w:sz w:val="20"/>
      <w:szCs w:val="20"/>
      <w:lang w:eastAsia="en-US"/>
    </w:rPr>
  </w:style>
  <w:style w:type="paragraph" w:styleId="65">
    <w:name w:val="index 6"/>
    <w:basedOn w:val="af5"/>
    <w:next w:val="af5"/>
    <w:autoRedefine/>
    <w:semiHidden/>
    <w:rsid w:val="000739D1"/>
    <w:pPr>
      <w:keepLines/>
      <w:spacing w:after="120" w:line="288" w:lineRule="auto"/>
      <w:ind w:left="1680" w:hanging="280"/>
    </w:pPr>
    <w:rPr>
      <w:sz w:val="20"/>
      <w:szCs w:val="20"/>
      <w:lang w:eastAsia="en-US"/>
    </w:rPr>
  </w:style>
  <w:style w:type="paragraph" w:styleId="74">
    <w:name w:val="index 7"/>
    <w:basedOn w:val="af5"/>
    <w:next w:val="af5"/>
    <w:autoRedefine/>
    <w:semiHidden/>
    <w:rsid w:val="000739D1"/>
    <w:pPr>
      <w:keepLines/>
      <w:spacing w:after="120" w:line="288" w:lineRule="auto"/>
      <w:ind w:left="1960" w:hanging="280"/>
    </w:pPr>
    <w:rPr>
      <w:sz w:val="20"/>
      <w:szCs w:val="20"/>
      <w:lang w:eastAsia="en-US"/>
    </w:rPr>
  </w:style>
  <w:style w:type="paragraph" w:styleId="84">
    <w:name w:val="index 8"/>
    <w:basedOn w:val="af5"/>
    <w:next w:val="af5"/>
    <w:autoRedefine/>
    <w:semiHidden/>
    <w:rsid w:val="000739D1"/>
    <w:pPr>
      <w:keepLines/>
      <w:spacing w:after="120" w:line="288" w:lineRule="auto"/>
      <w:ind w:left="2240" w:hanging="280"/>
    </w:pPr>
    <w:rPr>
      <w:sz w:val="20"/>
      <w:szCs w:val="20"/>
      <w:lang w:eastAsia="en-US"/>
    </w:rPr>
  </w:style>
  <w:style w:type="paragraph" w:styleId="93">
    <w:name w:val="index 9"/>
    <w:basedOn w:val="af5"/>
    <w:next w:val="af5"/>
    <w:autoRedefine/>
    <w:semiHidden/>
    <w:rsid w:val="000739D1"/>
    <w:pPr>
      <w:keepLines/>
      <w:spacing w:after="120" w:line="288" w:lineRule="auto"/>
      <w:ind w:left="2520" w:hanging="280"/>
    </w:pPr>
    <w:rPr>
      <w:sz w:val="20"/>
      <w:szCs w:val="20"/>
      <w:lang w:eastAsia="en-US"/>
    </w:rPr>
  </w:style>
  <w:style w:type="numbering" w:customStyle="1" w:styleId="417OutlineNumbering">
    <w:name w:val="4_1_7 Outline Numbering"/>
    <w:basedOn w:val="af8"/>
    <w:rsid w:val="000739D1"/>
    <w:pPr>
      <w:numPr>
        <w:numId w:val="53"/>
      </w:numPr>
    </w:pPr>
  </w:style>
  <w:style w:type="numbering" w:customStyle="1" w:styleId="418OutlineNumbering">
    <w:name w:val="4_1_8 Outline Numbering"/>
    <w:basedOn w:val="af8"/>
    <w:rsid w:val="000739D1"/>
    <w:pPr>
      <w:numPr>
        <w:numId w:val="54"/>
      </w:numPr>
    </w:pPr>
  </w:style>
  <w:style w:type="numbering" w:customStyle="1" w:styleId="419OutlineNumbering">
    <w:name w:val="4_1_9 Outline Numbering"/>
    <w:basedOn w:val="418OutlineNumbering"/>
    <w:rsid w:val="000739D1"/>
    <w:pPr>
      <w:numPr>
        <w:numId w:val="55"/>
      </w:numPr>
    </w:pPr>
  </w:style>
  <w:style w:type="numbering" w:customStyle="1" w:styleId="4110OutlineNumbering">
    <w:name w:val="4_1_10 Outline Numbering"/>
    <w:basedOn w:val="419OutlineNumbering"/>
    <w:rsid w:val="000739D1"/>
    <w:pPr>
      <w:numPr>
        <w:numId w:val="56"/>
      </w:numPr>
    </w:pPr>
  </w:style>
  <w:style w:type="numbering" w:customStyle="1" w:styleId="433OutlineNumbering">
    <w:name w:val="4_3_3 Outline Numbering"/>
    <w:basedOn w:val="af8"/>
    <w:rsid w:val="000739D1"/>
    <w:pPr>
      <w:numPr>
        <w:numId w:val="57"/>
      </w:numPr>
    </w:pPr>
  </w:style>
  <w:style w:type="numbering" w:customStyle="1" w:styleId="61Numbered">
    <w:name w:val="6_1 Numbered"/>
    <w:basedOn w:val="af8"/>
    <w:rsid w:val="000739D1"/>
    <w:pPr>
      <w:numPr>
        <w:numId w:val="47"/>
      </w:numPr>
    </w:pPr>
  </w:style>
  <w:style w:type="paragraph" w:styleId="2ff1">
    <w:name w:val="List Continue 2"/>
    <w:basedOn w:val="af5"/>
    <w:rsid w:val="000739D1"/>
    <w:pPr>
      <w:keepLines/>
      <w:spacing w:after="60" w:line="288" w:lineRule="auto"/>
      <w:ind w:left="1435"/>
      <w:jc w:val="both"/>
    </w:pPr>
    <w:rPr>
      <w:lang w:eastAsia="en-US"/>
    </w:rPr>
  </w:style>
  <w:style w:type="paragraph" w:customStyle="1" w:styleId="ListNote">
    <w:name w:val="List Note"/>
    <w:basedOn w:val="af5"/>
    <w:next w:val="a"/>
    <w:rsid w:val="000739D1"/>
    <w:pPr>
      <w:keepLines/>
      <w:tabs>
        <w:tab w:val="left" w:pos="2495"/>
      </w:tabs>
      <w:spacing w:after="60" w:line="288" w:lineRule="auto"/>
      <w:ind w:left="2495" w:hanging="1418"/>
      <w:jc w:val="both"/>
    </w:pPr>
    <w:rPr>
      <w:sz w:val="20"/>
      <w:szCs w:val="20"/>
      <w:lang w:eastAsia="en-US"/>
    </w:rPr>
  </w:style>
  <w:style w:type="paragraph" w:customStyle="1" w:styleId="Note">
    <w:name w:val="Note"/>
    <w:basedOn w:val="af5"/>
    <w:next w:val="af5"/>
    <w:rsid w:val="000739D1"/>
    <w:pPr>
      <w:keepLines/>
      <w:tabs>
        <w:tab w:val="left" w:pos="2126"/>
      </w:tabs>
      <w:spacing w:after="120" w:line="288" w:lineRule="auto"/>
      <w:ind w:left="2160" w:hanging="1440"/>
      <w:jc w:val="both"/>
    </w:pPr>
    <w:rPr>
      <w:sz w:val="22"/>
      <w:szCs w:val="20"/>
      <w:lang w:eastAsia="en-US"/>
    </w:rPr>
  </w:style>
  <w:style w:type="paragraph" w:customStyle="1" w:styleId="311outline">
    <w:name w:val="3.1.1_outline"/>
    <w:rsid w:val="000739D1"/>
    <w:pPr>
      <w:keepLines/>
      <w:numPr>
        <w:ilvl w:val="3"/>
        <w:numId w:val="58"/>
      </w:numPr>
      <w:spacing w:after="120" w:line="288" w:lineRule="auto"/>
      <w:jc w:val="both"/>
    </w:pPr>
    <w:rPr>
      <w:sz w:val="24"/>
      <w:szCs w:val="24"/>
      <w:lang w:val="en-US" w:eastAsia="en-US"/>
    </w:rPr>
  </w:style>
  <w:style w:type="paragraph" w:styleId="afffffffffff4">
    <w:name w:val="Date"/>
    <w:basedOn w:val="af5"/>
    <w:next w:val="af5"/>
    <w:link w:val="afffffffffff5"/>
    <w:rsid w:val="000739D1"/>
    <w:pPr>
      <w:keepLines/>
      <w:spacing w:after="120" w:line="288" w:lineRule="auto"/>
      <w:ind w:firstLine="720"/>
      <w:jc w:val="both"/>
    </w:pPr>
    <w:rPr>
      <w:lang w:eastAsia="en-US"/>
    </w:rPr>
  </w:style>
  <w:style w:type="character" w:customStyle="1" w:styleId="afffffffffff5">
    <w:name w:val="Дата Знак"/>
    <w:basedOn w:val="af6"/>
    <w:link w:val="afffffffffff4"/>
    <w:rsid w:val="000739D1"/>
    <w:rPr>
      <w:sz w:val="24"/>
      <w:szCs w:val="24"/>
      <w:lang w:eastAsia="en-US"/>
    </w:rPr>
  </w:style>
  <w:style w:type="character" w:styleId="afffffffffff6">
    <w:name w:val="endnote reference"/>
    <w:rsid w:val="000739D1"/>
    <w:rPr>
      <w:rFonts w:ascii="Times New Roman" w:hAnsi="Times New Roman"/>
      <w:sz w:val="22"/>
      <w:vertAlign w:val="superscript"/>
      <w:lang w:val="ru-RU"/>
    </w:rPr>
  </w:style>
  <w:style w:type="paragraph" w:styleId="afffffffffff7">
    <w:name w:val="endnote text"/>
    <w:basedOn w:val="af5"/>
    <w:link w:val="afffffffffff8"/>
    <w:rsid w:val="000739D1"/>
    <w:pPr>
      <w:keepLines/>
      <w:spacing w:after="60" w:line="288" w:lineRule="auto"/>
      <w:ind w:firstLine="720"/>
      <w:jc w:val="both"/>
    </w:pPr>
    <w:rPr>
      <w:sz w:val="20"/>
      <w:szCs w:val="20"/>
      <w:lang w:eastAsia="en-US"/>
    </w:rPr>
  </w:style>
  <w:style w:type="character" w:customStyle="1" w:styleId="afffffffffff8">
    <w:name w:val="Текст концевой сноски Знак"/>
    <w:basedOn w:val="af6"/>
    <w:link w:val="afffffffffff7"/>
    <w:rsid w:val="000739D1"/>
    <w:rPr>
      <w:lang w:eastAsia="en-US"/>
    </w:rPr>
  </w:style>
  <w:style w:type="paragraph" w:customStyle="1" w:styleId="TableHeading">
    <w:name w:val="TableHeading"/>
    <w:basedOn w:val="TableText"/>
    <w:next w:val="TableText1"/>
    <w:rsid w:val="000739D1"/>
    <w:pPr>
      <w:keepLines/>
      <w:spacing w:before="60" w:after="60" w:line="288" w:lineRule="auto"/>
      <w:jc w:val="center"/>
    </w:pPr>
    <w:rPr>
      <w:b/>
      <w:lang w:eastAsia="en-US"/>
    </w:rPr>
  </w:style>
  <w:style w:type="paragraph" w:customStyle="1" w:styleId="TableListNumber">
    <w:name w:val="Table List Number"/>
    <w:rsid w:val="000739D1"/>
    <w:pPr>
      <w:keepLines/>
      <w:framePr w:hSpace="180" w:wrap="around" w:hAnchor="margin" w:x="576" w:y="541"/>
      <w:numPr>
        <w:numId w:val="46"/>
      </w:numPr>
      <w:spacing w:after="40" w:line="288" w:lineRule="auto"/>
    </w:pPr>
    <w:rPr>
      <w:sz w:val="22"/>
      <w:szCs w:val="22"/>
      <w:lang w:eastAsia="en-US"/>
    </w:rPr>
  </w:style>
  <w:style w:type="paragraph" w:customStyle="1" w:styleId="312outline">
    <w:name w:val="3.1.2_outline"/>
    <w:rsid w:val="000739D1"/>
    <w:pPr>
      <w:keepLines/>
      <w:numPr>
        <w:ilvl w:val="3"/>
        <w:numId w:val="59"/>
      </w:numPr>
      <w:spacing w:after="120" w:line="288" w:lineRule="auto"/>
      <w:jc w:val="both"/>
    </w:pPr>
    <w:rPr>
      <w:sz w:val="24"/>
      <w:szCs w:val="24"/>
      <w:lang w:eastAsia="en-US"/>
    </w:rPr>
  </w:style>
  <w:style w:type="paragraph" w:customStyle="1" w:styleId="321outline">
    <w:name w:val="3.2.1_outline"/>
    <w:rsid w:val="000739D1"/>
    <w:pPr>
      <w:keepLines/>
      <w:numPr>
        <w:ilvl w:val="3"/>
        <w:numId w:val="60"/>
      </w:numPr>
      <w:spacing w:after="120" w:line="288" w:lineRule="auto"/>
      <w:jc w:val="both"/>
    </w:pPr>
    <w:rPr>
      <w:sz w:val="24"/>
      <w:szCs w:val="24"/>
      <w:lang w:eastAsia="en-US"/>
    </w:rPr>
  </w:style>
  <w:style w:type="paragraph" w:customStyle="1" w:styleId="322outline">
    <w:name w:val="3.2.2_outline"/>
    <w:rsid w:val="000739D1"/>
    <w:pPr>
      <w:keepLines/>
      <w:numPr>
        <w:ilvl w:val="3"/>
        <w:numId w:val="61"/>
      </w:numPr>
      <w:spacing w:after="120" w:line="288" w:lineRule="auto"/>
      <w:jc w:val="both"/>
    </w:pPr>
    <w:rPr>
      <w:sz w:val="24"/>
      <w:szCs w:val="24"/>
      <w:lang w:eastAsia="en-US"/>
    </w:rPr>
  </w:style>
  <w:style w:type="paragraph" w:customStyle="1" w:styleId="331outline">
    <w:name w:val="3.3.1_outline"/>
    <w:rsid w:val="000739D1"/>
    <w:pPr>
      <w:keepLines/>
      <w:numPr>
        <w:ilvl w:val="3"/>
        <w:numId w:val="62"/>
      </w:numPr>
      <w:spacing w:after="120" w:line="288" w:lineRule="auto"/>
      <w:jc w:val="both"/>
    </w:pPr>
    <w:rPr>
      <w:sz w:val="24"/>
      <w:szCs w:val="24"/>
      <w:lang w:eastAsia="en-US"/>
    </w:rPr>
  </w:style>
  <w:style w:type="numbering" w:customStyle="1" w:styleId="62Numbered">
    <w:name w:val="6_2 Numbered"/>
    <w:basedOn w:val="af8"/>
    <w:rsid w:val="000739D1"/>
    <w:pPr>
      <w:numPr>
        <w:numId w:val="48"/>
      </w:numPr>
    </w:pPr>
  </w:style>
  <w:style w:type="numbering" w:customStyle="1" w:styleId="71Numbered">
    <w:name w:val="7_1 Numbered"/>
    <w:basedOn w:val="af8"/>
    <w:rsid w:val="000739D1"/>
    <w:pPr>
      <w:numPr>
        <w:numId w:val="49"/>
      </w:numPr>
    </w:pPr>
  </w:style>
  <w:style w:type="numbering" w:customStyle="1" w:styleId="81Numbered">
    <w:name w:val="8_1 Numbered"/>
    <w:basedOn w:val="af8"/>
    <w:rsid w:val="000739D1"/>
    <w:pPr>
      <w:numPr>
        <w:numId w:val="50"/>
      </w:numPr>
    </w:pPr>
  </w:style>
  <w:style w:type="paragraph" w:customStyle="1" w:styleId="332outline">
    <w:name w:val="3.3.2_outline"/>
    <w:rsid w:val="000739D1"/>
    <w:pPr>
      <w:keepLines/>
      <w:numPr>
        <w:ilvl w:val="3"/>
        <w:numId w:val="63"/>
      </w:numPr>
      <w:spacing w:after="120" w:line="288" w:lineRule="auto"/>
      <w:jc w:val="both"/>
    </w:pPr>
    <w:rPr>
      <w:sz w:val="24"/>
      <w:szCs w:val="24"/>
      <w:lang w:eastAsia="en-US"/>
    </w:rPr>
  </w:style>
  <w:style w:type="paragraph" w:customStyle="1" w:styleId="333outline">
    <w:name w:val="3.3.3_outline"/>
    <w:rsid w:val="000739D1"/>
    <w:pPr>
      <w:keepLines/>
      <w:numPr>
        <w:ilvl w:val="3"/>
        <w:numId w:val="64"/>
      </w:numPr>
      <w:spacing w:after="120" w:line="288" w:lineRule="auto"/>
      <w:jc w:val="both"/>
    </w:pPr>
    <w:rPr>
      <w:sz w:val="24"/>
      <w:szCs w:val="24"/>
      <w:lang w:eastAsia="en-US"/>
    </w:rPr>
  </w:style>
  <w:style w:type="paragraph" w:customStyle="1" w:styleId="334outline">
    <w:name w:val="3.3.4_outline"/>
    <w:rsid w:val="000739D1"/>
    <w:pPr>
      <w:keepLines/>
      <w:numPr>
        <w:ilvl w:val="3"/>
        <w:numId w:val="65"/>
      </w:numPr>
      <w:spacing w:after="120" w:line="288" w:lineRule="auto"/>
      <w:jc w:val="both"/>
    </w:pPr>
    <w:rPr>
      <w:sz w:val="24"/>
      <w:szCs w:val="24"/>
      <w:lang w:eastAsia="en-US"/>
    </w:rPr>
  </w:style>
  <w:style w:type="paragraph" w:customStyle="1" w:styleId="6outline">
    <w:name w:val="6_outline"/>
    <w:rsid w:val="000739D1"/>
    <w:pPr>
      <w:keepLines/>
      <w:numPr>
        <w:ilvl w:val="1"/>
        <w:numId w:val="66"/>
      </w:numPr>
      <w:spacing w:after="120" w:line="288" w:lineRule="auto"/>
      <w:jc w:val="both"/>
    </w:pPr>
    <w:rPr>
      <w:sz w:val="24"/>
      <w:szCs w:val="24"/>
      <w:lang w:eastAsia="en-US"/>
    </w:rPr>
  </w:style>
  <w:style w:type="numbering" w:styleId="111111">
    <w:name w:val="Outline List 2"/>
    <w:basedOn w:val="af8"/>
    <w:rsid w:val="000739D1"/>
    <w:pPr>
      <w:numPr>
        <w:numId w:val="67"/>
      </w:numPr>
    </w:pPr>
  </w:style>
  <w:style w:type="paragraph" w:customStyle="1" w:styleId="StyleTableTextItalicCentered">
    <w:name w:val="Style TableText + Italic Centered"/>
    <w:basedOn w:val="TableText"/>
    <w:rsid w:val="000739D1"/>
    <w:pPr>
      <w:keepLines/>
      <w:spacing w:before="0" w:after="0" w:line="288" w:lineRule="auto"/>
      <w:jc w:val="center"/>
    </w:pPr>
    <w:rPr>
      <w:i/>
      <w:iCs/>
      <w:szCs w:val="20"/>
      <w:lang w:eastAsia="en-US"/>
    </w:rPr>
  </w:style>
  <w:style w:type="paragraph" w:customStyle="1" w:styleId="TextTable">
    <w:name w:val="Text Table"/>
    <w:rsid w:val="000739D1"/>
    <w:pPr>
      <w:spacing w:before="40" w:after="40"/>
    </w:pPr>
    <w:rPr>
      <w:rFonts w:ascii="Arial" w:hAnsi="Arial"/>
      <w:szCs w:val="22"/>
      <w:lang w:eastAsia="en-US"/>
    </w:rPr>
  </w:style>
  <w:style w:type="character" w:customStyle="1" w:styleId="Normal1Char">
    <w:name w:val="Normal1 Char Знак"/>
    <w:link w:val="Normal1Char0"/>
    <w:locked/>
    <w:rsid w:val="000739D1"/>
    <w:rPr>
      <w:sz w:val="22"/>
      <w:szCs w:val="24"/>
      <w:lang w:eastAsia="en-US"/>
    </w:rPr>
  </w:style>
  <w:style w:type="paragraph" w:customStyle="1" w:styleId="Normal1Char0">
    <w:name w:val="Normal1 Char"/>
    <w:basedOn w:val="af5"/>
    <w:link w:val="Normal1Char"/>
    <w:rsid w:val="000739D1"/>
    <w:pPr>
      <w:spacing w:before="60" w:after="120"/>
      <w:ind w:firstLine="720"/>
      <w:jc w:val="both"/>
    </w:pPr>
    <w:rPr>
      <w:sz w:val="22"/>
      <w:lang w:eastAsia="en-US"/>
    </w:rPr>
  </w:style>
  <w:style w:type="paragraph" w:customStyle="1" w:styleId="TableofAcronyms">
    <w:name w:val="Table of Acronyms"/>
    <w:next w:val="af5"/>
    <w:rsid w:val="000739D1"/>
    <w:pPr>
      <w:pageBreakBefore/>
      <w:spacing w:before="480" w:after="360"/>
      <w:jc w:val="center"/>
    </w:pPr>
    <w:rPr>
      <w:b/>
      <w:kern w:val="32"/>
      <w:sz w:val="28"/>
      <w:szCs w:val="24"/>
      <w:lang w:eastAsia="en-US"/>
    </w:rPr>
  </w:style>
  <w:style w:type="paragraph" w:customStyle="1" w:styleId="StyleHeading4LinespacingMultiple146li">
    <w:name w:val="Style Heading 4 + Line spacing:  Multiple 146 li"/>
    <w:basedOn w:val="42"/>
    <w:autoRedefine/>
    <w:rsid w:val="000739D1"/>
    <w:pPr>
      <w:numPr>
        <w:ilvl w:val="0"/>
        <w:numId w:val="0"/>
      </w:numPr>
      <w:tabs>
        <w:tab w:val="clear" w:pos="1418"/>
      </w:tabs>
      <w:suppressAutoHyphens/>
      <w:spacing w:after="0" w:line="360" w:lineRule="auto"/>
      <w:ind w:firstLine="720"/>
      <w:jc w:val="both"/>
    </w:pPr>
    <w:rPr>
      <w:b w:val="0"/>
      <w:kern w:val="32"/>
      <w:sz w:val="28"/>
      <w:lang w:eastAsia="en-US"/>
    </w:rPr>
  </w:style>
  <w:style w:type="paragraph" w:customStyle="1" w:styleId="Shortsystemname0">
    <w:name w:val="Short system name"/>
    <w:next w:val="af5"/>
    <w:rsid w:val="000739D1"/>
    <w:pPr>
      <w:spacing w:before="360" w:after="240"/>
      <w:jc w:val="center"/>
    </w:pPr>
    <w:rPr>
      <w:caps/>
      <w:snapToGrid w:val="0"/>
      <w:color w:val="000000"/>
      <w:sz w:val="24"/>
      <w:szCs w:val="24"/>
      <w:lang w:eastAsia="en-US"/>
    </w:rPr>
  </w:style>
  <w:style w:type="paragraph" w:customStyle="1" w:styleId="TableText10pt">
    <w:name w:val="Стиль TableText + 10 pt"/>
    <w:basedOn w:val="TableText"/>
    <w:link w:val="TableText10pt0"/>
    <w:rsid w:val="000739D1"/>
    <w:pPr>
      <w:keepLines/>
      <w:spacing w:before="0" w:after="0" w:line="240" w:lineRule="auto"/>
    </w:pPr>
  </w:style>
  <w:style w:type="character" w:customStyle="1" w:styleId="TableText0">
    <w:name w:val="TableText Знак"/>
    <w:link w:val="TableText"/>
    <w:rsid w:val="000739D1"/>
    <w:rPr>
      <w:sz w:val="22"/>
      <w:szCs w:val="22"/>
      <w:lang w:eastAsia="ar-SA"/>
    </w:rPr>
  </w:style>
  <w:style w:type="character" w:customStyle="1" w:styleId="TableText10pt0">
    <w:name w:val="Стиль TableText + 10 pt Знак"/>
    <w:basedOn w:val="TableText0"/>
    <w:link w:val="TableText10pt"/>
    <w:rsid w:val="000739D1"/>
    <w:rPr>
      <w:sz w:val="22"/>
      <w:szCs w:val="22"/>
      <w:lang w:eastAsia="ar-SA"/>
    </w:rPr>
  </w:style>
  <w:style w:type="paragraph" w:customStyle="1" w:styleId="Appendix126">
    <w:name w:val="Стиль Appendix + Перед:  12 пт После:  6 пт"/>
    <w:basedOn w:val="Appendix"/>
    <w:rsid w:val="000739D1"/>
    <w:pPr>
      <w:spacing w:before="120" w:after="60" w:line="240" w:lineRule="auto"/>
    </w:pPr>
    <w:rPr>
      <w:szCs w:val="20"/>
    </w:rPr>
  </w:style>
  <w:style w:type="paragraph" w:customStyle="1" w:styleId="AppendixName">
    <w:name w:val="Appendix Name"/>
    <w:basedOn w:val="Appendix"/>
    <w:next w:val="af5"/>
    <w:rsid w:val="000739D1"/>
    <w:pPr>
      <w:pageBreakBefore w:val="0"/>
      <w:numPr>
        <w:numId w:val="0"/>
      </w:numPr>
      <w:spacing w:before="120" w:after="360"/>
      <w:jc w:val="center"/>
      <w:outlineLvl w:val="1"/>
    </w:pPr>
    <w:rPr>
      <w:caps w:val="0"/>
      <w:sz w:val="32"/>
    </w:rPr>
  </w:style>
  <w:style w:type="paragraph" w:customStyle="1" w:styleId="ConsPlusNormal">
    <w:name w:val="ConsPlusNormal"/>
    <w:basedOn w:val="af5"/>
    <w:rsid w:val="00403ACC"/>
    <w:pPr>
      <w:autoSpaceDE w:val="0"/>
      <w:autoSpaceDN w:val="0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xl63">
    <w:name w:val="xl63"/>
    <w:basedOn w:val="af5"/>
    <w:rsid w:val="00300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f5"/>
    <w:rsid w:val="003003B2"/>
    <w:pPr>
      <w:spacing w:before="100" w:beforeAutospacing="1" w:after="100" w:afterAutospacing="1"/>
    </w:pPr>
  </w:style>
  <w:style w:type="paragraph" w:customStyle="1" w:styleId="xl65">
    <w:name w:val="xl65"/>
    <w:basedOn w:val="af5"/>
    <w:rsid w:val="00300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f5"/>
    <w:rsid w:val="002668E7"/>
    <w:pP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f5"/>
    <w:rsid w:val="002668E7"/>
    <w:pPr>
      <w:spacing w:before="100" w:beforeAutospacing="1" w:after="100" w:afterAutospacing="1"/>
    </w:pPr>
    <w:rPr>
      <w:sz w:val="20"/>
      <w:szCs w:val="20"/>
    </w:rPr>
  </w:style>
  <w:style w:type="paragraph" w:customStyle="1" w:styleId="xl68">
    <w:name w:val="xl68"/>
    <w:basedOn w:val="af5"/>
    <w:rsid w:val="00266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150">
    <w:name w:val="Стиль Абзац + междустрочный  15 строки"/>
    <w:basedOn w:val="affffd"/>
    <w:rsid w:val="00507F35"/>
    <w:pPr>
      <w:spacing w:line="360" w:lineRule="auto"/>
    </w:pPr>
    <w:rPr>
      <w:szCs w:val="20"/>
    </w:rPr>
  </w:style>
  <w:style w:type="paragraph" w:customStyle="1" w:styleId="151">
    <w:name w:val="Стиль Список + междустрочный  15 строки"/>
    <w:basedOn w:val="af0"/>
    <w:rsid w:val="002E1121"/>
    <w:pPr>
      <w:spacing w:line="360" w:lineRule="auto"/>
    </w:pPr>
    <w:rPr>
      <w:szCs w:val="20"/>
    </w:rPr>
  </w:style>
  <w:style w:type="paragraph" w:customStyle="1" w:styleId="afffffffffff9">
    <w:name w:val="текст основной"/>
    <w:basedOn w:val="af5"/>
    <w:link w:val="afffffffffffa"/>
    <w:autoRedefine/>
    <w:qFormat/>
    <w:rsid w:val="001E0020"/>
    <w:pPr>
      <w:spacing w:line="360" w:lineRule="auto"/>
      <w:jc w:val="center"/>
    </w:pPr>
    <w:rPr>
      <w:color w:val="000000"/>
      <w:lang w:eastAsia="en-US"/>
    </w:rPr>
  </w:style>
  <w:style w:type="character" w:customStyle="1" w:styleId="afffffffffffa">
    <w:name w:val="текст основной Знак"/>
    <w:link w:val="afffffffffff9"/>
    <w:rsid w:val="001E0020"/>
    <w:rPr>
      <w:color w:val="000000"/>
      <w:sz w:val="24"/>
      <w:szCs w:val="24"/>
      <w:lang w:eastAsia="en-US"/>
    </w:rPr>
  </w:style>
  <w:style w:type="paragraph" w:customStyle="1" w:styleId="relatedheading">
    <w:name w:val="relatedheading"/>
    <w:basedOn w:val="af5"/>
    <w:rsid w:val="0036730C"/>
    <w:pPr>
      <w:spacing w:before="100" w:beforeAutospacing="1" w:after="100" w:afterAutospacing="1"/>
    </w:pPr>
  </w:style>
  <w:style w:type="paragraph" w:customStyle="1" w:styleId="relateditem">
    <w:name w:val="relateditem"/>
    <w:basedOn w:val="af5"/>
    <w:rsid w:val="0036730C"/>
    <w:pPr>
      <w:spacing w:before="100" w:beforeAutospacing="1" w:after="100" w:afterAutospacing="1"/>
    </w:pPr>
  </w:style>
  <w:style w:type="paragraph" w:customStyle="1" w:styleId="bodytext">
    <w:name w:val="bodytext"/>
    <w:basedOn w:val="af5"/>
    <w:rsid w:val="0036730C"/>
    <w:pPr>
      <w:spacing w:before="100" w:beforeAutospacing="1" w:after="100" w:afterAutospacing="1"/>
    </w:pPr>
  </w:style>
  <w:style w:type="character" w:customStyle="1" w:styleId="wingdingsymbols">
    <w:name w:val="wingdingsymbols"/>
    <w:basedOn w:val="af6"/>
    <w:rsid w:val="0036730C"/>
  </w:style>
  <w:style w:type="paragraph" w:customStyle="1" w:styleId="note0">
    <w:name w:val="note"/>
    <w:basedOn w:val="af5"/>
    <w:rsid w:val="0036730C"/>
    <w:pPr>
      <w:spacing w:before="100" w:beforeAutospacing="1" w:after="100" w:afterAutospacing="1"/>
    </w:pPr>
  </w:style>
  <w:style w:type="paragraph" w:customStyle="1" w:styleId="widegraphic">
    <w:name w:val="widegraphic"/>
    <w:basedOn w:val="af5"/>
    <w:rsid w:val="0036730C"/>
    <w:pPr>
      <w:spacing w:before="100" w:beforeAutospacing="1" w:after="100" w:afterAutospacing="1"/>
    </w:pPr>
  </w:style>
  <w:style w:type="paragraph" w:customStyle="1" w:styleId="listcontinue2">
    <w:name w:val="listcontinue2"/>
    <w:basedOn w:val="af5"/>
    <w:rsid w:val="0036730C"/>
    <w:pPr>
      <w:spacing w:before="100" w:beforeAutospacing="1" w:after="100" w:afterAutospacing="1"/>
    </w:pPr>
  </w:style>
  <w:style w:type="paragraph" w:customStyle="1" w:styleId="listcontinue">
    <w:name w:val="listcontinue"/>
    <w:basedOn w:val="af5"/>
    <w:rsid w:val="0036730C"/>
    <w:pPr>
      <w:spacing w:before="100" w:beforeAutospacing="1" w:after="100" w:afterAutospacing="1"/>
    </w:pPr>
  </w:style>
  <w:style w:type="character" w:customStyle="1" w:styleId="item-text">
    <w:name w:val="item-text"/>
    <w:basedOn w:val="af6"/>
    <w:rsid w:val="0036730C"/>
  </w:style>
  <w:style w:type="paragraph" w:customStyle="1" w:styleId="font5">
    <w:name w:val="font5"/>
    <w:basedOn w:val="af5"/>
    <w:rsid w:val="0036730C"/>
    <w:pP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69">
    <w:name w:val="xl69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</w:rPr>
  </w:style>
  <w:style w:type="paragraph" w:customStyle="1" w:styleId="xl70">
    <w:name w:val="xl70"/>
    <w:basedOn w:val="af5"/>
    <w:rsid w:val="003673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f5"/>
    <w:rsid w:val="0036730C"/>
    <w:pPr>
      <w:spacing w:before="100" w:beforeAutospacing="1" w:after="100" w:afterAutospacing="1"/>
      <w:textAlignment w:val="center"/>
    </w:pPr>
  </w:style>
  <w:style w:type="paragraph" w:customStyle="1" w:styleId="xl72">
    <w:name w:val="xl72"/>
    <w:basedOn w:val="af5"/>
    <w:rsid w:val="003673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</w:rPr>
  </w:style>
  <w:style w:type="paragraph" w:customStyle="1" w:styleId="xl73">
    <w:name w:val="xl73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74">
    <w:name w:val="xl74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75">
    <w:name w:val="xl75"/>
    <w:basedOn w:val="af5"/>
    <w:rsid w:val="0036730C"/>
    <w:pPr>
      <w:spacing w:before="100" w:beforeAutospacing="1" w:after="100" w:afterAutospacing="1"/>
      <w:textAlignment w:val="center"/>
    </w:pPr>
    <w:rPr>
      <w:rFonts w:ascii="Calibri" w:hAnsi="Calibri"/>
      <w:b/>
      <w:bCs/>
    </w:rPr>
  </w:style>
  <w:style w:type="paragraph" w:customStyle="1" w:styleId="xl76">
    <w:name w:val="xl76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</w:rPr>
  </w:style>
  <w:style w:type="paragraph" w:customStyle="1" w:styleId="xl77">
    <w:name w:val="xl77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78">
    <w:name w:val="xl78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79">
    <w:name w:val="xl79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80">
    <w:name w:val="xl80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81">
    <w:name w:val="xl81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82">
    <w:name w:val="xl82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3">
    <w:name w:val="xl83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/>
      <w:color w:val="0000FF"/>
      <w:u w:val="single"/>
    </w:rPr>
  </w:style>
  <w:style w:type="paragraph" w:customStyle="1" w:styleId="xl84">
    <w:name w:val="xl84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color w:val="0000FF"/>
      <w:sz w:val="20"/>
      <w:szCs w:val="20"/>
      <w:u w:val="single"/>
    </w:rPr>
  </w:style>
  <w:style w:type="paragraph" w:customStyle="1" w:styleId="xl85">
    <w:name w:val="xl85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</w:rPr>
  </w:style>
  <w:style w:type="paragraph" w:customStyle="1" w:styleId="xl86">
    <w:name w:val="xl86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87">
    <w:name w:val="xl87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8">
    <w:name w:val="xl88"/>
    <w:basedOn w:val="af5"/>
    <w:rsid w:val="003673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9">
    <w:name w:val="xl89"/>
    <w:basedOn w:val="af5"/>
    <w:rsid w:val="003673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90">
    <w:name w:val="xl90"/>
    <w:basedOn w:val="af5"/>
    <w:rsid w:val="003673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91">
    <w:name w:val="xl91"/>
    <w:basedOn w:val="af5"/>
    <w:rsid w:val="003673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FF"/>
      <w:u w:val="single"/>
    </w:rPr>
  </w:style>
  <w:style w:type="paragraph" w:customStyle="1" w:styleId="xl92">
    <w:name w:val="xl92"/>
    <w:basedOn w:val="af5"/>
    <w:rsid w:val="0036730C"/>
    <w:pPr>
      <w:spacing w:before="100" w:beforeAutospacing="1" w:after="100" w:afterAutospacing="1"/>
    </w:pPr>
    <w:rPr>
      <w:rFonts w:ascii="Calibri" w:hAnsi="Calibri"/>
      <w:color w:val="0000FF"/>
      <w:u w:val="single"/>
    </w:rPr>
  </w:style>
  <w:style w:type="paragraph" w:customStyle="1" w:styleId="xl93">
    <w:name w:val="xl93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/>
      <w:color w:val="0000FF"/>
      <w:u w:val="single"/>
    </w:rPr>
  </w:style>
  <w:style w:type="paragraph" w:customStyle="1" w:styleId="xl94">
    <w:name w:val="xl94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95">
    <w:name w:val="xl95"/>
    <w:basedOn w:val="af5"/>
    <w:rsid w:val="00367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96">
    <w:name w:val="xl96"/>
    <w:basedOn w:val="af5"/>
    <w:rsid w:val="003673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f5"/>
    <w:rsid w:val="003673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f5"/>
    <w:rsid w:val="003673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tag">
    <w:name w:val="tag"/>
    <w:basedOn w:val="af6"/>
    <w:rsid w:val="0062166D"/>
    <w:rPr>
      <w:rFonts w:cs="Times New Roman"/>
    </w:rPr>
  </w:style>
  <w:style w:type="character" w:styleId="afffffffffffb">
    <w:name w:val="Subtle Reference"/>
    <w:basedOn w:val="af6"/>
    <w:uiPriority w:val="31"/>
    <w:qFormat/>
    <w:rsid w:val="00B52F8D"/>
    <w:rPr>
      <w:rFonts w:cs="Times New Roman"/>
      <w:smallCaps/>
      <w:color w:val="5A5A5A" w:themeColor="text1" w:themeTint="A5"/>
    </w:rPr>
  </w:style>
  <w:style w:type="paragraph" w:customStyle="1" w:styleId="afffffffffffc">
    <w:name w:val="Код"/>
    <w:basedOn w:val="aff8"/>
    <w:link w:val="afffffffffffd"/>
    <w:qFormat/>
    <w:rsid w:val="00B52F8D"/>
    <w:pPr>
      <w:spacing w:before="0" w:beforeAutospacing="0" w:after="0" w:afterAutospacing="0" w:line="300" w:lineRule="atLeast"/>
    </w:pPr>
    <w:rPr>
      <w:rFonts w:ascii="Courier" w:hAnsi="Courier" w:cs="Arial"/>
      <w:color w:val="000000"/>
      <w:sz w:val="23"/>
      <w:szCs w:val="23"/>
    </w:rPr>
  </w:style>
  <w:style w:type="character" w:customStyle="1" w:styleId="afffffffffffd">
    <w:name w:val="Код Знак"/>
    <w:basedOn w:val="aff9"/>
    <w:link w:val="afffffffffffc"/>
    <w:locked/>
    <w:rsid w:val="00B52F8D"/>
    <w:rPr>
      <w:rFonts w:ascii="Courier" w:hAnsi="Courier" w:cs="Arial"/>
      <w:color w:val="000000"/>
      <w:sz w:val="23"/>
      <w:szCs w:val="23"/>
    </w:rPr>
  </w:style>
  <w:style w:type="character" w:customStyle="1" w:styleId="afffffffffc">
    <w:name w:val="Без интервала Знак"/>
    <w:basedOn w:val="af6"/>
    <w:link w:val="afffffffffb"/>
    <w:uiPriority w:val="1"/>
    <w:locked/>
    <w:rsid w:val="00B52F8D"/>
    <w:rPr>
      <w:sz w:val="24"/>
      <w:szCs w:val="24"/>
    </w:rPr>
  </w:style>
  <w:style w:type="paragraph" w:customStyle="1" w:styleId="afffffffffffe">
    <w:name w:val="Строки таблиц"/>
    <w:basedOn w:val="af5"/>
    <w:rsid w:val="004A5FB0"/>
    <w:pPr>
      <w:widowControl w:val="0"/>
    </w:pPr>
    <w:rPr>
      <w:rFonts w:eastAsia="Tahoma"/>
      <w:sz w:val="20"/>
      <w:szCs w:val="20"/>
    </w:rPr>
  </w:style>
  <w:style w:type="paragraph" w:customStyle="1" w:styleId="TableNumber1">
    <w:name w:val="Table Number 1"/>
    <w:qFormat/>
    <w:rsid w:val="00067802"/>
    <w:pPr>
      <w:numPr>
        <w:numId w:val="72"/>
      </w:numPr>
    </w:pPr>
    <w:rPr>
      <w:sz w:val="22"/>
      <w:szCs w:val="24"/>
      <w:lang w:val="en-US" w:eastAsia="en-US"/>
    </w:rPr>
  </w:style>
  <w:style w:type="paragraph" w:customStyle="1" w:styleId="TableNumber2">
    <w:name w:val="Table Number 2"/>
    <w:basedOn w:val="TableNumber1"/>
    <w:qFormat/>
    <w:rsid w:val="00067802"/>
    <w:pPr>
      <w:numPr>
        <w:ilvl w:val="1"/>
      </w:numPr>
    </w:pPr>
    <w:rPr>
      <w:lang w:val="ru-RU"/>
    </w:rPr>
  </w:style>
  <w:style w:type="paragraph" w:customStyle="1" w:styleId="TableNumber3">
    <w:name w:val="Table Number 3"/>
    <w:basedOn w:val="TableNumber2"/>
    <w:qFormat/>
    <w:rsid w:val="00067802"/>
    <w:pPr>
      <w:numPr>
        <w:ilvl w:val="2"/>
      </w:numPr>
    </w:pPr>
  </w:style>
  <w:style w:type="paragraph" w:customStyle="1" w:styleId="TableNumber4">
    <w:name w:val="Table Number 4"/>
    <w:basedOn w:val="TableNumber3"/>
    <w:qFormat/>
    <w:rsid w:val="00067802"/>
    <w:pPr>
      <w:numPr>
        <w:ilvl w:val="3"/>
      </w:numPr>
      <w:tabs>
        <w:tab w:val="left" w:pos="567"/>
      </w:tabs>
      <w:spacing w:before="40" w:after="40"/>
    </w:pPr>
    <w:rPr>
      <w:lang w:eastAsia="ru-RU"/>
    </w:rPr>
  </w:style>
  <w:style w:type="paragraph" w:customStyle="1" w:styleId="-110">
    <w:name w:val="Цветной список - Акцент 11"/>
    <w:basedOn w:val="af5"/>
    <w:link w:val="-12"/>
    <w:uiPriority w:val="34"/>
    <w:qFormat/>
    <w:rsid w:val="00EC1B3E"/>
    <w:pPr>
      <w:spacing w:after="60"/>
      <w:ind w:left="720"/>
      <w:contextualSpacing/>
      <w:jc w:val="both"/>
    </w:pPr>
    <w:rPr>
      <w:lang w:val="x-none" w:eastAsia="x-none"/>
    </w:rPr>
  </w:style>
  <w:style w:type="character" w:customStyle="1" w:styleId="-12">
    <w:name w:val="Цветной список - Акцент 1 Знак"/>
    <w:link w:val="-110"/>
    <w:uiPriority w:val="34"/>
    <w:locked/>
    <w:rsid w:val="00EC1B3E"/>
    <w:rPr>
      <w:sz w:val="24"/>
      <w:szCs w:val="24"/>
      <w:lang w:val="x-none" w:eastAsia="x-none"/>
    </w:rPr>
  </w:style>
  <w:style w:type="paragraph" w:customStyle="1" w:styleId="2ff2">
    <w:name w:val="М2М_Текст"/>
    <w:basedOn w:val="af5"/>
    <w:qFormat/>
    <w:rsid w:val="00DA7258"/>
    <w:pPr>
      <w:suppressAutoHyphens/>
      <w:spacing w:line="360" w:lineRule="auto"/>
      <w:ind w:right="-2" w:firstLine="851"/>
      <w:jc w:val="both"/>
    </w:pPr>
    <w:rPr>
      <w:snapToGrid w:val="0"/>
      <w:sz w:val="28"/>
      <w:szCs w:val="26"/>
      <w:lang w:eastAsia="en-US"/>
    </w:rPr>
  </w:style>
  <w:style w:type="paragraph" w:styleId="affffffffffff">
    <w:name w:val="Revision"/>
    <w:hidden/>
    <w:uiPriority w:val="99"/>
    <w:semiHidden/>
    <w:rsid w:val="00F14F64"/>
    <w:rPr>
      <w:sz w:val="24"/>
      <w:szCs w:val="24"/>
    </w:rPr>
  </w:style>
  <w:style w:type="paragraph" w:customStyle="1" w:styleId="10">
    <w:name w:val="Заголовок 1 ДИТ"/>
    <w:basedOn w:val="af5"/>
    <w:qFormat/>
    <w:rsid w:val="00EA43B0"/>
    <w:pPr>
      <w:numPr>
        <w:numId w:val="81"/>
      </w:numPr>
      <w:jc w:val="center"/>
    </w:pPr>
    <w:rPr>
      <w:b/>
      <w:sz w:val="28"/>
      <w:szCs w:val="28"/>
      <w:lang w:val="x-none" w:eastAsia="x-none"/>
    </w:rPr>
  </w:style>
  <w:style w:type="paragraph" w:customStyle="1" w:styleId="22">
    <w:name w:val="Заголовок 2 ДИТ"/>
    <w:basedOn w:val="af5"/>
    <w:qFormat/>
    <w:rsid w:val="00EA43B0"/>
    <w:pPr>
      <w:numPr>
        <w:ilvl w:val="1"/>
        <w:numId w:val="81"/>
      </w:numPr>
    </w:pPr>
    <w:rPr>
      <w:b/>
      <w:lang w:val="x-none" w:eastAsia="x-none"/>
    </w:rPr>
  </w:style>
  <w:style w:type="paragraph" w:customStyle="1" w:styleId="32">
    <w:name w:val="Заголовок 3 ДИТ"/>
    <w:basedOn w:val="22"/>
    <w:qFormat/>
    <w:rsid w:val="00EA43B0"/>
    <w:pPr>
      <w:numPr>
        <w:ilvl w:val="2"/>
      </w:numPr>
    </w:pPr>
    <w:rPr>
      <w:b w:val="0"/>
    </w:rPr>
  </w:style>
  <w:style w:type="paragraph" w:customStyle="1" w:styleId="msonormal0">
    <w:name w:val="msonormal"/>
    <w:basedOn w:val="af5"/>
    <w:rsid w:val="00866922"/>
    <w:pPr>
      <w:spacing w:before="100" w:beforeAutospacing="1" w:after="100" w:afterAutospacing="1"/>
    </w:pPr>
  </w:style>
  <w:style w:type="paragraph" w:customStyle="1" w:styleId="formattext">
    <w:name w:val="formattext"/>
    <w:basedOn w:val="af5"/>
    <w:rsid w:val="00882F90"/>
    <w:pPr>
      <w:spacing w:before="100" w:beforeAutospacing="1" w:after="100" w:afterAutospacing="1"/>
    </w:pPr>
  </w:style>
  <w:style w:type="paragraph" w:customStyle="1" w:styleId="xl99">
    <w:name w:val="xl99"/>
    <w:basedOn w:val="af5"/>
    <w:rsid w:val="00DC252F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f5"/>
    <w:rsid w:val="00DC252F"/>
    <w:pPr>
      <w:spacing w:before="100" w:beforeAutospacing="1" w:after="100" w:afterAutospacing="1"/>
    </w:pPr>
  </w:style>
  <w:style w:type="paragraph" w:customStyle="1" w:styleId="xl101">
    <w:name w:val="xl101"/>
    <w:basedOn w:val="af5"/>
    <w:rsid w:val="00DC252F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02">
    <w:name w:val="xl102"/>
    <w:basedOn w:val="af5"/>
    <w:rsid w:val="00DC252F"/>
    <w:pP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03">
    <w:name w:val="xl103"/>
    <w:basedOn w:val="af5"/>
    <w:rsid w:val="00DC252F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04">
    <w:name w:val="xl104"/>
    <w:basedOn w:val="af5"/>
    <w:rsid w:val="00DC252F"/>
    <w:pP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table" w:customStyle="1" w:styleId="PlainTable5">
    <w:name w:val="Plain Table 5"/>
    <w:basedOn w:val="af7"/>
    <w:uiPriority w:val="45"/>
    <w:rsid w:val="00E86A5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1ff5">
    <w:name w:val="Текст концевой сноски Знак1"/>
    <w:basedOn w:val="af6"/>
    <w:uiPriority w:val="99"/>
    <w:qFormat/>
    <w:rsid w:val="00B17ABB"/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803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6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125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54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20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6821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981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715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5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61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9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package" Target="embeddings/Microsoft_Visio_Drawing1222.vsdx"/><Relationship Id="rId26" Type="http://schemas.openxmlformats.org/officeDocument/2006/relationships/package" Target="embeddings/Microsoft_Visio_Drawing5666.vsdx"/><Relationship Id="rId39" Type="http://schemas.openxmlformats.org/officeDocument/2006/relationships/image" Target="media/image14.emf"/><Relationship Id="rId21" Type="http://schemas.openxmlformats.org/officeDocument/2006/relationships/image" Target="media/image5.emf"/><Relationship Id="rId34" Type="http://schemas.openxmlformats.org/officeDocument/2006/relationships/package" Target="embeddings/Microsoft_Visio_Drawing9101010.vsdx"/><Relationship Id="rId42" Type="http://schemas.openxmlformats.org/officeDocument/2006/relationships/package" Target="embeddings/Microsoft_Visio_Drawing26141414.vsdx"/><Relationship Id="rId47" Type="http://schemas.openxmlformats.org/officeDocument/2006/relationships/image" Target="media/image18.emf"/><Relationship Id="rId50" Type="http://schemas.openxmlformats.org/officeDocument/2006/relationships/package" Target="embeddings/Microsoft_Visio_Drawing30181818.vsdx"/><Relationship Id="rId55" Type="http://schemas.openxmlformats.org/officeDocument/2006/relationships/image" Target="media/image22.emf"/><Relationship Id="rId63" Type="http://schemas.openxmlformats.org/officeDocument/2006/relationships/image" Target="media/image26.emf"/><Relationship Id="rId68" Type="http://schemas.openxmlformats.org/officeDocument/2006/relationships/package" Target="embeddings/Microsoft_Visio_Drawing39272727.vsdx"/><Relationship Id="rId7" Type="http://schemas.microsoft.com/office/2007/relationships/stylesWithEffects" Target="stylesWithEffects.xml"/><Relationship Id="rId71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Visio_Drawing111.vsdx"/><Relationship Id="rId29" Type="http://schemas.openxmlformats.org/officeDocument/2006/relationships/image" Target="media/image9.emf"/><Relationship Id="rId11" Type="http://schemas.openxmlformats.org/officeDocument/2006/relationships/endnotes" Target="endnotes.xml"/><Relationship Id="rId24" Type="http://schemas.openxmlformats.org/officeDocument/2006/relationships/package" Target="embeddings/Microsoft_Visio_Drawing4555.vsdx"/><Relationship Id="rId32" Type="http://schemas.openxmlformats.org/officeDocument/2006/relationships/package" Target="embeddings/Microsoft_Visio_Drawing8999.vsdx"/><Relationship Id="rId37" Type="http://schemas.openxmlformats.org/officeDocument/2006/relationships/image" Target="media/image13.emf"/><Relationship Id="rId40" Type="http://schemas.openxmlformats.org/officeDocument/2006/relationships/package" Target="embeddings/Microsoft_Visio_Drawing14131313.vsdx"/><Relationship Id="rId45" Type="http://schemas.openxmlformats.org/officeDocument/2006/relationships/image" Target="media/image17.emf"/><Relationship Id="rId53" Type="http://schemas.openxmlformats.org/officeDocument/2006/relationships/image" Target="media/image21.emf"/><Relationship Id="rId58" Type="http://schemas.openxmlformats.org/officeDocument/2006/relationships/package" Target="embeddings/Microsoft_Visio_Drawing34222222.vsdx"/><Relationship Id="rId66" Type="http://schemas.openxmlformats.org/officeDocument/2006/relationships/package" Target="embeddings/Microsoft_Visio_Drawing38262626.vsdx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Visio_Drawing6777.vsdx"/><Relationship Id="rId36" Type="http://schemas.openxmlformats.org/officeDocument/2006/relationships/package" Target="embeddings/Microsoft_Visio_Drawing10111111.vsdx"/><Relationship Id="rId49" Type="http://schemas.openxmlformats.org/officeDocument/2006/relationships/image" Target="media/image19.emf"/><Relationship Id="rId57" Type="http://schemas.openxmlformats.org/officeDocument/2006/relationships/image" Target="media/image23.emf"/><Relationship Id="rId61" Type="http://schemas.openxmlformats.org/officeDocument/2006/relationships/image" Target="media/image25.emf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4" Type="http://schemas.openxmlformats.org/officeDocument/2006/relationships/package" Target="embeddings/Microsoft_Visio_Drawing27151515.vsdx"/><Relationship Id="rId52" Type="http://schemas.openxmlformats.org/officeDocument/2006/relationships/package" Target="embeddings/Microsoft_Visio_Drawing31191919.vsdx"/><Relationship Id="rId60" Type="http://schemas.openxmlformats.org/officeDocument/2006/relationships/package" Target="embeddings/Microsoft_Visio_Drawing35232323.vsdx"/><Relationship Id="rId65" Type="http://schemas.openxmlformats.org/officeDocument/2006/relationships/image" Target="media/image27.emf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Microsoft_Visio_2003-2010_Drawing111.vsd"/><Relationship Id="rId22" Type="http://schemas.openxmlformats.org/officeDocument/2006/relationships/package" Target="embeddings/Microsoft_Visio_Drawing3444.vsdx"/><Relationship Id="rId27" Type="http://schemas.openxmlformats.org/officeDocument/2006/relationships/image" Target="media/image8.emf"/><Relationship Id="rId30" Type="http://schemas.openxmlformats.org/officeDocument/2006/relationships/package" Target="embeddings/Microsoft_Visio_Drawing7888.vsdx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package" Target="embeddings/Microsoft_Visio_Drawing29171717.vsdx"/><Relationship Id="rId56" Type="http://schemas.openxmlformats.org/officeDocument/2006/relationships/package" Target="embeddings/Microsoft_Visio_Drawing33212121.vsdx"/><Relationship Id="rId64" Type="http://schemas.openxmlformats.org/officeDocument/2006/relationships/package" Target="embeddings/Microsoft_Visio_Drawing37252525.vsdx"/><Relationship Id="rId69" Type="http://schemas.openxmlformats.org/officeDocument/2006/relationships/image" Target="media/image29.emf"/><Relationship Id="rId8" Type="http://schemas.openxmlformats.org/officeDocument/2006/relationships/settings" Target="settings.xml"/><Relationship Id="rId51" Type="http://schemas.openxmlformats.org/officeDocument/2006/relationships/image" Target="media/image20.emf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package" Target="embeddings/Microsoft_Visio_Drawing13121212.vsdx"/><Relationship Id="rId46" Type="http://schemas.openxmlformats.org/officeDocument/2006/relationships/package" Target="embeddings/Microsoft_Visio_Drawing28161616.vsdx"/><Relationship Id="rId59" Type="http://schemas.openxmlformats.org/officeDocument/2006/relationships/image" Target="media/image24.emf"/><Relationship Id="rId67" Type="http://schemas.openxmlformats.org/officeDocument/2006/relationships/image" Target="media/image28.emf"/><Relationship Id="rId20" Type="http://schemas.openxmlformats.org/officeDocument/2006/relationships/package" Target="embeddings/Microsoft_Visio_Drawing2333.vsdx"/><Relationship Id="rId41" Type="http://schemas.openxmlformats.org/officeDocument/2006/relationships/image" Target="media/image15.emf"/><Relationship Id="rId54" Type="http://schemas.openxmlformats.org/officeDocument/2006/relationships/package" Target="embeddings/Microsoft_Visio_Drawing32202020.vsdx"/><Relationship Id="rId62" Type="http://schemas.openxmlformats.org/officeDocument/2006/relationships/package" Target="embeddings/Microsoft_Visio_Drawing36242424.vsdx"/><Relationship Id="rId70" Type="http://schemas.openxmlformats.org/officeDocument/2006/relationships/package" Target="embeddings/Microsoft_Visio_Drawing40282828.vsdx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!&#1058;&#1077;&#1082;&#1089;&#1090;%20&#1085;&#1086;&#1074;&#1099;&#1081;%20&#1089;%20&#1083;&#1080;&#1089;&#1090;&#1086;&#1084;%20&#1088;&#1077;&#1075;%20&#1080;&#1079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DC00C07E82E14E84A5CEE44DB09C43" ma:contentTypeVersion="0" ma:contentTypeDescription="Создание документа." ma:contentTypeScope="" ma:versionID="339023fd8bd146f9e485fdf5f79c592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3858D-57F2-4FF3-BCC6-48D6B1A7B37B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0E9067A-9181-4105-B2D0-68DB203B0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8A011B-3FBE-4141-8830-CDA5C3AB41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5D1F4A-0E13-48BA-A0BC-39E1FA8B3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!Текст новый с листом рег изм</Template>
  <TotalTime>1</TotalTime>
  <Pages>39</Pages>
  <Words>6109</Words>
  <Characters>49084</Characters>
  <Application>Microsoft Office Word</Application>
  <DocSecurity>0</DocSecurity>
  <Lines>409</Lines>
  <Paragraphs>110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55083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Корнев Валерий Евгеньевич</dc:creator>
  <cp:lastModifiedBy>Попова Ирина Александровна</cp:lastModifiedBy>
  <cp:revision>4</cp:revision>
  <cp:lastPrinted>2021-10-25T13:11:00Z</cp:lastPrinted>
  <dcterms:created xsi:type="dcterms:W3CDTF">2021-10-26T10:57:00Z</dcterms:created>
  <dcterms:modified xsi:type="dcterms:W3CDTF">2021-10-26T17:08:00Z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бозначение">
    <vt:lpwstr>РНАТ.506311.003ТУ</vt:lpwstr>
  </property>
  <property fmtid="{D5CDD505-2E9C-101B-9397-08002B2CF9AE}" pid="3" name="Наименование">
    <vt:lpwstr>Исполнительный механизм РС</vt:lpwstr>
  </property>
  <property fmtid="{D5CDD505-2E9C-101B-9397-08002B2CF9AE}" pid="4" name="Формат">
    <vt:lpwstr>A4 (38)</vt:lpwstr>
  </property>
  <property fmtid="{D5CDD505-2E9C-101B-9397-08002B2CF9AE}" pid="5" name="Масса">
    <vt:lpwstr>0</vt:lpwstr>
  </property>
  <property fmtid="{D5CDD505-2E9C-101B-9397-08002B2CF9AE}" pid="6" name="Единица измерения">
    <vt:lpwstr>кг</vt:lpwstr>
  </property>
  <property fmtid="{D5CDD505-2E9C-101B-9397-08002B2CF9AE}" pid="7" name="Раздел СП">
    <vt:lpwstr>Документация</vt:lpwstr>
  </property>
  <property fmtid="{D5CDD505-2E9C-101B-9397-08002B2CF9AE}" pid="8" name="Литера">
    <vt:lpwstr>О1</vt:lpwstr>
  </property>
  <property fmtid="{D5CDD505-2E9C-101B-9397-08002B2CF9AE}" pid="9" name="Инвентарный номер документа">
    <vt:lpwstr>144945</vt:lpwstr>
  </property>
  <property fmtid="{D5CDD505-2E9C-101B-9397-08002B2CF9AE}" pid="10" name="Номер версии">
    <vt:lpwstr>4</vt:lpwstr>
  </property>
  <property fmtid="{D5CDD505-2E9C-101B-9397-08002B2CF9AE}" pid="11" name="Изменение">
    <vt:lpwstr>5</vt:lpwstr>
  </property>
  <property fmtid="{D5CDD505-2E9C-101B-9397-08002B2CF9AE}" pid="12" name="Владелец">
    <vt:lpwstr>Лялин Владимир Николаевич, 47/33/915</vt:lpwstr>
  </property>
  <property fmtid="{D5CDD505-2E9C-101B-9397-08002B2CF9AE}" pid="13" name="Дата создания документа">
    <vt:lpwstr>29.03.2004</vt:lpwstr>
  </property>
  <property fmtid="{D5CDD505-2E9C-101B-9397-08002B2CF9AE}" pid="14" name="N извещения">
    <vt:lpwstr>РНАТ.193-2008</vt:lpwstr>
  </property>
  <property fmtid="{D5CDD505-2E9C-101B-9397-08002B2CF9AE}" pid="15" name="Тип документа">
    <vt:lpwstr>Технические условия</vt:lpwstr>
  </property>
  <property fmtid="{D5CDD505-2E9C-101B-9397-08002B2CF9AE}" pid="16" name="Тип документа1">
    <vt:lpwstr>Технические условия</vt:lpwstr>
  </property>
  <property fmtid="{D5CDD505-2E9C-101B-9397-08002B2CF9AE}" pid="17" name="_DocHome">
    <vt:i4>1366062204</vt:i4>
  </property>
  <property fmtid="{D5CDD505-2E9C-101B-9397-08002B2CF9AE}" pid="18" name="ContentTypeId">
    <vt:lpwstr>0x010100DBDC00C07E82E14E84A5CEE44DB09C43</vt:lpwstr>
  </property>
</Properties>
</file>